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2FC" w:rsidRDefault="007422FC" w:rsidP="00010F1F">
      <w:pPr>
        <w:tabs>
          <w:tab w:val="center" w:pos="4677"/>
          <w:tab w:val="center" w:pos="4802"/>
          <w:tab w:val="right" w:pos="9355"/>
        </w:tabs>
        <w:ind w:firstLine="0"/>
        <w:jc w:val="center"/>
        <w:rPr>
          <w:u w:val="single"/>
        </w:rPr>
      </w:pPr>
      <w:bookmarkStart w:id="0" w:name="_Toc434579335"/>
    </w:p>
    <w:p w:rsidR="00010F1F" w:rsidRPr="00B5199F" w:rsidRDefault="00010F1F" w:rsidP="00010F1F">
      <w:pPr>
        <w:tabs>
          <w:tab w:val="center" w:pos="4677"/>
          <w:tab w:val="center" w:pos="4802"/>
          <w:tab w:val="right" w:pos="9355"/>
        </w:tabs>
        <w:ind w:firstLine="0"/>
        <w:jc w:val="center"/>
        <w:rPr>
          <w:u w:val="single"/>
        </w:rPr>
      </w:pPr>
      <w:r w:rsidRPr="00B5199F">
        <w:rPr>
          <w:noProof/>
          <w:kern w:val="3"/>
        </w:rPr>
        <w:drawing>
          <wp:inline distT="0" distB="0" distL="0" distR="0">
            <wp:extent cx="4831080" cy="1466215"/>
            <wp:effectExtent l="19050" t="0" r="7620" b="0"/>
            <wp:docPr id="3" name="Рисунок 4" descr="Описание: C:\Users\Иван\Desktop\АльфаДорПроект\Логотип\альфад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Иван\Desktop\АльфаДорПроект\Логотип\альфадо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1F" w:rsidRPr="00B5199F" w:rsidRDefault="00010F1F" w:rsidP="00010F1F">
      <w:pPr>
        <w:tabs>
          <w:tab w:val="left" w:pos="5387"/>
        </w:tabs>
        <w:jc w:val="center"/>
        <w:rPr>
          <w:sz w:val="20"/>
          <w:szCs w:val="20"/>
        </w:rPr>
      </w:pPr>
      <w:r w:rsidRPr="00B5199F">
        <w:rPr>
          <w:b/>
          <w:bCs/>
          <w:sz w:val="20"/>
          <w:szCs w:val="20"/>
        </w:rPr>
        <w:t xml:space="preserve">ИНН </w:t>
      </w:r>
      <w:r w:rsidRPr="00B5199F">
        <w:rPr>
          <w:sz w:val="20"/>
          <w:szCs w:val="20"/>
        </w:rPr>
        <w:t xml:space="preserve">3702569869  </w:t>
      </w:r>
      <w:r w:rsidRPr="00B5199F">
        <w:rPr>
          <w:b/>
          <w:bCs/>
          <w:sz w:val="20"/>
          <w:szCs w:val="20"/>
        </w:rPr>
        <w:t>КПП</w:t>
      </w:r>
      <w:r w:rsidRPr="00B5199F">
        <w:rPr>
          <w:sz w:val="20"/>
          <w:szCs w:val="20"/>
        </w:rPr>
        <w:t xml:space="preserve"> 370201001  </w:t>
      </w:r>
      <w:proofErr w:type="gramStart"/>
      <w:r w:rsidRPr="00B5199F">
        <w:rPr>
          <w:b/>
          <w:bCs/>
          <w:sz w:val="20"/>
          <w:szCs w:val="20"/>
        </w:rPr>
        <w:t>Р</w:t>
      </w:r>
      <w:proofErr w:type="gramEnd"/>
      <w:r w:rsidRPr="00B5199F">
        <w:rPr>
          <w:b/>
          <w:bCs/>
          <w:sz w:val="20"/>
          <w:szCs w:val="20"/>
        </w:rPr>
        <w:t>/</w:t>
      </w:r>
      <w:proofErr w:type="spellStart"/>
      <w:r w:rsidRPr="00B5199F">
        <w:rPr>
          <w:b/>
          <w:bCs/>
          <w:sz w:val="20"/>
          <w:szCs w:val="20"/>
        </w:rPr>
        <w:t>сч</w:t>
      </w:r>
      <w:proofErr w:type="spellEnd"/>
      <w:r w:rsidRPr="00B5199F">
        <w:rPr>
          <w:sz w:val="20"/>
          <w:szCs w:val="20"/>
        </w:rPr>
        <w:t xml:space="preserve"> 40702810617000090324</w:t>
      </w:r>
    </w:p>
    <w:p w:rsidR="00010F1F" w:rsidRPr="00B5199F" w:rsidRDefault="00010F1F" w:rsidP="00010F1F">
      <w:pPr>
        <w:tabs>
          <w:tab w:val="left" w:pos="5387"/>
        </w:tabs>
        <w:jc w:val="center"/>
        <w:rPr>
          <w:b/>
          <w:bCs/>
          <w:sz w:val="20"/>
          <w:szCs w:val="20"/>
        </w:rPr>
      </w:pPr>
      <w:r w:rsidRPr="00B5199F">
        <w:rPr>
          <w:sz w:val="20"/>
          <w:szCs w:val="20"/>
        </w:rPr>
        <w:t xml:space="preserve">Ивановское Отделение №8639 ПАО Сбербанк </w:t>
      </w:r>
      <w:r w:rsidRPr="00B5199F">
        <w:rPr>
          <w:b/>
          <w:bCs/>
          <w:sz w:val="20"/>
          <w:szCs w:val="20"/>
        </w:rPr>
        <w:t>БИК</w:t>
      </w:r>
      <w:r w:rsidRPr="00B5199F">
        <w:rPr>
          <w:sz w:val="20"/>
          <w:szCs w:val="20"/>
        </w:rPr>
        <w:t xml:space="preserve"> 042406608 </w:t>
      </w:r>
      <w:r w:rsidRPr="00B5199F">
        <w:rPr>
          <w:b/>
          <w:bCs/>
          <w:sz w:val="20"/>
          <w:szCs w:val="20"/>
        </w:rPr>
        <w:t>л/с 30101810000000000608</w:t>
      </w:r>
    </w:p>
    <w:p w:rsidR="00010F1F" w:rsidRPr="00B5199F" w:rsidRDefault="00010F1F" w:rsidP="00010F1F">
      <w:pPr>
        <w:tabs>
          <w:tab w:val="left" w:pos="5387"/>
        </w:tabs>
        <w:jc w:val="center"/>
        <w:rPr>
          <w:sz w:val="20"/>
          <w:szCs w:val="20"/>
        </w:rPr>
      </w:pPr>
      <w:r w:rsidRPr="00B5199F">
        <w:rPr>
          <w:b/>
          <w:bCs/>
          <w:sz w:val="20"/>
          <w:szCs w:val="20"/>
        </w:rPr>
        <w:t xml:space="preserve">ОКАТО </w:t>
      </w:r>
      <w:r w:rsidRPr="00B5199F">
        <w:rPr>
          <w:sz w:val="20"/>
          <w:szCs w:val="20"/>
        </w:rPr>
        <w:t xml:space="preserve">24401370000  /  </w:t>
      </w:r>
      <w:r w:rsidRPr="00B5199F">
        <w:rPr>
          <w:b/>
          <w:bCs/>
          <w:sz w:val="20"/>
          <w:szCs w:val="20"/>
        </w:rPr>
        <w:t xml:space="preserve">ОКПО </w:t>
      </w:r>
      <w:r w:rsidRPr="00B5199F">
        <w:rPr>
          <w:sz w:val="20"/>
          <w:szCs w:val="20"/>
        </w:rPr>
        <w:t xml:space="preserve">88003221, 153007,  г. Иваново,  </w:t>
      </w:r>
      <w:proofErr w:type="spellStart"/>
      <w:proofErr w:type="gramStart"/>
      <w:r w:rsidRPr="00B5199F">
        <w:rPr>
          <w:sz w:val="20"/>
          <w:szCs w:val="20"/>
        </w:rPr>
        <w:t>ул</w:t>
      </w:r>
      <w:proofErr w:type="spellEnd"/>
      <w:proofErr w:type="gramEnd"/>
      <w:r w:rsidRPr="00B5199F">
        <w:rPr>
          <w:sz w:val="20"/>
          <w:szCs w:val="20"/>
        </w:rPr>
        <w:t xml:space="preserve"> 7-я  </w:t>
      </w:r>
      <w:proofErr w:type="spellStart"/>
      <w:r w:rsidRPr="00B5199F">
        <w:rPr>
          <w:sz w:val="20"/>
          <w:szCs w:val="20"/>
        </w:rPr>
        <w:t>Минеевская</w:t>
      </w:r>
      <w:proofErr w:type="spellEnd"/>
      <w:r w:rsidRPr="00B5199F">
        <w:rPr>
          <w:sz w:val="20"/>
          <w:szCs w:val="20"/>
        </w:rPr>
        <w:t>, д. 87/10</w:t>
      </w:r>
    </w:p>
    <w:p w:rsidR="00010F1F" w:rsidRPr="00B5199F" w:rsidRDefault="00010F1F" w:rsidP="00010F1F">
      <w:pPr>
        <w:jc w:val="center"/>
        <w:rPr>
          <w:sz w:val="20"/>
          <w:szCs w:val="20"/>
        </w:rPr>
      </w:pPr>
      <w:r w:rsidRPr="00B5199F">
        <w:rPr>
          <w:sz w:val="20"/>
          <w:szCs w:val="20"/>
        </w:rPr>
        <w:t>Менеджер: 8-800-775-42-23 (звонок бесплатный) Тел.8(4932) 57-56-91</w:t>
      </w:r>
    </w:p>
    <w:p w:rsidR="00010F1F" w:rsidRPr="00B5199F" w:rsidRDefault="00010F1F" w:rsidP="00010F1F">
      <w:pPr>
        <w:jc w:val="center"/>
        <w:rPr>
          <w:sz w:val="20"/>
          <w:szCs w:val="20"/>
        </w:rPr>
      </w:pPr>
      <w:r w:rsidRPr="00B5199F">
        <w:rPr>
          <w:sz w:val="20"/>
          <w:szCs w:val="20"/>
        </w:rPr>
        <w:t xml:space="preserve">Сайт: </w:t>
      </w:r>
      <w:hyperlink r:id="rId9" w:history="1">
        <w:r w:rsidRPr="00B5199F">
          <w:rPr>
            <w:color w:val="0000FF"/>
            <w:sz w:val="20"/>
            <w:szCs w:val="20"/>
            <w:u w:val="single"/>
            <w:lang w:val="en-US"/>
          </w:rPr>
          <w:t>www</w:t>
        </w:r>
        <w:r w:rsidRPr="00B5199F">
          <w:rPr>
            <w:color w:val="0000FF"/>
            <w:sz w:val="20"/>
            <w:szCs w:val="20"/>
            <w:u w:val="single"/>
          </w:rPr>
          <w:t>.</w:t>
        </w:r>
        <w:r w:rsidRPr="00B5199F">
          <w:rPr>
            <w:color w:val="0000FF"/>
            <w:sz w:val="20"/>
            <w:szCs w:val="20"/>
            <w:u w:val="single"/>
            <w:lang w:val="en-US"/>
          </w:rPr>
          <w:t>alfadorproekt</w:t>
        </w:r>
        <w:r w:rsidRPr="00B5199F">
          <w:rPr>
            <w:color w:val="0000FF"/>
            <w:sz w:val="20"/>
            <w:szCs w:val="20"/>
            <w:u w:val="single"/>
          </w:rPr>
          <w:t>2008.</w:t>
        </w:r>
        <w:r w:rsidRPr="00B5199F">
          <w:rPr>
            <w:color w:val="0000FF"/>
            <w:sz w:val="20"/>
            <w:szCs w:val="20"/>
            <w:u w:val="single"/>
            <w:lang w:val="en-US"/>
          </w:rPr>
          <w:t>ru</w:t>
        </w:r>
      </w:hyperlink>
      <w:r w:rsidRPr="00B5199F">
        <w:rPr>
          <w:sz w:val="20"/>
          <w:szCs w:val="20"/>
          <w:lang w:val="en-US"/>
        </w:rPr>
        <w:t>e</w:t>
      </w:r>
      <w:r w:rsidRPr="00B5199F">
        <w:rPr>
          <w:sz w:val="20"/>
          <w:szCs w:val="20"/>
        </w:rPr>
        <w:t>-</w:t>
      </w:r>
      <w:r w:rsidRPr="00B5199F">
        <w:rPr>
          <w:sz w:val="20"/>
          <w:szCs w:val="20"/>
          <w:lang w:val="en-US"/>
        </w:rPr>
        <w:t>mail</w:t>
      </w:r>
      <w:r w:rsidRPr="00B5199F">
        <w:rPr>
          <w:sz w:val="20"/>
          <w:szCs w:val="20"/>
        </w:rPr>
        <w:t xml:space="preserve">: </w:t>
      </w:r>
      <w:hyperlink r:id="rId10" w:history="1">
        <w:r w:rsidRPr="00B5199F">
          <w:rPr>
            <w:color w:val="0000FF"/>
            <w:sz w:val="20"/>
            <w:szCs w:val="20"/>
            <w:u w:val="single"/>
            <w:lang w:val="en-US"/>
          </w:rPr>
          <w:t>AlfaDorProekt</w:t>
        </w:r>
        <w:r w:rsidRPr="00B5199F">
          <w:rPr>
            <w:color w:val="0000FF"/>
            <w:sz w:val="20"/>
            <w:szCs w:val="20"/>
            <w:u w:val="single"/>
          </w:rPr>
          <w:t>@</w:t>
        </w:r>
        <w:r w:rsidRPr="00B5199F">
          <w:rPr>
            <w:color w:val="0000FF"/>
            <w:sz w:val="20"/>
            <w:szCs w:val="20"/>
            <w:u w:val="single"/>
            <w:lang w:val="en-US"/>
          </w:rPr>
          <w:t>mail</w:t>
        </w:r>
        <w:r w:rsidRPr="00B5199F">
          <w:rPr>
            <w:color w:val="0000FF"/>
            <w:sz w:val="20"/>
            <w:szCs w:val="20"/>
            <w:u w:val="single"/>
          </w:rPr>
          <w:t>.</w:t>
        </w:r>
        <w:r w:rsidRPr="00B5199F">
          <w:rPr>
            <w:color w:val="0000FF"/>
            <w:sz w:val="20"/>
            <w:szCs w:val="20"/>
            <w:u w:val="single"/>
            <w:lang w:val="en-US"/>
          </w:rPr>
          <w:t>ru</w:t>
        </w:r>
      </w:hyperlink>
    </w:p>
    <w:p w:rsidR="00010F1F" w:rsidRPr="00B5199F" w:rsidRDefault="00010F1F" w:rsidP="00010F1F">
      <w:pPr>
        <w:tabs>
          <w:tab w:val="center" w:pos="4677"/>
          <w:tab w:val="center" w:pos="4802"/>
          <w:tab w:val="right" w:pos="9355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67040C" w:rsidRPr="00B5199F" w:rsidRDefault="0067040C" w:rsidP="0067040C">
      <w:pPr>
        <w:tabs>
          <w:tab w:val="clear" w:pos="5103"/>
          <w:tab w:val="left" w:pos="5535"/>
        </w:tabs>
        <w:spacing w:line="240" w:lineRule="auto"/>
        <w:ind w:left="2268" w:right="-143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-1905</wp:posOffset>
            </wp:positionV>
            <wp:extent cx="790575" cy="981075"/>
            <wp:effectExtent l="19050" t="0" r="9525" b="0"/>
            <wp:wrapNone/>
            <wp:docPr id="4" name="Рисунок 16" descr="Пекшинское 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кшинское герб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-1905</wp:posOffset>
            </wp:positionV>
            <wp:extent cx="781050" cy="981075"/>
            <wp:effectExtent l="19050" t="0" r="0" b="0"/>
            <wp:wrapNone/>
            <wp:docPr id="5" name="Рисунок 11" descr="Нагорное 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ое герб.png"/>
                    <pic:cNvPicPr/>
                  </pic:nvPicPr>
                  <pic:blipFill>
                    <a:blip r:embed="rId12" cstate="print"/>
                    <a:srcRect r="804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199F">
        <w:rPr>
          <w:rFonts w:ascii="Arial" w:hAnsi="Arial" w:cs="Arial"/>
          <w:b/>
          <w:bCs/>
          <w:sz w:val="36"/>
          <w:szCs w:val="36"/>
        </w:rPr>
        <w:t>КОМПЛЕКСНАЯ СХЕМА</w:t>
      </w:r>
    </w:p>
    <w:p w:rsidR="0067040C" w:rsidRDefault="0067040C" w:rsidP="0067040C">
      <w:pPr>
        <w:tabs>
          <w:tab w:val="clear" w:pos="5103"/>
          <w:tab w:val="left" w:pos="5535"/>
        </w:tabs>
        <w:spacing w:line="240" w:lineRule="auto"/>
        <w:ind w:left="2268" w:right="-143" w:firstLine="0"/>
        <w:jc w:val="left"/>
        <w:rPr>
          <w:rFonts w:ascii="Arial" w:hAnsi="Arial" w:cs="Arial"/>
          <w:b/>
          <w:bCs/>
          <w:sz w:val="36"/>
          <w:szCs w:val="36"/>
        </w:rPr>
      </w:pPr>
      <w:r w:rsidRPr="00B5199F">
        <w:rPr>
          <w:rFonts w:ascii="Arial" w:hAnsi="Arial" w:cs="Arial"/>
          <w:b/>
          <w:bCs/>
          <w:sz w:val="36"/>
          <w:szCs w:val="36"/>
        </w:rPr>
        <w:t>ОРГАНИЗАЦИИ ДОРОЖНОГО ДВИЖЕНИЯ</w:t>
      </w:r>
    </w:p>
    <w:p w:rsidR="0067040C" w:rsidRDefault="0067040C" w:rsidP="0067040C">
      <w:pPr>
        <w:tabs>
          <w:tab w:val="clear" w:pos="5103"/>
          <w:tab w:val="left" w:pos="5535"/>
        </w:tabs>
        <w:spacing w:line="240" w:lineRule="auto"/>
        <w:ind w:left="2268" w:right="-143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>ПЕТУШИНСКОГО муниципального</w:t>
      </w:r>
    </w:p>
    <w:p w:rsidR="0067040C" w:rsidRPr="00B751CC" w:rsidRDefault="0067040C" w:rsidP="0067040C">
      <w:pPr>
        <w:tabs>
          <w:tab w:val="clear" w:pos="5103"/>
          <w:tab w:val="left" w:pos="5535"/>
        </w:tabs>
        <w:spacing w:line="240" w:lineRule="auto"/>
        <w:ind w:left="2268" w:right="-143" w:firstLine="0"/>
        <w:jc w:val="left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cap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133350</wp:posOffset>
            </wp:positionV>
            <wp:extent cx="714375" cy="876300"/>
            <wp:effectExtent l="19050" t="0" r="9525" b="0"/>
            <wp:wrapNone/>
            <wp:docPr id="19" name="Рисунок 18" descr="Петушинское 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шинское герб.png"/>
                    <pic:cNvPicPr/>
                  </pic:nvPicPr>
                  <pic:blipFill>
                    <a:blip r:embed="rId13" cstate="print"/>
                    <a:srcRect r="8179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aps/>
          <w:sz w:val="36"/>
          <w:szCs w:val="36"/>
        </w:rPr>
        <w:t>района ВЛАДИМИРСКОЙ ОБЛАСТИ: НАГОРНОЕ СП, ПЕКШИНСКОЕ СП И ПЕТУШИНСКОЕ СП</w:t>
      </w:r>
    </w:p>
    <w:p w:rsidR="0067040C" w:rsidRDefault="0067040C" w:rsidP="0067040C">
      <w:pPr>
        <w:tabs>
          <w:tab w:val="left" w:pos="5535"/>
        </w:tabs>
        <w:spacing w:line="240" w:lineRule="auto"/>
        <w:ind w:firstLine="0"/>
        <w:jc w:val="center"/>
        <w:rPr>
          <w:rFonts w:ascii="Arial" w:hAnsi="Arial" w:cs="Arial"/>
          <w:b/>
          <w:highlight w:val="yellow"/>
        </w:rPr>
      </w:pPr>
    </w:p>
    <w:p w:rsidR="00010F1F" w:rsidRDefault="00010F1F" w:rsidP="00010F1F">
      <w:pPr>
        <w:tabs>
          <w:tab w:val="left" w:pos="5535"/>
        </w:tabs>
        <w:spacing w:line="240" w:lineRule="auto"/>
        <w:ind w:left="1418" w:firstLine="0"/>
        <w:jc w:val="center"/>
        <w:rPr>
          <w:rFonts w:ascii="Arial" w:hAnsi="Arial" w:cs="Arial"/>
          <w:b/>
          <w:highlight w:val="yellow"/>
        </w:rPr>
      </w:pPr>
    </w:p>
    <w:p w:rsidR="00D91046" w:rsidRDefault="00D91046" w:rsidP="00445B23">
      <w:pPr>
        <w:widowControl w:val="0"/>
        <w:tabs>
          <w:tab w:val="clear" w:pos="5103"/>
          <w:tab w:val="left" w:pos="5535"/>
        </w:tabs>
        <w:spacing w:line="240" w:lineRule="auto"/>
        <w:ind w:firstLine="0"/>
        <w:jc w:val="center"/>
        <w:rPr>
          <w:rFonts w:ascii="Arial" w:hAnsi="Arial" w:cs="Arial"/>
          <w:b/>
          <w:sz w:val="36"/>
          <w:szCs w:val="36"/>
        </w:rPr>
      </w:pPr>
    </w:p>
    <w:p w:rsidR="00445B23" w:rsidRDefault="00E3610F" w:rsidP="00445B23">
      <w:pPr>
        <w:widowControl w:val="0"/>
        <w:tabs>
          <w:tab w:val="clear" w:pos="5103"/>
          <w:tab w:val="left" w:pos="5535"/>
        </w:tabs>
        <w:spacing w:line="240" w:lineRule="auto"/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F1783D">
        <w:rPr>
          <w:rFonts w:ascii="Arial" w:hAnsi="Arial" w:cs="Arial"/>
          <w:b/>
          <w:sz w:val="36"/>
          <w:szCs w:val="36"/>
        </w:rPr>
        <w:t xml:space="preserve">Этап </w:t>
      </w:r>
      <w:r w:rsidR="00447375">
        <w:rPr>
          <w:rFonts w:ascii="Arial" w:hAnsi="Arial" w:cs="Arial"/>
          <w:b/>
          <w:sz w:val="36"/>
          <w:szCs w:val="36"/>
        </w:rPr>
        <w:t>4</w:t>
      </w:r>
      <w:r w:rsidRPr="00F1783D">
        <w:rPr>
          <w:rFonts w:ascii="Arial" w:hAnsi="Arial" w:cs="Arial"/>
          <w:b/>
          <w:sz w:val="36"/>
          <w:szCs w:val="36"/>
        </w:rPr>
        <w:t xml:space="preserve">. Разработка мероприятий в рамках </w:t>
      </w:r>
      <w:r w:rsidR="00445B23">
        <w:rPr>
          <w:rFonts w:ascii="Arial" w:hAnsi="Arial" w:cs="Arial"/>
          <w:b/>
          <w:sz w:val="36"/>
          <w:szCs w:val="36"/>
        </w:rPr>
        <w:t>КСОДД</w:t>
      </w:r>
    </w:p>
    <w:p w:rsidR="0067040C" w:rsidRDefault="00E3610F" w:rsidP="0067040C">
      <w:pPr>
        <w:widowControl w:val="0"/>
        <w:tabs>
          <w:tab w:val="clear" w:pos="5103"/>
          <w:tab w:val="left" w:pos="5535"/>
        </w:tabs>
        <w:spacing w:line="240" w:lineRule="auto"/>
        <w:ind w:right="-285" w:firstLine="0"/>
        <w:jc w:val="center"/>
        <w:rPr>
          <w:rFonts w:ascii="Arial" w:hAnsi="Arial" w:cs="Arial"/>
          <w:b/>
          <w:sz w:val="36"/>
          <w:szCs w:val="36"/>
        </w:rPr>
      </w:pPr>
      <w:r w:rsidRPr="00F1783D">
        <w:rPr>
          <w:rFonts w:ascii="Arial" w:hAnsi="Arial" w:cs="Arial"/>
          <w:b/>
          <w:sz w:val="36"/>
          <w:szCs w:val="36"/>
        </w:rPr>
        <w:t xml:space="preserve">на территории </w:t>
      </w:r>
      <w:proofErr w:type="spellStart"/>
      <w:r w:rsidR="0067040C">
        <w:rPr>
          <w:rFonts w:ascii="Arial" w:hAnsi="Arial" w:cs="Arial"/>
          <w:b/>
          <w:color w:val="000000"/>
          <w:sz w:val="36"/>
          <w:szCs w:val="36"/>
          <w:lang w:bidi="ru-RU"/>
        </w:rPr>
        <w:t>Петушинского</w:t>
      </w:r>
      <w:proofErr w:type="spellEnd"/>
      <w:r w:rsidR="0067040C" w:rsidRPr="00F302A2">
        <w:rPr>
          <w:rFonts w:ascii="Arial" w:hAnsi="Arial" w:cs="Arial"/>
          <w:b/>
          <w:color w:val="000000"/>
          <w:sz w:val="36"/>
          <w:szCs w:val="36"/>
          <w:lang w:bidi="ru-RU"/>
        </w:rPr>
        <w:t xml:space="preserve"> муниципального района</w:t>
      </w:r>
      <w:r w:rsidR="0067040C">
        <w:rPr>
          <w:rFonts w:ascii="Arial" w:hAnsi="Arial" w:cs="Arial"/>
          <w:b/>
          <w:color w:val="000000"/>
          <w:sz w:val="36"/>
          <w:szCs w:val="36"/>
          <w:lang w:bidi="ru-RU"/>
        </w:rPr>
        <w:t xml:space="preserve">: Нагорное СП, </w:t>
      </w:r>
      <w:proofErr w:type="spellStart"/>
      <w:r w:rsidR="0067040C">
        <w:rPr>
          <w:rFonts w:ascii="Arial" w:hAnsi="Arial" w:cs="Arial"/>
          <w:b/>
          <w:color w:val="000000"/>
          <w:sz w:val="36"/>
          <w:szCs w:val="36"/>
          <w:lang w:bidi="ru-RU"/>
        </w:rPr>
        <w:t>Пекшинское</w:t>
      </w:r>
      <w:proofErr w:type="spellEnd"/>
      <w:r w:rsidR="0067040C">
        <w:rPr>
          <w:rFonts w:ascii="Arial" w:hAnsi="Arial" w:cs="Arial"/>
          <w:b/>
          <w:color w:val="000000"/>
          <w:sz w:val="36"/>
          <w:szCs w:val="36"/>
          <w:lang w:bidi="ru-RU"/>
        </w:rPr>
        <w:t xml:space="preserve"> СП и </w:t>
      </w:r>
      <w:proofErr w:type="spellStart"/>
      <w:r w:rsidR="0067040C">
        <w:rPr>
          <w:rFonts w:ascii="Arial" w:hAnsi="Arial" w:cs="Arial"/>
          <w:b/>
          <w:color w:val="000000"/>
          <w:sz w:val="36"/>
          <w:szCs w:val="36"/>
          <w:lang w:bidi="ru-RU"/>
        </w:rPr>
        <w:t>Петушинское</w:t>
      </w:r>
      <w:proofErr w:type="spellEnd"/>
      <w:r w:rsidR="0067040C">
        <w:rPr>
          <w:rFonts w:ascii="Arial" w:hAnsi="Arial" w:cs="Arial"/>
          <w:b/>
          <w:color w:val="000000"/>
          <w:sz w:val="36"/>
          <w:szCs w:val="36"/>
          <w:lang w:bidi="ru-RU"/>
        </w:rPr>
        <w:t xml:space="preserve"> СП</w:t>
      </w:r>
    </w:p>
    <w:p w:rsidR="00E3610F" w:rsidRPr="0067040C" w:rsidRDefault="00E3610F" w:rsidP="0067040C">
      <w:pPr>
        <w:widowControl w:val="0"/>
        <w:tabs>
          <w:tab w:val="clear" w:pos="5103"/>
          <w:tab w:val="left" w:pos="5535"/>
        </w:tabs>
        <w:spacing w:line="240" w:lineRule="auto"/>
        <w:ind w:right="-285" w:firstLine="0"/>
        <w:jc w:val="center"/>
        <w:rPr>
          <w:rFonts w:ascii="Arial" w:hAnsi="Arial" w:cs="Arial"/>
          <w:b/>
          <w:color w:val="000000"/>
          <w:sz w:val="36"/>
          <w:szCs w:val="36"/>
          <w:lang w:bidi="ru-RU"/>
        </w:rPr>
      </w:pPr>
      <w:r w:rsidRPr="00F1783D">
        <w:rPr>
          <w:rFonts w:ascii="Arial" w:hAnsi="Arial" w:cs="Arial"/>
          <w:b/>
          <w:sz w:val="36"/>
          <w:szCs w:val="36"/>
        </w:rPr>
        <w:t>на прогнозные периоды</w:t>
      </w:r>
    </w:p>
    <w:p w:rsidR="007422FC" w:rsidRDefault="007422FC" w:rsidP="007422FC">
      <w:pPr>
        <w:tabs>
          <w:tab w:val="left" w:pos="5535"/>
        </w:tabs>
        <w:spacing w:line="240" w:lineRule="auto"/>
        <w:ind w:firstLine="0"/>
        <w:jc w:val="center"/>
        <w:rPr>
          <w:rFonts w:ascii="Arial" w:hAnsi="Arial" w:cs="Arial"/>
          <w:b/>
          <w:sz w:val="36"/>
          <w:szCs w:val="36"/>
        </w:rPr>
      </w:pPr>
      <w:bookmarkStart w:id="1" w:name="_Toc407021983"/>
      <w:bookmarkStart w:id="2" w:name="_Toc407022802"/>
      <w:bookmarkEnd w:id="0"/>
    </w:p>
    <w:p w:rsidR="007422FC" w:rsidRPr="001E1F75" w:rsidRDefault="007422FC" w:rsidP="007422FC">
      <w:pPr>
        <w:tabs>
          <w:tab w:val="left" w:pos="5535"/>
        </w:tabs>
        <w:spacing w:line="240" w:lineRule="auto"/>
        <w:ind w:firstLine="0"/>
        <w:jc w:val="center"/>
        <w:rPr>
          <w:rFonts w:ascii="Arial" w:hAnsi="Arial" w:cs="Arial"/>
          <w:b/>
          <w:sz w:val="36"/>
          <w:szCs w:val="36"/>
        </w:rPr>
      </w:pPr>
    </w:p>
    <w:tbl>
      <w:tblPr>
        <w:tblW w:w="9781" w:type="dxa"/>
        <w:tblInd w:w="392" w:type="dxa"/>
        <w:tblLook w:val="00A0"/>
      </w:tblPr>
      <w:tblGrid>
        <w:gridCol w:w="4892"/>
        <w:gridCol w:w="4889"/>
      </w:tblGrid>
      <w:tr w:rsidR="007422FC" w:rsidRPr="00B5199F" w:rsidTr="007422FC">
        <w:tc>
          <w:tcPr>
            <w:tcW w:w="4892" w:type="dxa"/>
          </w:tcPr>
          <w:p w:rsidR="007422FC" w:rsidRPr="00B5199F" w:rsidRDefault="007422FC" w:rsidP="0067040C">
            <w:pPr>
              <w:ind w:right="459" w:firstLine="0"/>
              <w:jc w:val="left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  <w:t xml:space="preserve">Заказчик: </w:t>
            </w: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Администрация </w:t>
            </w:r>
            <w:proofErr w:type="spellStart"/>
            <w:r w:rsidR="0067040C">
              <w:rPr>
                <w:rFonts w:ascii="ISOCPEUR" w:hAnsi="ISOCPEUR" w:cs="ISOCPEUR"/>
                <w:i/>
                <w:iCs/>
                <w:sz w:val="20"/>
                <w:szCs w:val="20"/>
              </w:rPr>
              <w:t>Петушинского</w:t>
            </w:r>
            <w:proofErr w:type="spellEnd"/>
            <w:r w:rsidR="0067040C"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 муниципального района </w:t>
            </w:r>
            <w:r w:rsidR="0067040C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Владимирской </w:t>
            </w:r>
            <w:r w:rsidR="0067040C"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области</w:t>
            </w: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.</w:t>
            </w:r>
          </w:p>
          <w:p w:rsidR="007422FC" w:rsidRPr="00B5199F" w:rsidRDefault="007422FC" w:rsidP="00AA50D0">
            <w:pPr>
              <w:ind w:right="459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422FC" w:rsidRPr="00B5199F" w:rsidRDefault="007422FC" w:rsidP="0067040C">
            <w:pPr>
              <w:ind w:right="106" w:firstLine="0"/>
              <w:jc w:val="left"/>
              <w:rPr>
                <w:rFonts w:ascii="ISOCPEUR" w:hAnsi="ISOCPEUR" w:cs="ISOCPEUR"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  <w:t>Утверждено:</w:t>
            </w:r>
            <w:r w:rsidR="005F62D3"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Глава </w:t>
            </w:r>
            <w:proofErr w:type="spellStart"/>
            <w:r w:rsidR="0067040C">
              <w:rPr>
                <w:rFonts w:ascii="ISOCPEUR" w:hAnsi="ISOCPEUR" w:cs="ISOCPEUR"/>
                <w:i/>
                <w:iCs/>
                <w:sz w:val="20"/>
                <w:szCs w:val="20"/>
              </w:rPr>
              <w:t>Петушинского</w:t>
            </w:r>
            <w:proofErr w:type="spellEnd"/>
            <w:r w:rsidR="0067040C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 </w:t>
            </w:r>
            <w:r w:rsidR="0067040C"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муниципального района</w:t>
            </w:r>
          </w:p>
          <w:p w:rsidR="007422FC" w:rsidRDefault="007422FC" w:rsidP="00AA50D0">
            <w:pPr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422FC" w:rsidRPr="00B5199F" w:rsidRDefault="007422FC" w:rsidP="00AA50D0">
            <w:pPr>
              <w:ind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______________________ </w:t>
            </w:r>
          </w:p>
          <w:p w:rsidR="007422FC" w:rsidRPr="00B5199F" w:rsidRDefault="007422FC" w:rsidP="00AA50D0">
            <w:pPr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422FC" w:rsidRPr="00B5199F" w:rsidRDefault="007422FC" w:rsidP="00AA50D0">
            <w:pPr>
              <w:tabs>
                <w:tab w:val="center" w:pos="4677"/>
                <w:tab w:val="center" w:pos="4802"/>
                <w:tab w:val="right" w:pos="9355"/>
              </w:tabs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«_______»_________________201</w:t>
            </w:r>
            <w:r w:rsidR="001D6C2E">
              <w:rPr>
                <w:rFonts w:ascii="ISOCPEUR" w:hAnsi="ISOCPEUR" w:cs="ISOCPEUR"/>
                <w:i/>
                <w:iCs/>
                <w:sz w:val="20"/>
                <w:szCs w:val="20"/>
              </w:rPr>
              <w:t>9</w:t>
            </w: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 г.</w:t>
            </w:r>
          </w:p>
        </w:tc>
        <w:tc>
          <w:tcPr>
            <w:tcW w:w="4889" w:type="dxa"/>
          </w:tcPr>
          <w:p w:rsidR="007422FC" w:rsidRDefault="007422FC" w:rsidP="00AA50D0">
            <w:pPr>
              <w:ind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  <w:t>Разработчик:</w:t>
            </w:r>
          </w:p>
          <w:p w:rsidR="007422FC" w:rsidRPr="00B5199F" w:rsidRDefault="007422FC" w:rsidP="00AA50D0">
            <w:pPr>
              <w:ind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ООО «</w:t>
            </w:r>
            <w:proofErr w:type="spellStart"/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АльфаДорПроект</w:t>
            </w:r>
            <w:proofErr w:type="spellEnd"/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» </w:t>
            </w:r>
          </w:p>
          <w:p w:rsidR="007422FC" w:rsidRPr="00B5199F" w:rsidRDefault="007422FC" w:rsidP="00AA50D0">
            <w:pPr>
              <w:ind w:left="34" w:hanging="34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422FC" w:rsidRPr="00B5199F" w:rsidRDefault="007422FC" w:rsidP="00AA50D0">
            <w:pPr>
              <w:ind w:firstLine="0"/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  <w:t>Директор:</w:t>
            </w:r>
          </w:p>
          <w:p w:rsidR="007422FC" w:rsidRPr="00B5199F" w:rsidRDefault="007422FC" w:rsidP="00AA50D0">
            <w:pPr>
              <w:rPr>
                <w:rFonts w:ascii="ISOCPEUR" w:hAnsi="ISOCPEUR" w:cs="ISOCPEUR"/>
                <w:b/>
                <w:bCs/>
                <w:i/>
                <w:iCs/>
                <w:sz w:val="20"/>
                <w:szCs w:val="20"/>
              </w:rPr>
            </w:pPr>
          </w:p>
          <w:p w:rsidR="007422FC" w:rsidRDefault="007422FC" w:rsidP="00AA50D0">
            <w:pPr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422FC" w:rsidRPr="00B5199F" w:rsidRDefault="007422FC" w:rsidP="00AA50D0">
            <w:pPr>
              <w:ind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____________________________ И. Б. Панов</w:t>
            </w:r>
          </w:p>
          <w:p w:rsidR="007422FC" w:rsidRPr="00B5199F" w:rsidRDefault="007422FC" w:rsidP="00AA50D0">
            <w:pPr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  <w:p w:rsidR="007422FC" w:rsidRPr="00B5199F" w:rsidRDefault="007422FC" w:rsidP="00AA50D0">
            <w:pPr>
              <w:ind w:firstLine="0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>«_______»_________________201</w:t>
            </w:r>
            <w:r w:rsidR="001D6C2E">
              <w:rPr>
                <w:rFonts w:ascii="ISOCPEUR" w:hAnsi="ISOCPEUR" w:cs="ISOCPEUR"/>
                <w:i/>
                <w:iCs/>
                <w:sz w:val="20"/>
                <w:szCs w:val="20"/>
              </w:rPr>
              <w:t>9</w:t>
            </w:r>
            <w:r w:rsidRPr="00B5199F">
              <w:rPr>
                <w:rFonts w:ascii="ISOCPEUR" w:hAnsi="ISOCPEUR" w:cs="ISOCPEUR"/>
                <w:i/>
                <w:iCs/>
                <w:sz w:val="20"/>
                <w:szCs w:val="20"/>
              </w:rPr>
              <w:t xml:space="preserve"> г.</w:t>
            </w:r>
          </w:p>
          <w:p w:rsidR="007422FC" w:rsidRPr="00B5199F" w:rsidRDefault="007422FC" w:rsidP="00AA50D0">
            <w:pPr>
              <w:jc w:val="center"/>
              <w:rPr>
                <w:rFonts w:ascii="ISOCPEUR" w:hAnsi="ISOCPEUR" w:cs="ISOCPEUR"/>
                <w:i/>
                <w:iCs/>
                <w:sz w:val="20"/>
                <w:szCs w:val="20"/>
              </w:rPr>
            </w:pPr>
          </w:p>
        </w:tc>
      </w:tr>
    </w:tbl>
    <w:p w:rsidR="007422FC" w:rsidRPr="00387FE9" w:rsidRDefault="007422FC" w:rsidP="007422FC">
      <w:pPr>
        <w:tabs>
          <w:tab w:val="left" w:pos="708"/>
        </w:tabs>
        <w:jc w:val="center"/>
        <w:rPr>
          <w:rFonts w:ascii="Arial" w:hAnsi="Arial" w:cs="Arial"/>
          <w:b/>
          <w:sz w:val="20"/>
          <w:szCs w:val="20"/>
          <w:highlight w:val="yellow"/>
        </w:rPr>
      </w:pPr>
      <w:r w:rsidRPr="00387FE9">
        <w:rPr>
          <w:noProof/>
          <w:highlight w:val="yello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8765540</wp:posOffset>
            </wp:positionH>
            <wp:positionV relativeFrom="paragraph">
              <wp:posOffset>-3166110</wp:posOffset>
            </wp:positionV>
            <wp:extent cx="914400" cy="1143000"/>
            <wp:effectExtent l="19050" t="19050" r="19050" b="19050"/>
            <wp:wrapNone/>
            <wp:docPr id="7" name="Рисунок 0" descr="Герб Лоб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 Лобн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CEE" w:rsidRDefault="007422FC" w:rsidP="007422FC">
      <w:pPr>
        <w:jc w:val="center"/>
      </w:pPr>
      <w:r w:rsidRPr="00B751CC">
        <w:rPr>
          <w:rFonts w:ascii="Arial" w:hAnsi="Arial" w:cs="Arial"/>
          <w:i/>
          <w:iCs/>
          <w:sz w:val="20"/>
          <w:szCs w:val="20"/>
        </w:rPr>
        <w:t>Иваново – 201</w:t>
      </w:r>
      <w:r w:rsidR="001D6C2E">
        <w:rPr>
          <w:rFonts w:ascii="Arial" w:hAnsi="Arial" w:cs="Arial"/>
          <w:i/>
          <w:iCs/>
          <w:sz w:val="20"/>
          <w:szCs w:val="20"/>
        </w:rPr>
        <w:t>9</w:t>
      </w:r>
      <w:r w:rsidRPr="00B751CC">
        <w:rPr>
          <w:rFonts w:ascii="Arial" w:hAnsi="Arial" w:cs="Arial"/>
          <w:i/>
          <w:iCs/>
          <w:sz w:val="20"/>
          <w:szCs w:val="20"/>
        </w:rPr>
        <w:t xml:space="preserve"> г</w:t>
      </w:r>
    </w:p>
    <w:p w:rsidR="00F01CEE" w:rsidRDefault="00F01CEE" w:rsidP="00F01CEE">
      <w:pPr>
        <w:jc w:val="center"/>
      </w:pPr>
    </w:p>
    <w:p w:rsidR="007422FC" w:rsidRDefault="007422FC" w:rsidP="00F01CEE">
      <w:pPr>
        <w:jc w:val="center"/>
      </w:pPr>
    </w:p>
    <w:p w:rsidR="00F01CEE" w:rsidRPr="00E70E21" w:rsidRDefault="00F01CEE" w:rsidP="00F01CEE">
      <w:pPr>
        <w:jc w:val="center"/>
        <w:rPr>
          <w:sz w:val="30"/>
          <w:szCs w:val="30"/>
        </w:rPr>
      </w:pPr>
      <w:r w:rsidRPr="00E70E21">
        <w:rPr>
          <w:sz w:val="30"/>
          <w:szCs w:val="30"/>
        </w:rPr>
        <w:t>Введение</w:t>
      </w:r>
    </w:p>
    <w:p w:rsidR="00F01CEE" w:rsidRPr="00364C97" w:rsidRDefault="00F01CEE" w:rsidP="00F01CEE">
      <w:pPr>
        <w:jc w:val="center"/>
        <w:rPr>
          <w:sz w:val="30"/>
          <w:szCs w:val="30"/>
        </w:rPr>
      </w:pPr>
    </w:p>
    <w:p w:rsidR="00A76010" w:rsidRPr="00C87E35" w:rsidRDefault="00A76010" w:rsidP="00A76010">
      <w:r w:rsidRPr="00F1783D">
        <w:t xml:space="preserve">Объектом исследования является транспортная система </w:t>
      </w:r>
      <w:proofErr w:type="spellStart"/>
      <w:r w:rsidR="00E70E21">
        <w:rPr>
          <w:color w:val="000000" w:themeColor="text1"/>
        </w:rPr>
        <w:t>Петушинского</w:t>
      </w:r>
      <w:proofErr w:type="spellEnd"/>
      <w:r w:rsidR="00E70E21">
        <w:t xml:space="preserve"> </w:t>
      </w:r>
      <w:r w:rsidR="00E70E21" w:rsidRPr="009904FA">
        <w:rPr>
          <w:color w:val="000000" w:themeColor="text1"/>
        </w:rPr>
        <w:t xml:space="preserve">муниципального района </w:t>
      </w:r>
      <w:r w:rsidR="00E70E21">
        <w:rPr>
          <w:color w:val="000000" w:themeColor="text1"/>
        </w:rPr>
        <w:t xml:space="preserve">(Нагорное СП, </w:t>
      </w:r>
      <w:proofErr w:type="spellStart"/>
      <w:r w:rsidR="00E70E21">
        <w:rPr>
          <w:color w:val="000000" w:themeColor="text1"/>
        </w:rPr>
        <w:t>Пекшинское</w:t>
      </w:r>
      <w:proofErr w:type="spellEnd"/>
      <w:r w:rsidR="00E70E21">
        <w:rPr>
          <w:color w:val="000000" w:themeColor="text1"/>
        </w:rPr>
        <w:t xml:space="preserve"> СП и </w:t>
      </w:r>
      <w:proofErr w:type="spellStart"/>
      <w:r w:rsidR="00E70E21">
        <w:rPr>
          <w:color w:val="000000" w:themeColor="text1"/>
        </w:rPr>
        <w:t>Петушинское</w:t>
      </w:r>
      <w:proofErr w:type="spellEnd"/>
      <w:r w:rsidR="00E70E21">
        <w:rPr>
          <w:color w:val="000000" w:themeColor="text1"/>
        </w:rPr>
        <w:t xml:space="preserve"> СП)</w:t>
      </w:r>
      <w:r w:rsidR="00F1783D" w:rsidRPr="00F1783D">
        <w:t xml:space="preserve"> </w:t>
      </w:r>
      <w:r w:rsidR="001D6C2E">
        <w:t>В</w:t>
      </w:r>
      <w:r w:rsidR="00E70E21">
        <w:t>ладимирской</w:t>
      </w:r>
      <w:r w:rsidR="00D91046">
        <w:t xml:space="preserve"> </w:t>
      </w:r>
      <w:r w:rsidR="00F1783D" w:rsidRPr="00C87E35">
        <w:t>области</w:t>
      </w:r>
      <w:r w:rsidRPr="00C87E35">
        <w:t>.</w:t>
      </w:r>
    </w:p>
    <w:p w:rsidR="00A76010" w:rsidRPr="00F1783D" w:rsidRDefault="00A76010" w:rsidP="00A76010">
      <w:r w:rsidRPr="00F1783D">
        <w:t>Цель этапа –</w:t>
      </w:r>
      <w:r w:rsidR="00344322">
        <w:t xml:space="preserve"> </w:t>
      </w:r>
      <w:r w:rsidRPr="00F1783D">
        <w:t>разработка Программы взаимоувязанных мероприятий по развитию транспортной системы и оптимизации схемы организации дорожного движения на территории</w:t>
      </w:r>
      <w:r w:rsidR="00344322">
        <w:t xml:space="preserve"> </w:t>
      </w:r>
      <w:proofErr w:type="spellStart"/>
      <w:r w:rsidR="00E70E21">
        <w:rPr>
          <w:color w:val="000000" w:themeColor="text1"/>
        </w:rPr>
        <w:t>Петушинского</w:t>
      </w:r>
      <w:proofErr w:type="spellEnd"/>
      <w:r w:rsidR="00E70E21">
        <w:t xml:space="preserve"> </w:t>
      </w:r>
      <w:r w:rsidR="00E70E21" w:rsidRPr="009904FA">
        <w:rPr>
          <w:color w:val="000000" w:themeColor="text1"/>
        </w:rPr>
        <w:t xml:space="preserve">муниципального района </w:t>
      </w:r>
      <w:r w:rsidR="00E70E21">
        <w:rPr>
          <w:color w:val="000000" w:themeColor="text1"/>
        </w:rPr>
        <w:t xml:space="preserve">(Нагорное СП, </w:t>
      </w:r>
      <w:proofErr w:type="spellStart"/>
      <w:r w:rsidR="00E70E21">
        <w:rPr>
          <w:color w:val="000000" w:themeColor="text1"/>
        </w:rPr>
        <w:t>Пекшинское</w:t>
      </w:r>
      <w:proofErr w:type="spellEnd"/>
      <w:r w:rsidR="00E70E21">
        <w:rPr>
          <w:color w:val="000000" w:themeColor="text1"/>
        </w:rPr>
        <w:t xml:space="preserve"> СП и </w:t>
      </w:r>
      <w:proofErr w:type="spellStart"/>
      <w:r w:rsidR="00E70E21">
        <w:rPr>
          <w:color w:val="000000" w:themeColor="text1"/>
        </w:rPr>
        <w:t>Петушинское</w:t>
      </w:r>
      <w:proofErr w:type="spellEnd"/>
      <w:r w:rsidR="00E70E21">
        <w:rPr>
          <w:color w:val="000000" w:themeColor="text1"/>
        </w:rPr>
        <w:t xml:space="preserve"> СП)</w:t>
      </w:r>
      <w:r w:rsidR="00344322">
        <w:t xml:space="preserve"> </w:t>
      </w:r>
      <w:r w:rsidRPr="00F1783D">
        <w:t>с укрупненным расчетом стоимости, указанием сроков реализации указанных мероприятий, а также разработка системы показателей и прогнозная оценка эффективности данной Программы</w:t>
      </w:r>
      <w:r w:rsidRPr="00F1783D">
        <w:rPr>
          <w:iCs/>
          <w:lang w:eastAsia="ar-SA"/>
        </w:rPr>
        <w:t>.</w:t>
      </w:r>
    </w:p>
    <w:p w:rsidR="00A76010" w:rsidRPr="00F1783D" w:rsidRDefault="00A76010" w:rsidP="00A76010">
      <w:r w:rsidRPr="00F1783D">
        <w:t>В результате выполнения данного этапа разработаны</w:t>
      </w:r>
      <w:r w:rsidR="00DA1875" w:rsidRPr="00DA1875">
        <w:t xml:space="preserve"> </w:t>
      </w:r>
      <w:r w:rsidR="00DA1875">
        <w:t xml:space="preserve">мероприятия </w:t>
      </w:r>
      <w:r w:rsidR="00DA1875" w:rsidRPr="002A244E">
        <w:t>на краткосрочную перспективу (0-5 лет), на средн</w:t>
      </w:r>
      <w:r w:rsidR="00DA1875">
        <w:t>есрочную перспективу (6-10 лет) и</w:t>
      </w:r>
      <w:r w:rsidR="00DA1875" w:rsidRPr="002A244E">
        <w:t xml:space="preserve"> на долгосрочную перспективу (более 10 лет)</w:t>
      </w:r>
      <w:r w:rsidR="00DA1875">
        <w:t>:</w:t>
      </w:r>
    </w:p>
    <w:p w:rsidR="00A76010" w:rsidRPr="00F1783D" w:rsidRDefault="00A76010" w:rsidP="00A76010">
      <w:r w:rsidRPr="00F1783D">
        <w:t xml:space="preserve">- мероприятия по развитию улично-дорожной сети муниципального образования и организации движения легкового и грузового транспорта с учетом существующих программ развития территории и социально-экономических прогнозов </w:t>
      </w:r>
      <w:proofErr w:type="spellStart"/>
      <w:r w:rsidR="00E70E21">
        <w:rPr>
          <w:color w:val="000000" w:themeColor="text1"/>
        </w:rPr>
        <w:t>Петушинского</w:t>
      </w:r>
      <w:proofErr w:type="spellEnd"/>
      <w:r w:rsidR="00E70E21">
        <w:t xml:space="preserve"> </w:t>
      </w:r>
      <w:r w:rsidR="00E70E21" w:rsidRPr="009904FA">
        <w:rPr>
          <w:color w:val="000000" w:themeColor="text1"/>
        </w:rPr>
        <w:t xml:space="preserve">муниципального района </w:t>
      </w:r>
      <w:r w:rsidR="00E70E21">
        <w:rPr>
          <w:color w:val="000000" w:themeColor="text1"/>
        </w:rPr>
        <w:t xml:space="preserve">(Нагорное СП, </w:t>
      </w:r>
      <w:proofErr w:type="spellStart"/>
      <w:r w:rsidR="00E70E21">
        <w:rPr>
          <w:color w:val="000000" w:themeColor="text1"/>
        </w:rPr>
        <w:t>Пекшинское</w:t>
      </w:r>
      <w:proofErr w:type="spellEnd"/>
      <w:r w:rsidR="00E70E21">
        <w:rPr>
          <w:color w:val="000000" w:themeColor="text1"/>
        </w:rPr>
        <w:t xml:space="preserve"> СП и </w:t>
      </w:r>
      <w:proofErr w:type="spellStart"/>
      <w:r w:rsidR="00E70E21">
        <w:rPr>
          <w:color w:val="000000" w:themeColor="text1"/>
        </w:rPr>
        <w:t>Петушинское</w:t>
      </w:r>
      <w:proofErr w:type="spellEnd"/>
      <w:r w:rsidR="00E70E21">
        <w:rPr>
          <w:color w:val="000000" w:themeColor="text1"/>
        </w:rPr>
        <w:t xml:space="preserve"> СП)</w:t>
      </w:r>
      <w:r w:rsidRPr="00F1783D">
        <w:t>;</w:t>
      </w:r>
    </w:p>
    <w:p w:rsidR="00A76010" w:rsidRPr="00F1783D" w:rsidRDefault="00A76010" w:rsidP="00A76010">
      <w:pPr>
        <w:contextualSpacing/>
      </w:pPr>
      <w:r w:rsidRPr="00F1783D">
        <w:t>- мероприятия по оптимизации системы пассажирских перевозок на территории</w:t>
      </w:r>
      <w:r w:rsidR="00344322">
        <w:t xml:space="preserve"> </w:t>
      </w:r>
      <w:r w:rsidR="00F1783D" w:rsidRPr="00F1783D">
        <w:t>района</w:t>
      </w:r>
      <w:r w:rsidRPr="00F1783D">
        <w:t xml:space="preserve"> и в межмуниципальном и </w:t>
      </w:r>
      <w:proofErr w:type="spellStart"/>
      <w:r w:rsidRPr="00F1783D">
        <w:t>межсубъектном</w:t>
      </w:r>
      <w:proofErr w:type="spellEnd"/>
      <w:r w:rsidRPr="00F1783D">
        <w:t xml:space="preserve"> сообщении в том числе:</w:t>
      </w:r>
    </w:p>
    <w:p w:rsidR="00A76010" w:rsidRPr="00F1783D" w:rsidRDefault="00F1783D" w:rsidP="00A76010">
      <w:pPr>
        <w:contextualSpacing/>
      </w:pPr>
      <w:r w:rsidRPr="00F1783D">
        <w:t>1</w:t>
      </w:r>
      <w:r w:rsidR="00A76010" w:rsidRPr="00F1783D">
        <w:t xml:space="preserve">) мероприятия по развитию сети межмуниципальных и </w:t>
      </w:r>
      <w:proofErr w:type="spellStart"/>
      <w:r w:rsidR="00A76010" w:rsidRPr="00F1783D">
        <w:t>межсубъектных</w:t>
      </w:r>
      <w:proofErr w:type="spellEnd"/>
      <w:r w:rsidR="00A76010" w:rsidRPr="00F1783D">
        <w:t xml:space="preserve"> маршрутов автомобильного пассажирского транспорта;</w:t>
      </w:r>
    </w:p>
    <w:p w:rsidR="00A76010" w:rsidRPr="00F1783D" w:rsidRDefault="00F1783D" w:rsidP="00A76010">
      <w:pPr>
        <w:contextualSpacing/>
      </w:pPr>
      <w:r w:rsidRPr="00F1783D">
        <w:t>2</w:t>
      </w:r>
      <w:r w:rsidR="00A76010" w:rsidRPr="00F1783D">
        <w:t>) мероприятия по обеспечению приоритета проезда маршрутного пассажирского транспорта;</w:t>
      </w:r>
    </w:p>
    <w:p w:rsidR="00A76010" w:rsidRPr="00F1783D" w:rsidRDefault="00A76010" w:rsidP="00A76010">
      <w:pPr>
        <w:contextualSpacing/>
      </w:pPr>
      <w:r w:rsidRPr="00F1783D">
        <w:t xml:space="preserve">- мероприятия по оптимизации парковочного пространства на территории </w:t>
      </w:r>
      <w:r w:rsidR="00F1783D" w:rsidRPr="00F1783D">
        <w:t>района</w:t>
      </w:r>
      <w:r w:rsidRPr="00F1783D">
        <w:t>;</w:t>
      </w:r>
    </w:p>
    <w:p w:rsidR="00A76010" w:rsidRPr="00F1783D" w:rsidRDefault="00A76010" w:rsidP="00A76010">
      <w:pPr>
        <w:contextualSpacing/>
      </w:pPr>
      <w:r w:rsidRPr="00F1783D">
        <w:t>- мероприятия по совершенствованию условий велосипедного и пешеходного движения на территории</w:t>
      </w:r>
      <w:r w:rsidR="00344322">
        <w:t xml:space="preserve"> </w:t>
      </w:r>
      <w:r w:rsidR="00445B23">
        <w:t>района</w:t>
      </w:r>
      <w:r w:rsidRPr="00F1783D">
        <w:t>;</w:t>
      </w:r>
    </w:p>
    <w:p w:rsidR="00A76010" w:rsidRPr="00F1783D" w:rsidRDefault="00A76010" w:rsidP="00A76010">
      <w:pPr>
        <w:contextualSpacing/>
      </w:pPr>
      <w:r w:rsidRPr="00F1783D">
        <w:lastRenderedPageBreak/>
        <w:t>- мероприятия по повышению общего уровня безопасности дорожного движения на территории</w:t>
      </w:r>
      <w:r w:rsidR="00344322">
        <w:t xml:space="preserve"> </w:t>
      </w:r>
      <w:r w:rsidR="00F1783D" w:rsidRPr="00F1783D">
        <w:t>района</w:t>
      </w:r>
      <w:r w:rsidRPr="00F1783D">
        <w:t xml:space="preserve"> в том числе:</w:t>
      </w:r>
    </w:p>
    <w:p w:rsidR="00A76010" w:rsidRPr="00F1783D" w:rsidRDefault="00A76010" w:rsidP="00A76010">
      <w:pPr>
        <w:contextualSpacing/>
      </w:pPr>
      <w:r w:rsidRPr="00F1783D">
        <w:t>1) мероприятия по обустройству участков улично-дорожной сети дополнительными техническими средствами организации дорожного движения;</w:t>
      </w:r>
    </w:p>
    <w:p w:rsidR="00A76010" w:rsidRPr="00F1783D" w:rsidRDefault="00A76010" w:rsidP="00A76010">
      <w:pPr>
        <w:contextualSpacing/>
      </w:pPr>
      <w:r w:rsidRPr="00F1783D">
        <w:t>2) повышение видимости технических средств организации дорожного движения;</w:t>
      </w:r>
    </w:p>
    <w:p w:rsidR="00A76010" w:rsidRPr="00F1783D" w:rsidRDefault="00A76010" w:rsidP="00A76010">
      <w:pPr>
        <w:contextualSpacing/>
      </w:pPr>
      <w:r w:rsidRPr="00F1783D">
        <w:t>- Программа взаимоувязанных мероприятий по развитию транспортной системы и оптимизации схемы организации дорожного движения на территории</w:t>
      </w:r>
      <w:r w:rsidR="00344322">
        <w:t xml:space="preserve"> </w:t>
      </w:r>
      <w:r w:rsidR="00F1783D" w:rsidRPr="00F1783D">
        <w:t>района</w:t>
      </w:r>
      <w:r w:rsidRPr="00F1783D">
        <w:t xml:space="preserve"> с укрупненным расчетом стоимости, указанием сроков реализации указанных мероприятий;</w:t>
      </w:r>
    </w:p>
    <w:p w:rsidR="00A76010" w:rsidRPr="00F1783D" w:rsidRDefault="00A76010" w:rsidP="00A76010">
      <w:r w:rsidRPr="00F1783D">
        <w:t>- система показателей и прогнозная оценка эффективности Программы мероприятий (общих и локальных) по выбранным критериям</w:t>
      </w:r>
      <w:r w:rsidR="008C685C">
        <w:t>.</w:t>
      </w:r>
    </w:p>
    <w:p w:rsidR="00A76010" w:rsidRPr="00F1783D" w:rsidRDefault="00A76010" w:rsidP="00A76010">
      <w:pPr>
        <w:tabs>
          <w:tab w:val="clear" w:pos="5103"/>
        </w:tabs>
        <w:spacing w:after="200" w:line="276" w:lineRule="auto"/>
        <w:jc w:val="left"/>
        <w:rPr>
          <w:highlight w:val="red"/>
        </w:rPr>
      </w:pPr>
      <w:r w:rsidRPr="00F1783D">
        <w:rPr>
          <w:highlight w:val="red"/>
        </w:rPr>
        <w:br w:type="page"/>
      </w:r>
    </w:p>
    <w:bookmarkStart w:id="3" w:name="_Toc434776966" w:displacedByCustomXml="next"/>
    <w:sdt>
      <w:sdtPr>
        <w:rPr>
          <w:highlight w:val="red"/>
        </w:rPr>
        <w:id w:val="12384499"/>
      </w:sdtPr>
      <w:sdtContent>
        <w:p w:rsidR="0009659E" w:rsidRDefault="0009659E" w:rsidP="0009659E">
          <w:pPr>
            <w:keepNext/>
            <w:keepLines/>
            <w:tabs>
              <w:tab w:val="clear" w:pos="5103"/>
              <w:tab w:val="left" w:pos="992"/>
            </w:tabs>
            <w:spacing w:before="480" w:line="276" w:lineRule="auto"/>
            <w:ind w:firstLine="0"/>
            <w:jc w:val="center"/>
            <w:rPr>
              <w:b/>
              <w:bCs/>
              <w:caps/>
              <w:lang w:eastAsia="en-US"/>
            </w:rPr>
          </w:pPr>
        </w:p>
        <w:p w:rsidR="00F01CEE" w:rsidRPr="00861DD1" w:rsidRDefault="00F01CEE" w:rsidP="007A5EEE">
          <w:pPr>
            <w:pStyle w:val="12"/>
            <w:jc w:val="center"/>
          </w:pPr>
          <w:r w:rsidRPr="00861DD1">
            <w:t>Содержание</w:t>
          </w:r>
        </w:p>
        <w:p w:rsidR="00B5174F" w:rsidRDefault="0085796F" w:rsidP="0040236E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 w:rsidRPr="0085796F">
            <w:rPr>
              <w:highlight w:val="red"/>
            </w:rPr>
            <w:fldChar w:fldCharType="begin"/>
          </w:r>
          <w:r w:rsidR="00A76010" w:rsidRPr="00F1783D">
            <w:rPr>
              <w:highlight w:val="red"/>
            </w:rPr>
            <w:instrText xml:space="preserve"> TOC \o "1-3" \h \z \u </w:instrText>
          </w:r>
          <w:r w:rsidRPr="0085796F">
            <w:rPr>
              <w:highlight w:val="red"/>
            </w:rPr>
            <w:fldChar w:fldCharType="separate"/>
          </w:r>
          <w:hyperlink w:anchor="_Toc477789292" w:history="1"/>
        </w:p>
        <w:p w:rsidR="00B5174F" w:rsidRDefault="00F01CEE" w:rsidP="0040236E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>
            <w:t>Введение</w:t>
          </w:r>
          <w:r w:rsidR="0040236E">
            <w:t>……………………………………………………………………….........</w:t>
          </w:r>
          <w:r w:rsidR="00CC4C4B">
            <w:t>2</w:t>
          </w:r>
        </w:p>
        <w:p w:rsidR="00B5174F" w:rsidRDefault="0085796F" w:rsidP="0040236E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7789294" w:history="1">
            <w:r w:rsidR="00B5174F" w:rsidRPr="00A02EC2">
              <w:rPr>
                <w:rStyle w:val="af5"/>
              </w:rPr>
              <w:t>1</w:t>
            </w:r>
            <w:r w:rsidR="00B5174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B5174F" w:rsidRPr="00A02EC2">
              <w:rPr>
                <w:rStyle w:val="af5"/>
              </w:rPr>
              <w:t xml:space="preserve">Разработка мероприятий по развитию УДС на территории </w:t>
            </w:r>
            <w:r w:rsidR="00E70E21">
              <w:rPr>
                <w:color w:val="000000" w:themeColor="text1"/>
              </w:rPr>
              <w:t>Петушинского</w:t>
            </w:r>
            <w:r w:rsidR="00E70E21">
              <w:t xml:space="preserve"> </w:t>
            </w:r>
            <w:r w:rsidR="00E70E21" w:rsidRPr="009904FA">
              <w:rPr>
                <w:color w:val="000000" w:themeColor="text1"/>
              </w:rPr>
              <w:t xml:space="preserve">муниципального района </w:t>
            </w:r>
            <w:r w:rsidR="00E70E21">
              <w:rPr>
                <w:color w:val="000000" w:themeColor="text1"/>
              </w:rPr>
              <w:t>(Нагорное СП, Пекшинское СП и Петушинское СП)</w:t>
            </w:r>
            <w:r w:rsidR="00DA1875">
              <w:rPr>
                <w:rStyle w:val="af5"/>
              </w:rPr>
              <w:t xml:space="preserve"> </w:t>
            </w:r>
            <w:r w:rsidR="00DA1875" w:rsidRPr="002A244E">
              <w:t>на краткосрочную перспективу (</w:t>
            </w:r>
            <w:r w:rsidR="00D91046">
              <w:t>до 202</w:t>
            </w:r>
            <w:r w:rsidR="00E70E21">
              <w:t>2</w:t>
            </w:r>
            <w:r w:rsidR="00D91046">
              <w:t xml:space="preserve"> г</w:t>
            </w:r>
            <w:r w:rsidR="00DA1875" w:rsidRPr="002A244E">
              <w:t>), на средн</w:t>
            </w:r>
            <w:r w:rsidR="00DA1875">
              <w:t>есрочную перспективу (</w:t>
            </w:r>
            <w:r w:rsidR="00D91046">
              <w:t>до 202</w:t>
            </w:r>
            <w:r w:rsidR="00E70E21">
              <w:t>7</w:t>
            </w:r>
            <w:r w:rsidR="00D91046">
              <w:t xml:space="preserve"> г</w:t>
            </w:r>
            <w:r w:rsidR="00DA1875">
              <w:t>) и</w:t>
            </w:r>
            <w:r w:rsidR="00DA1875" w:rsidRPr="002A244E">
              <w:t xml:space="preserve"> на долгосрочную перспективу (</w:t>
            </w:r>
            <w:r w:rsidR="00D91046">
              <w:t>до 203</w:t>
            </w:r>
            <w:r w:rsidR="004D369F">
              <w:t>5</w:t>
            </w:r>
            <w:r w:rsidR="00D91046">
              <w:t xml:space="preserve"> г</w:t>
            </w:r>
            <w:r w:rsidR="00DA1875" w:rsidRPr="002A244E">
              <w:t>)</w:t>
            </w:r>
            <w:r w:rsidR="00B5174F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5174F">
              <w:rPr>
                <w:webHidden/>
              </w:rPr>
              <w:instrText xml:space="preserve"> PAGEREF _Toc477789294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AF60FE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7422FC" w:rsidRDefault="0085796F" w:rsidP="0040236E">
          <w:pPr>
            <w:pStyle w:val="12"/>
            <w:rPr>
              <w:rStyle w:val="af5"/>
            </w:rPr>
          </w:pPr>
          <w:r>
            <w:fldChar w:fldCharType="begin"/>
          </w:r>
          <w:r w:rsidR="00551515">
            <w:instrText>HYPERLINK \l "_Toc477789295"</w:instrText>
          </w:r>
          <w:r>
            <w:fldChar w:fldCharType="separate"/>
          </w:r>
          <w:r w:rsidR="00B5174F" w:rsidRPr="00A02EC2">
            <w:rPr>
              <w:rStyle w:val="af5"/>
            </w:rPr>
            <w:t>2</w:t>
          </w:r>
          <w:r w:rsidR="00B5174F"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  <w:tab/>
          </w:r>
          <w:r w:rsidR="00B5174F" w:rsidRPr="00A02EC2">
            <w:rPr>
              <w:rStyle w:val="af5"/>
            </w:rPr>
            <w:t>Разработка мероприятий по о</w:t>
          </w:r>
          <w:r w:rsidR="007422FC">
            <w:rPr>
              <w:rStyle w:val="af5"/>
            </w:rPr>
            <w:t>птимизации системы пассажирских</w:t>
          </w:r>
        </w:p>
        <w:p w:rsidR="00B5174F" w:rsidRDefault="00B5174F" w:rsidP="0040236E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 w:rsidRPr="00A02EC2">
            <w:rPr>
              <w:rStyle w:val="af5"/>
            </w:rPr>
            <w:t xml:space="preserve">перевозок на территории </w:t>
          </w:r>
          <w:r w:rsidR="00E70E21">
            <w:rPr>
              <w:color w:val="000000" w:themeColor="text1"/>
            </w:rPr>
            <w:t>Петушинского</w:t>
          </w:r>
          <w:r w:rsidR="00E70E21">
            <w:t xml:space="preserve"> </w:t>
          </w:r>
          <w:r w:rsidR="00E70E21" w:rsidRPr="009904FA">
            <w:rPr>
              <w:color w:val="000000" w:themeColor="text1"/>
            </w:rPr>
            <w:t xml:space="preserve">муниципального района </w:t>
          </w:r>
          <w:r w:rsidR="00E70E21">
            <w:rPr>
              <w:color w:val="000000" w:themeColor="text1"/>
            </w:rPr>
            <w:t xml:space="preserve">(Нагорное СП, Пекшинское СП и Петушинское СП) </w:t>
          </w:r>
          <w:r w:rsidR="00DA1875" w:rsidRPr="002A244E">
            <w:t>на краткосрочную перспективу (</w:t>
          </w:r>
          <w:r w:rsidR="00D91046">
            <w:t>до 202</w:t>
          </w:r>
          <w:r w:rsidR="00E70E21">
            <w:t>2</w:t>
          </w:r>
          <w:r w:rsidR="00D91046">
            <w:t xml:space="preserve"> г</w:t>
          </w:r>
          <w:r w:rsidR="00DA1875" w:rsidRPr="002A244E">
            <w:t>), на средн</w:t>
          </w:r>
          <w:r w:rsidR="007422FC">
            <w:t>есрочную перспективу</w:t>
          </w:r>
          <w:r w:rsidR="00E70E21">
            <w:t xml:space="preserve"> </w:t>
          </w:r>
          <w:r w:rsidR="00DA1875">
            <w:t>(</w:t>
          </w:r>
          <w:r w:rsidR="00D91046">
            <w:t>до 202</w:t>
          </w:r>
          <w:r w:rsidR="00E70E21">
            <w:t>7</w:t>
          </w:r>
          <w:r w:rsidR="00D91046">
            <w:t xml:space="preserve"> г</w:t>
          </w:r>
          <w:r w:rsidR="00DA1875">
            <w:t>) и</w:t>
          </w:r>
          <w:r w:rsidR="00DA1875" w:rsidRPr="002A244E">
            <w:t xml:space="preserve"> на долгосрочную перспективу (</w:t>
          </w:r>
          <w:r w:rsidR="00D91046">
            <w:t>до 203</w:t>
          </w:r>
          <w:r w:rsidR="004D369F">
            <w:t>5</w:t>
          </w:r>
          <w:r w:rsidR="00D91046">
            <w:t xml:space="preserve"> г</w:t>
          </w:r>
          <w:r w:rsidR="00DA1875" w:rsidRPr="002A244E">
            <w:t>)</w:t>
          </w:r>
          <w:r w:rsidR="00207659">
            <w:t>…</w:t>
          </w:r>
          <w:r w:rsidR="007422FC">
            <w:t>…</w:t>
          </w:r>
          <w:r w:rsidR="00E70E21">
            <w:t>…………………………………………………</w:t>
          </w:r>
          <w:r w:rsidR="00207659">
            <w:t>…………………</w:t>
          </w:r>
          <w:r w:rsidR="00861DD1">
            <w:t>.10</w:t>
          </w:r>
          <w:r w:rsidR="0085796F">
            <w:fldChar w:fldCharType="end"/>
          </w:r>
        </w:p>
        <w:p w:rsidR="00B5174F" w:rsidRDefault="0085796F" w:rsidP="0040236E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7789296" w:history="1">
            <w:r w:rsidR="00B5174F" w:rsidRPr="00A02EC2">
              <w:rPr>
                <w:rStyle w:val="af5"/>
              </w:rPr>
              <w:t>3</w:t>
            </w:r>
            <w:r w:rsidR="00B5174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B5174F" w:rsidRPr="00A02EC2">
              <w:rPr>
                <w:rStyle w:val="af5"/>
              </w:rPr>
              <w:t>Разработка мероприятий по совершенствованию условий велосипедного и пешеходного движения</w:t>
            </w:r>
            <w:r w:rsidR="00DA1875">
              <w:rPr>
                <w:rStyle w:val="af5"/>
              </w:rPr>
              <w:t xml:space="preserve"> </w:t>
            </w:r>
            <w:r w:rsidR="00B5174F">
              <w:rPr>
                <w:webHidden/>
              </w:rPr>
              <w:tab/>
            </w:r>
          </w:hyperlink>
          <w:r w:rsidR="00B90A47">
            <w:t>1</w:t>
          </w:r>
          <w:r w:rsidR="00861DD1">
            <w:t>4</w:t>
          </w:r>
        </w:p>
        <w:p w:rsidR="00B5174F" w:rsidRDefault="0085796F" w:rsidP="0040236E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7789297" w:history="1">
            <w:r w:rsidR="00B5174F" w:rsidRPr="00A02EC2">
              <w:rPr>
                <w:rStyle w:val="af5"/>
              </w:rPr>
              <w:t>4</w:t>
            </w:r>
            <w:r w:rsidR="00B5174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B5174F" w:rsidRPr="00A02EC2">
              <w:rPr>
                <w:rStyle w:val="af5"/>
              </w:rPr>
              <w:t xml:space="preserve">Разработка мероприятий по повышению общего уровня безопасности дорожного движения на территории </w:t>
            </w:r>
            <w:r w:rsidR="00E70E21">
              <w:rPr>
                <w:color w:val="000000" w:themeColor="text1"/>
              </w:rPr>
              <w:t>Петушинского</w:t>
            </w:r>
            <w:r w:rsidR="00E70E21">
              <w:t xml:space="preserve"> </w:t>
            </w:r>
            <w:r w:rsidR="00E70E21" w:rsidRPr="009904FA">
              <w:rPr>
                <w:color w:val="000000" w:themeColor="text1"/>
              </w:rPr>
              <w:t xml:space="preserve">муниципального района </w:t>
            </w:r>
            <w:r w:rsidR="00E70E21">
              <w:rPr>
                <w:color w:val="000000" w:themeColor="text1"/>
              </w:rPr>
              <w:t>(Нагорное СП, Пекшинское СП и Петушинское СП)</w:t>
            </w:r>
            <w:r w:rsidR="007422FC">
              <w:rPr>
                <w:rStyle w:val="af5"/>
              </w:rPr>
              <w:t>………</w:t>
            </w:r>
            <w:r w:rsidR="00E70E21">
              <w:rPr>
                <w:rStyle w:val="af5"/>
              </w:rPr>
              <w:t>…</w:t>
            </w:r>
            <w:r w:rsidR="00FD26C7">
              <w:rPr>
                <w:rStyle w:val="af5"/>
              </w:rPr>
              <w:t>…..</w:t>
            </w:r>
            <w:r w:rsidR="007422FC">
              <w:rPr>
                <w:rStyle w:val="af5"/>
              </w:rPr>
              <w:t>……………</w:t>
            </w:r>
            <w:r w:rsidR="00FD26C7">
              <w:rPr>
                <w:rStyle w:val="af5"/>
              </w:rPr>
              <w:t>.</w:t>
            </w:r>
            <w:r w:rsidR="00BB33C3">
              <w:rPr>
                <w:webHidden/>
              </w:rPr>
              <w:t>1</w:t>
            </w:r>
            <w:r w:rsidR="00861DD1">
              <w:rPr>
                <w:webHidden/>
              </w:rPr>
              <w:t>8</w:t>
            </w:r>
          </w:hyperlink>
        </w:p>
        <w:p w:rsidR="00B5174F" w:rsidRDefault="0085796F" w:rsidP="0040236E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7789298" w:history="1">
            <w:r w:rsidR="00B5174F" w:rsidRPr="00A02EC2">
              <w:rPr>
                <w:rStyle w:val="af5"/>
              </w:rPr>
              <w:t>5</w:t>
            </w:r>
            <w:r w:rsidR="00B5174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B5174F" w:rsidRPr="00A02EC2">
              <w:rPr>
                <w:rStyle w:val="af5"/>
              </w:rPr>
              <w:t xml:space="preserve">Разработка мероприятий по оптимизации парковочного пространства на территории </w:t>
            </w:r>
            <w:r w:rsidR="00E70E21">
              <w:rPr>
                <w:color w:val="000000" w:themeColor="text1"/>
              </w:rPr>
              <w:t>Петушинского</w:t>
            </w:r>
            <w:r w:rsidR="00E70E21">
              <w:t xml:space="preserve"> </w:t>
            </w:r>
            <w:r w:rsidR="00E70E21" w:rsidRPr="009904FA">
              <w:rPr>
                <w:color w:val="000000" w:themeColor="text1"/>
              </w:rPr>
              <w:t xml:space="preserve">муниципального района </w:t>
            </w:r>
            <w:r w:rsidR="00E70E21">
              <w:rPr>
                <w:color w:val="000000" w:themeColor="text1"/>
              </w:rPr>
              <w:t>(Нагорное СП, Пекшинское СП и Петушинское СП)</w:t>
            </w:r>
            <w:r w:rsidR="00DA1875">
              <w:rPr>
                <w:rStyle w:val="af5"/>
              </w:rPr>
              <w:t xml:space="preserve"> </w:t>
            </w:r>
            <w:r w:rsidR="00B5174F">
              <w:rPr>
                <w:webHidden/>
              </w:rPr>
              <w:tab/>
            </w:r>
            <w:r w:rsidR="00861DD1">
              <w:rPr>
                <w:webHidden/>
              </w:rPr>
              <w:t>2</w:t>
            </w:r>
          </w:hyperlink>
          <w:r w:rsidR="00861DD1">
            <w:t>4</w:t>
          </w:r>
        </w:p>
        <w:p w:rsidR="00B5174F" w:rsidRDefault="0085796F" w:rsidP="0040236E">
          <w:pPr>
            <w:pStyle w:val="12"/>
            <w:ind w:right="140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477789299" w:history="1">
            <w:r w:rsidR="00B5174F" w:rsidRPr="00A02EC2">
              <w:rPr>
                <w:rStyle w:val="af5"/>
              </w:rPr>
              <w:t>6</w:t>
            </w:r>
            <w:r w:rsidR="00B5174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B5174F" w:rsidRPr="00A02EC2">
              <w:rPr>
                <w:rStyle w:val="af5"/>
              </w:rPr>
              <w:t>Разработка Программы взаимоувязанных мероприятий по развитию транспортной системы и оптимизации схемы организации дорожного движения</w:t>
            </w:r>
            <w:r w:rsidR="00B5174F">
              <w:rPr>
                <w:webHidden/>
              </w:rPr>
              <w:tab/>
            </w:r>
            <w:r w:rsidR="00B90A47">
              <w:rPr>
                <w:webHidden/>
              </w:rPr>
              <w:t>2</w:t>
            </w:r>
            <w:r w:rsidR="00861DD1">
              <w:rPr>
                <w:webHidden/>
              </w:rPr>
              <w:t>6</w:t>
            </w:r>
          </w:hyperlink>
        </w:p>
        <w:p w:rsidR="004B6B87" w:rsidRPr="004B6B87" w:rsidRDefault="0085796F" w:rsidP="0040236E">
          <w:pPr>
            <w:pStyle w:val="12"/>
          </w:pPr>
          <w:hyperlink w:anchor="_Toc477789300" w:history="1">
            <w:r w:rsidR="00B5174F" w:rsidRPr="00A02EC2">
              <w:rPr>
                <w:rStyle w:val="af5"/>
              </w:rPr>
              <w:t>7</w:t>
            </w:r>
            <w:r w:rsidR="00B5174F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B5174F" w:rsidRPr="00A02EC2">
              <w:rPr>
                <w:rStyle w:val="af5"/>
              </w:rPr>
              <w:t>Разработка системы показателей и прогнозная оценка эффективности Программы мероприятий</w:t>
            </w:r>
            <w:r w:rsidR="00B5174F">
              <w:rPr>
                <w:webHidden/>
              </w:rPr>
              <w:tab/>
            </w:r>
            <w:r w:rsidR="00861DD1">
              <w:rPr>
                <w:webHidden/>
              </w:rPr>
              <w:t>31</w:t>
            </w:r>
          </w:hyperlink>
        </w:p>
        <w:p w:rsidR="00B5174F" w:rsidRDefault="00F01CEE" w:rsidP="0040236E">
          <w:pPr>
            <w:pStyle w:val="12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>
            <w:t xml:space="preserve">Список используемых источников </w:t>
          </w:r>
          <w:hyperlink w:anchor="_Toc477789301" w:history="1">
            <w:r w:rsidR="00B5174F">
              <w:rPr>
                <w:webHidden/>
              </w:rPr>
              <w:tab/>
            </w:r>
            <w:r w:rsidR="00B90A47">
              <w:rPr>
                <w:webHidden/>
              </w:rPr>
              <w:t>3</w:t>
            </w:r>
            <w:r w:rsidR="00861DD1">
              <w:rPr>
                <w:webHidden/>
              </w:rPr>
              <w:t>8</w:t>
            </w:r>
          </w:hyperlink>
        </w:p>
        <w:p w:rsidR="00A76010" w:rsidRPr="00F1783D" w:rsidRDefault="0085796F" w:rsidP="00445B23">
          <w:pPr>
            <w:rPr>
              <w:highlight w:val="red"/>
            </w:rPr>
          </w:pPr>
          <w:r w:rsidRPr="00F1783D">
            <w:rPr>
              <w:highlight w:val="red"/>
            </w:rPr>
            <w:fldChar w:fldCharType="end"/>
          </w:r>
        </w:p>
      </w:sdtContent>
    </w:sdt>
    <w:p w:rsidR="001A5C7C" w:rsidRPr="00E70E21" w:rsidRDefault="00F01CEE" w:rsidP="00B51656">
      <w:pPr>
        <w:pStyle w:val="10"/>
        <w:tabs>
          <w:tab w:val="clear" w:pos="992"/>
          <w:tab w:val="clear" w:pos="5387"/>
          <w:tab w:val="num" w:pos="0"/>
        </w:tabs>
        <w:ind w:left="0" w:firstLine="426"/>
        <w:rPr>
          <w:sz w:val="30"/>
          <w:szCs w:val="30"/>
        </w:rPr>
      </w:pPr>
      <w:bookmarkStart w:id="4" w:name="_Toc477789294"/>
      <w:bookmarkEnd w:id="3"/>
      <w:r w:rsidRPr="00E70E21">
        <w:rPr>
          <w:sz w:val="32"/>
          <w:szCs w:val="32"/>
        </w:rPr>
        <w:lastRenderedPageBreak/>
        <w:t xml:space="preserve"> </w:t>
      </w:r>
      <w:r w:rsidR="00A76010" w:rsidRPr="00E70E21">
        <w:rPr>
          <w:sz w:val="30"/>
          <w:szCs w:val="30"/>
        </w:rPr>
        <w:t xml:space="preserve">Разработка мероприятий по развитию УДС </w:t>
      </w:r>
      <w:bookmarkStart w:id="5" w:name="_Toc436839206"/>
      <w:r w:rsidR="00445B23" w:rsidRPr="00E70E21">
        <w:rPr>
          <w:sz w:val="30"/>
          <w:szCs w:val="30"/>
        </w:rPr>
        <w:t xml:space="preserve">на территории </w:t>
      </w:r>
      <w:bookmarkEnd w:id="4"/>
      <w:proofErr w:type="spellStart"/>
      <w:r w:rsidR="00E70E21" w:rsidRPr="00E70E21">
        <w:rPr>
          <w:sz w:val="30"/>
          <w:szCs w:val="30"/>
        </w:rPr>
        <w:t>Петушинского</w:t>
      </w:r>
      <w:proofErr w:type="spellEnd"/>
      <w:r w:rsidR="00E70E21" w:rsidRPr="00E70E21">
        <w:rPr>
          <w:sz w:val="30"/>
          <w:szCs w:val="30"/>
        </w:rPr>
        <w:t xml:space="preserve"> муниципального района (Нагорное СП, </w:t>
      </w:r>
      <w:proofErr w:type="spellStart"/>
      <w:r w:rsidR="00E70E21" w:rsidRPr="00E70E21">
        <w:rPr>
          <w:sz w:val="30"/>
          <w:szCs w:val="30"/>
        </w:rPr>
        <w:t>Пекшинское</w:t>
      </w:r>
      <w:proofErr w:type="spellEnd"/>
      <w:r w:rsidR="00E70E21" w:rsidRPr="00E70E21">
        <w:rPr>
          <w:sz w:val="30"/>
          <w:szCs w:val="30"/>
        </w:rPr>
        <w:t xml:space="preserve"> СП и </w:t>
      </w:r>
      <w:proofErr w:type="spellStart"/>
      <w:r w:rsidR="00E70E21" w:rsidRPr="00E70E21">
        <w:rPr>
          <w:sz w:val="30"/>
          <w:szCs w:val="30"/>
        </w:rPr>
        <w:t>Петушинское</w:t>
      </w:r>
      <w:proofErr w:type="spellEnd"/>
      <w:r w:rsidR="00E70E21" w:rsidRPr="00E70E21">
        <w:rPr>
          <w:sz w:val="30"/>
          <w:szCs w:val="30"/>
        </w:rPr>
        <w:t xml:space="preserve"> СП)</w:t>
      </w:r>
      <w:r w:rsidR="00DA1875" w:rsidRPr="00E70E21">
        <w:rPr>
          <w:sz w:val="30"/>
          <w:szCs w:val="30"/>
        </w:rPr>
        <w:t xml:space="preserve"> на краткосрочную перспективу (</w:t>
      </w:r>
      <w:r w:rsidR="00D91046" w:rsidRPr="00E70E21">
        <w:rPr>
          <w:sz w:val="30"/>
          <w:szCs w:val="30"/>
        </w:rPr>
        <w:t>до 202</w:t>
      </w:r>
      <w:r w:rsidR="00E70E21">
        <w:rPr>
          <w:sz w:val="30"/>
          <w:szCs w:val="30"/>
        </w:rPr>
        <w:t>2</w:t>
      </w:r>
      <w:r w:rsidR="00D91046" w:rsidRPr="00E70E21">
        <w:rPr>
          <w:sz w:val="30"/>
          <w:szCs w:val="30"/>
        </w:rPr>
        <w:t xml:space="preserve"> г</w:t>
      </w:r>
      <w:r w:rsidR="00DA1875" w:rsidRPr="00E70E21">
        <w:rPr>
          <w:sz w:val="30"/>
          <w:szCs w:val="30"/>
        </w:rPr>
        <w:t>), на среднесрочную перспективу (</w:t>
      </w:r>
      <w:r w:rsidR="00D91046" w:rsidRPr="00E70E21">
        <w:rPr>
          <w:sz w:val="30"/>
          <w:szCs w:val="30"/>
        </w:rPr>
        <w:t>до 202</w:t>
      </w:r>
      <w:r w:rsidR="00E70E21">
        <w:rPr>
          <w:sz w:val="30"/>
          <w:szCs w:val="30"/>
        </w:rPr>
        <w:t>7</w:t>
      </w:r>
      <w:r w:rsidR="00D91046" w:rsidRPr="00E70E21">
        <w:rPr>
          <w:sz w:val="30"/>
          <w:szCs w:val="30"/>
        </w:rPr>
        <w:t xml:space="preserve"> г</w:t>
      </w:r>
      <w:r w:rsidR="00DA1875" w:rsidRPr="00E70E21">
        <w:rPr>
          <w:sz w:val="30"/>
          <w:szCs w:val="30"/>
        </w:rPr>
        <w:t>) и на долгосрочную перспективу (</w:t>
      </w:r>
      <w:r w:rsidR="00D91046" w:rsidRPr="00E70E21">
        <w:rPr>
          <w:sz w:val="30"/>
          <w:szCs w:val="30"/>
        </w:rPr>
        <w:t>до 203</w:t>
      </w:r>
      <w:r w:rsidR="004D369F" w:rsidRPr="00E70E21">
        <w:rPr>
          <w:sz w:val="30"/>
          <w:szCs w:val="30"/>
        </w:rPr>
        <w:t>5</w:t>
      </w:r>
      <w:r w:rsidR="00D91046" w:rsidRPr="00E70E21">
        <w:rPr>
          <w:sz w:val="30"/>
          <w:szCs w:val="30"/>
        </w:rPr>
        <w:t xml:space="preserve"> г</w:t>
      </w:r>
      <w:r w:rsidR="00DA1875" w:rsidRPr="00E70E21">
        <w:rPr>
          <w:sz w:val="30"/>
          <w:szCs w:val="30"/>
        </w:rPr>
        <w:t>)</w:t>
      </w:r>
    </w:p>
    <w:bookmarkEnd w:id="5"/>
    <w:p w:rsidR="00445B23" w:rsidRDefault="001A5C7C" w:rsidP="000E1DD4">
      <w:r>
        <w:t xml:space="preserve">В ходе проведенного анализа было выявлено, что </w:t>
      </w:r>
      <w:proofErr w:type="gramStart"/>
      <w:r>
        <w:t>существующая</w:t>
      </w:r>
      <w:proofErr w:type="gramEnd"/>
      <w:r>
        <w:t xml:space="preserve"> УДС </w:t>
      </w:r>
      <w:proofErr w:type="spellStart"/>
      <w:r w:rsidR="00E70E21">
        <w:rPr>
          <w:color w:val="000000" w:themeColor="text1"/>
        </w:rPr>
        <w:t>Петушинского</w:t>
      </w:r>
      <w:proofErr w:type="spellEnd"/>
      <w:r w:rsidR="00E70E21">
        <w:t xml:space="preserve"> </w:t>
      </w:r>
      <w:r w:rsidR="00E70E21" w:rsidRPr="009904FA">
        <w:rPr>
          <w:color w:val="000000" w:themeColor="text1"/>
        </w:rPr>
        <w:t xml:space="preserve">муниципального района </w:t>
      </w:r>
      <w:r w:rsidR="00E70E21">
        <w:rPr>
          <w:color w:val="000000" w:themeColor="text1"/>
        </w:rPr>
        <w:t xml:space="preserve">(Нагорное СП, </w:t>
      </w:r>
      <w:proofErr w:type="spellStart"/>
      <w:r w:rsidR="00E70E21">
        <w:rPr>
          <w:color w:val="000000" w:themeColor="text1"/>
        </w:rPr>
        <w:t>Пекшинское</w:t>
      </w:r>
      <w:proofErr w:type="spellEnd"/>
      <w:r w:rsidR="00E70E21">
        <w:rPr>
          <w:color w:val="000000" w:themeColor="text1"/>
        </w:rPr>
        <w:t xml:space="preserve"> СП и </w:t>
      </w:r>
      <w:proofErr w:type="spellStart"/>
      <w:r w:rsidR="00E70E21">
        <w:rPr>
          <w:color w:val="000000" w:themeColor="text1"/>
        </w:rPr>
        <w:t>Петушинское</w:t>
      </w:r>
      <w:proofErr w:type="spellEnd"/>
      <w:r w:rsidR="00E70E21">
        <w:rPr>
          <w:color w:val="000000" w:themeColor="text1"/>
        </w:rPr>
        <w:t xml:space="preserve"> СП)</w:t>
      </w:r>
      <w:r>
        <w:t xml:space="preserve"> отвечает сложившемся интенсивностям движе</w:t>
      </w:r>
      <w:r w:rsidR="00BD72D8">
        <w:t xml:space="preserve">ния. При этом одним из основных недостатков УДС является то, что покрытие </w:t>
      </w:r>
      <w:r w:rsidR="006323C3">
        <w:t xml:space="preserve">некоторых </w:t>
      </w:r>
      <w:r w:rsidR="00BD72D8">
        <w:t>автомобильных дорог района представлено переходными, либо твердыми</w:t>
      </w:r>
      <w:r w:rsidR="00B4211A">
        <w:t xml:space="preserve"> </w:t>
      </w:r>
      <w:r w:rsidR="00BD72D8">
        <w:t>(не усовершенствованными) типами покрытия</w:t>
      </w:r>
      <w:r w:rsidR="000E1DD4">
        <w:t xml:space="preserve">, </w:t>
      </w:r>
      <w:r w:rsidR="00BD72D8">
        <w:t>что вносит определен</w:t>
      </w:r>
      <w:r w:rsidR="00445B23">
        <w:t>ные ограничения при движении</w:t>
      </w:r>
      <w:r w:rsidR="00BD72D8">
        <w:t xml:space="preserve"> по ним. Также</w:t>
      </w:r>
      <w:r w:rsidR="00445B23">
        <w:t xml:space="preserve"> к недостатка</w:t>
      </w:r>
      <w:r w:rsidR="00BD72D8">
        <w:t xml:space="preserve">м УДС можно отнести необходимость реконструкции ряда инженерных сооружений и дорог с целью повышения безопасности движения по ним и приведения к нормам с целью обеспечения движения пассажирского транспорта. </w:t>
      </w:r>
    </w:p>
    <w:p w:rsidR="00BD72D8" w:rsidRDefault="00BD72D8" w:rsidP="00F37D13">
      <w:r>
        <w:t>Так в рамках КСОДД были разработаны мероприятия на</w:t>
      </w:r>
      <w:r w:rsidR="00210805" w:rsidRPr="002A244E">
        <w:t xml:space="preserve"> краткосрочную перспективу </w:t>
      </w:r>
      <w:r w:rsidR="00210805">
        <w:t>до 202</w:t>
      </w:r>
      <w:r w:rsidR="00E70E21">
        <w:t>2</w:t>
      </w:r>
      <w:r w:rsidR="00210805">
        <w:t xml:space="preserve"> г</w:t>
      </w:r>
      <w:r w:rsidR="00210805" w:rsidRPr="002A244E">
        <w:t>, на средн</w:t>
      </w:r>
      <w:r w:rsidR="00210805">
        <w:t>есрочную перспективу до 202</w:t>
      </w:r>
      <w:r w:rsidR="00E70E21">
        <w:t>7</w:t>
      </w:r>
      <w:r w:rsidR="00210805">
        <w:t xml:space="preserve"> г и на </w:t>
      </w:r>
      <w:r>
        <w:t>долгосрочную перспективу</w:t>
      </w:r>
      <w:r w:rsidR="00287A16">
        <w:t xml:space="preserve"> до 203</w:t>
      </w:r>
      <w:r w:rsidR="004D369F">
        <w:t>5</w:t>
      </w:r>
      <w:r w:rsidR="00287A16">
        <w:t xml:space="preserve"> г. </w:t>
      </w:r>
      <w:r w:rsidR="000F5A02">
        <w:t xml:space="preserve">Перечень реконструктивно-планировочных мероприятий </w:t>
      </w:r>
      <w:r w:rsidR="002D1F9C">
        <w:t xml:space="preserve">представлен </w:t>
      </w:r>
      <w:r w:rsidR="00287A16">
        <w:t>в таблице 1</w:t>
      </w:r>
      <w:r w:rsidR="006323C3">
        <w:t xml:space="preserve"> и на рисунке 1</w:t>
      </w:r>
      <w:r w:rsidR="00E70E21">
        <w:t>, 2, 3</w:t>
      </w:r>
      <w:r w:rsidR="00287A16">
        <w:t>.</w:t>
      </w:r>
    </w:p>
    <w:p w:rsidR="008F2DED" w:rsidRPr="00341E24" w:rsidRDefault="008F2DED" w:rsidP="00F37D13">
      <w:pPr>
        <w:rPr>
          <w:sz w:val="10"/>
          <w:szCs w:val="10"/>
        </w:rPr>
      </w:pPr>
    </w:p>
    <w:p w:rsidR="00341E24" w:rsidRDefault="00341E24" w:rsidP="00445B23">
      <w:pPr>
        <w:ind w:firstLine="0"/>
      </w:pPr>
    </w:p>
    <w:p w:rsidR="00341E24" w:rsidRDefault="00341E24" w:rsidP="00445B23">
      <w:pPr>
        <w:ind w:firstLine="0"/>
      </w:pPr>
    </w:p>
    <w:p w:rsidR="00341E24" w:rsidRDefault="00341E24" w:rsidP="00445B23">
      <w:pPr>
        <w:ind w:firstLine="0"/>
      </w:pPr>
    </w:p>
    <w:p w:rsidR="00341E24" w:rsidRDefault="00341E24" w:rsidP="00445B23">
      <w:pPr>
        <w:ind w:firstLine="0"/>
      </w:pPr>
    </w:p>
    <w:p w:rsidR="00341E24" w:rsidRDefault="00341E24" w:rsidP="00445B23">
      <w:pPr>
        <w:ind w:firstLine="0"/>
      </w:pPr>
    </w:p>
    <w:p w:rsidR="00341E24" w:rsidRDefault="00341E24" w:rsidP="00445B23">
      <w:pPr>
        <w:ind w:firstLine="0"/>
      </w:pPr>
    </w:p>
    <w:p w:rsidR="00341E24" w:rsidRDefault="00341E24" w:rsidP="00445B23">
      <w:pPr>
        <w:ind w:firstLine="0"/>
      </w:pPr>
    </w:p>
    <w:p w:rsidR="00341E24" w:rsidRDefault="00341E24" w:rsidP="00445B23">
      <w:pPr>
        <w:ind w:firstLine="0"/>
      </w:pPr>
    </w:p>
    <w:p w:rsidR="00341E24" w:rsidRDefault="00341E24" w:rsidP="00445B23">
      <w:pPr>
        <w:ind w:firstLine="0"/>
      </w:pPr>
    </w:p>
    <w:p w:rsidR="00341E24" w:rsidRDefault="00341E24" w:rsidP="00445B23">
      <w:pPr>
        <w:ind w:firstLine="0"/>
      </w:pPr>
    </w:p>
    <w:p w:rsidR="00341E24" w:rsidRDefault="00341E24" w:rsidP="00445B23">
      <w:pPr>
        <w:ind w:firstLine="0"/>
      </w:pPr>
    </w:p>
    <w:p w:rsidR="00287A16" w:rsidRDefault="000F5A02" w:rsidP="00445B23">
      <w:pPr>
        <w:ind w:firstLine="0"/>
      </w:pPr>
      <w:r>
        <w:lastRenderedPageBreak/>
        <w:t>Таблица 1 – Перечень реконструктив</w:t>
      </w:r>
      <w:r w:rsidR="000E1DD4">
        <w:t>но-планировочных мероприятий</w:t>
      </w:r>
    </w:p>
    <w:tbl>
      <w:tblPr>
        <w:tblStyle w:val="af2"/>
        <w:tblW w:w="10632" w:type="dxa"/>
        <w:tblInd w:w="-601" w:type="dxa"/>
        <w:tblLayout w:type="fixed"/>
        <w:tblLook w:val="04A0"/>
      </w:tblPr>
      <w:tblGrid>
        <w:gridCol w:w="567"/>
        <w:gridCol w:w="8789"/>
        <w:gridCol w:w="1276"/>
      </w:tblGrid>
      <w:tr w:rsidR="00A9533F" w:rsidRPr="0079150A" w:rsidTr="00A9533F">
        <w:tc>
          <w:tcPr>
            <w:tcW w:w="567" w:type="dxa"/>
          </w:tcPr>
          <w:p w:rsidR="00A9533F" w:rsidRPr="00E70E21" w:rsidRDefault="00A9533F" w:rsidP="00A9533F">
            <w:pPr>
              <w:pStyle w:val="-1"/>
              <w:spacing w:before="0" w:after="0"/>
              <w:ind w:left="-108" w:right="-10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70E21">
              <w:rPr>
                <w:rFonts w:ascii="Times New Roman" w:hAnsi="Times New Roman"/>
                <w:b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0E21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E70E21">
              <w:rPr>
                <w:rFonts w:ascii="Times New Roman" w:hAnsi="Times New Roman"/>
                <w:b w:val="0"/>
                <w:sz w:val="24"/>
                <w:szCs w:val="24"/>
              </w:rPr>
              <w:t>/</w:t>
            </w:r>
            <w:proofErr w:type="spellStart"/>
            <w:r w:rsidRPr="00E70E21">
              <w:rPr>
                <w:rFonts w:ascii="Times New Roman" w:hAnsi="Times New Roman"/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789" w:type="dxa"/>
          </w:tcPr>
          <w:p w:rsidR="00A9533F" w:rsidRPr="00E70E21" w:rsidRDefault="00A9533F" w:rsidP="00A9533F">
            <w:pPr>
              <w:pStyle w:val="-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70E21">
              <w:rPr>
                <w:rFonts w:ascii="Times New Roman" w:hAnsi="Times New Roman"/>
                <w:b w:val="0"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</w:tcPr>
          <w:p w:rsidR="00A9533F" w:rsidRPr="00E70E21" w:rsidRDefault="00A9533F" w:rsidP="00A9533F">
            <w:pPr>
              <w:pStyle w:val="-1"/>
              <w:spacing w:before="0" w:after="0"/>
              <w:ind w:left="-108" w:right="-10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70E21">
              <w:rPr>
                <w:rFonts w:ascii="Times New Roman" w:hAnsi="Times New Roman"/>
                <w:b w:val="0"/>
                <w:sz w:val="24"/>
                <w:szCs w:val="24"/>
              </w:rPr>
              <w:t>Очередь реализации</w:t>
            </w:r>
          </w:p>
        </w:tc>
      </w:tr>
      <w:tr w:rsidR="00A9533F" w:rsidRPr="0079150A" w:rsidTr="00A9533F">
        <w:tc>
          <w:tcPr>
            <w:tcW w:w="10632" w:type="dxa"/>
            <w:gridSpan w:val="3"/>
          </w:tcPr>
          <w:p w:rsidR="00A9533F" w:rsidRPr="00E70E21" w:rsidRDefault="00A9533F" w:rsidP="00A9533F">
            <w:pPr>
              <w:pStyle w:val="-1"/>
              <w:spacing w:before="0" w:after="0"/>
              <w:ind w:left="-108" w:right="-108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70E21">
              <w:rPr>
                <w:rFonts w:ascii="Times New Roman" w:hAnsi="Times New Roman"/>
                <w:b w:val="0"/>
                <w:sz w:val="24"/>
                <w:szCs w:val="24"/>
              </w:rPr>
              <w:t>Реконструктивно-планировочные мероприятия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89" w:type="dxa"/>
          </w:tcPr>
          <w:p w:rsidR="00341E24" w:rsidRPr="00341E24" w:rsidRDefault="00341E24" w:rsidP="00D23FC1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Строительство автомобильной дороги федерального значения М-7 «Волга» Москва – Владимир – Нижний Новгород – Казань – Уфа в обход городов Покров и Петушки</w:t>
            </w:r>
            <w:r w:rsidR="00BA4F21">
              <w:rPr>
                <w:sz w:val="24"/>
                <w:szCs w:val="24"/>
                <w:lang w:eastAsia="en-US"/>
              </w:rPr>
              <w:t xml:space="preserve">. Протяженность </w:t>
            </w:r>
            <w:r w:rsidR="00A80BD0">
              <w:rPr>
                <w:sz w:val="24"/>
                <w:szCs w:val="24"/>
                <w:lang w:eastAsia="en-US"/>
              </w:rPr>
              <w:t>–</w:t>
            </w:r>
            <w:r w:rsidR="00BA4F21">
              <w:rPr>
                <w:sz w:val="24"/>
                <w:szCs w:val="24"/>
                <w:lang w:eastAsia="en-US"/>
              </w:rPr>
              <w:t xml:space="preserve"> </w:t>
            </w:r>
            <w:r w:rsidR="00A80BD0">
              <w:rPr>
                <w:sz w:val="24"/>
                <w:szCs w:val="24"/>
                <w:lang w:eastAsia="en-US"/>
              </w:rPr>
              <w:t>4</w:t>
            </w:r>
            <w:r w:rsidR="00D23FC1">
              <w:rPr>
                <w:sz w:val="24"/>
                <w:szCs w:val="24"/>
                <w:lang w:eastAsia="en-US"/>
              </w:rPr>
              <w:t>5</w:t>
            </w:r>
            <w:r w:rsidR="00A80BD0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789" w:type="dxa"/>
          </w:tcPr>
          <w:p w:rsidR="00341E24" w:rsidRPr="00341E24" w:rsidRDefault="00341E24" w:rsidP="00D23FC1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скоростной автомагистрали «Москва – Владимир – Нижний Новгород – Казань – Уфа», проходящей по территории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Петушинского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района</w:t>
            </w:r>
            <w:r w:rsidR="00A80BD0">
              <w:rPr>
                <w:sz w:val="24"/>
                <w:szCs w:val="24"/>
                <w:lang w:eastAsia="en-US"/>
              </w:rPr>
              <w:t xml:space="preserve">. </w:t>
            </w:r>
            <w:r w:rsidR="005C3A39">
              <w:rPr>
                <w:sz w:val="24"/>
                <w:szCs w:val="24"/>
                <w:lang w:eastAsia="en-US"/>
              </w:rPr>
              <w:t xml:space="preserve">Протяженность – </w:t>
            </w:r>
            <w:r w:rsidR="00D23FC1">
              <w:rPr>
                <w:sz w:val="24"/>
                <w:szCs w:val="24"/>
                <w:lang w:eastAsia="en-US"/>
              </w:rPr>
              <w:t>50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89" w:type="dxa"/>
          </w:tcPr>
          <w:p w:rsidR="00341E24" w:rsidRPr="00341E24" w:rsidRDefault="00341E24" w:rsidP="005C3A39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Пекша-Ларионово-Караваево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>. Протяженность – 26,7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789" w:type="dxa"/>
          </w:tcPr>
          <w:p w:rsidR="00341E24" w:rsidRPr="00341E24" w:rsidRDefault="00341E24" w:rsidP="005C3A39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М-7 «Волга» Москва – Владимир – Нижний Новгород – Казань – Уфа -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Вольгинский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Перново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>. Протяженность – 10,2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789" w:type="dxa"/>
          </w:tcPr>
          <w:p w:rsidR="00341E24" w:rsidRPr="00341E24" w:rsidRDefault="00341E24" w:rsidP="005C3A39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Петушки-Воспушка-Караваево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>. Протяженность – 27,9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789" w:type="dxa"/>
          </w:tcPr>
          <w:p w:rsidR="00341E24" w:rsidRPr="00341E24" w:rsidRDefault="00341E24" w:rsidP="005C3A39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Ларионово-Пахомово-Нера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ж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-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 xml:space="preserve"> граница с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Собинским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районом</w:t>
            </w:r>
            <w:r w:rsidR="005C3A39">
              <w:rPr>
                <w:sz w:val="24"/>
                <w:szCs w:val="24"/>
                <w:lang w:eastAsia="en-US"/>
              </w:rPr>
              <w:t>. Протяженность – 7,4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789" w:type="dxa"/>
          </w:tcPr>
          <w:p w:rsidR="00341E24" w:rsidRPr="00341E24" w:rsidRDefault="00341E24" w:rsidP="005722DA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Покров-Новоселово-Киржач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>. Протяженность – 1</w:t>
            </w:r>
            <w:r w:rsidR="005722DA">
              <w:rPr>
                <w:sz w:val="24"/>
                <w:szCs w:val="24"/>
                <w:lang w:eastAsia="en-US"/>
              </w:rPr>
              <w:t>6,6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789" w:type="dxa"/>
          </w:tcPr>
          <w:p w:rsidR="00341E24" w:rsidRPr="00341E24" w:rsidRDefault="00341E24" w:rsidP="005722DA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Покров-Головино-Мячиков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-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 xml:space="preserve"> граница с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Кольчугинским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районом</w:t>
            </w:r>
            <w:r w:rsidR="005C3A39">
              <w:rPr>
                <w:sz w:val="24"/>
                <w:szCs w:val="24"/>
                <w:lang w:eastAsia="en-US"/>
              </w:rPr>
              <w:t xml:space="preserve">. Протяженность – </w:t>
            </w:r>
            <w:r w:rsidR="005722DA">
              <w:rPr>
                <w:sz w:val="24"/>
                <w:szCs w:val="24"/>
                <w:lang w:eastAsia="en-US"/>
              </w:rPr>
              <w:t>21,1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789" w:type="dxa"/>
          </w:tcPr>
          <w:p w:rsidR="00341E24" w:rsidRPr="00341E24" w:rsidRDefault="00341E24" w:rsidP="008356B4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Киржач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Тельвяково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Мячиково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Воспушка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Нераж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Новино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>. Протяженность – 4</w:t>
            </w:r>
            <w:r w:rsidR="008356B4">
              <w:rPr>
                <w:sz w:val="24"/>
                <w:szCs w:val="24"/>
                <w:lang w:eastAsia="en-US"/>
              </w:rPr>
              <w:t>5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789" w:type="dxa"/>
          </w:tcPr>
          <w:p w:rsidR="00341E24" w:rsidRPr="00341E24" w:rsidRDefault="00341E24" w:rsidP="008356B4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Петушки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Клязьменский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Крутово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 xml:space="preserve">. Протяженность – </w:t>
            </w:r>
            <w:r w:rsidR="008356B4">
              <w:rPr>
                <w:sz w:val="24"/>
                <w:szCs w:val="24"/>
                <w:lang w:eastAsia="en-US"/>
              </w:rPr>
              <w:t>5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789" w:type="dxa"/>
          </w:tcPr>
          <w:p w:rsidR="00341E24" w:rsidRPr="00341E24" w:rsidRDefault="00341E24" w:rsidP="008356B4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Головино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Колобродово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 xml:space="preserve">. Протяженность – </w:t>
            </w:r>
            <w:r w:rsidR="008356B4">
              <w:rPr>
                <w:sz w:val="24"/>
                <w:szCs w:val="24"/>
                <w:lang w:eastAsia="en-US"/>
              </w:rPr>
              <w:t>11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789" w:type="dxa"/>
          </w:tcPr>
          <w:p w:rsidR="00341E24" w:rsidRPr="00341E24" w:rsidRDefault="00341E24" w:rsidP="008356B4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right="-108"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Строительство автомобильной дороги Ильинки – Ларионово</w:t>
            </w:r>
            <w:r w:rsidR="005C3A39">
              <w:rPr>
                <w:sz w:val="24"/>
                <w:szCs w:val="24"/>
                <w:lang w:eastAsia="en-US"/>
              </w:rPr>
              <w:t xml:space="preserve">. Протяженность – </w:t>
            </w:r>
            <w:r w:rsidR="008356B4">
              <w:rPr>
                <w:sz w:val="24"/>
                <w:szCs w:val="24"/>
                <w:lang w:eastAsia="en-US"/>
              </w:rPr>
              <w:t>6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789" w:type="dxa"/>
          </w:tcPr>
          <w:p w:rsidR="00341E24" w:rsidRPr="00341E24" w:rsidRDefault="00341E24" w:rsidP="00341E24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Строительство транспортных развязок в разных уровнях на пересечении проектируемой скоростной дороги с автомобильными дорогами общего пользования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8789" w:type="dxa"/>
          </w:tcPr>
          <w:p w:rsidR="00341E24" w:rsidRPr="00341E24" w:rsidRDefault="00341E24" w:rsidP="00341E24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Устройство автозаправочной станции, двух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автогазозаправочных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станций и станции технического обслуживания на автомобильной дороге федерального значения М-7 «Волга» Москва – Владимир – Нижний Новгород – Казань – Уфа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8789" w:type="dxa"/>
          </w:tcPr>
          <w:p w:rsidR="00341E24" w:rsidRPr="00341E24" w:rsidRDefault="00341E24" w:rsidP="00341E24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участка автомобильной дороги Рождество </w:t>
            </w:r>
            <w:r w:rsidR="005C3A39">
              <w:rPr>
                <w:sz w:val="24"/>
                <w:szCs w:val="24"/>
                <w:lang w:eastAsia="en-US"/>
              </w:rPr>
              <w:t>–</w:t>
            </w:r>
            <w:r w:rsidRPr="00341E2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Новино</w:t>
            </w:r>
            <w:proofErr w:type="spellEnd"/>
            <w:r w:rsidR="008356B4">
              <w:rPr>
                <w:sz w:val="24"/>
                <w:szCs w:val="24"/>
                <w:lang w:eastAsia="en-US"/>
              </w:rPr>
              <w:t>. Протяженность – 2</w:t>
            </w:r>
            <w:r w:rsidR="005C3A39">
              <w:rPr>
                <w:sz w:val="24"/>
                <w:szCs w:val="24"/>
                <w:lang w:eastAsia="en-US"/>
              </w:rPr>
              <w:t>0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789" w:type="dxa"/>
          </w:tcPr>
          <w:p w:rsidR="00341E24" w:rsidRPr="00341E24" w:rsidRDefault="00341E24" w:rsidP="00884FC6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Ермолино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Кобяки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Норкино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 xml:space="preserve">. Протяженность – </w:t>
            </w:r>
            <w:r w:rsidR="00884FC6">
              <w:rPr>
                <w:sz w:val="24"/>
                <w:szCs w:val="24"/>
                <w:lang w:eastAsia="en-US"/>
              </w:rPr>
              <w:t>3,</w:t>
            </w:r>
            <w:r w:rsidR="005C3A39">
              <w:rPr>
                <w:sz w:val="24"/>
                <w:szCs w:val="24"/>
                <w:lang w:eastAsia="en-US"/>
              </w:rPr>
              <w:t>4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33F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789" w:type="dxa"/>
          </w:tcPr>
          <w:p w:rsidR="00341E24" w:rsidRPr="00341E24" w:rsidRDefault="00341E24" w:rsidP="008356B4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в обход проектируемой фермы к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д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.Т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>уйково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 xml:space="preserve">. Протяженность – </w:t>
            </w:r>
            <w:r w:rsidR="008356B4">
              <w:rPr>
                <w:sz w:val="24"/>
                <w:szCs w:val="24"/>
                <w:lang w:eastAsia="en-US"/>
              </w:rPr>
              <w:t>1,0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789" w:type="dxa"/>
          </w:tcPr>
          <w:p w:rsidR="00341E24" w:rsidRPr="00341E24" w:rsidRDefault="00341E24" w:rsidP="00D23FC1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автомобильных дорог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Метенино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Степаново,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Метенино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Напутнево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, подъезд к дер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.Н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 xml:space="preserve">овинки, подъезд к дер.Бабино, Близнецы – Пески,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Похомово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Нераж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Поломы – Погорельцы, подъезд к дер.Павлово, подъезд к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дер.Филатово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Анкундиново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Выползово,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Анкундиново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Логинцево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Поляны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Норкино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подъезд к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д</w:t>
            </w:r>
            <w:r w:rsidR="005C3A39">
              <w:rPr>
                <w:sz w:val="24"/>
                <w:szCs w:val="24"/>
                <w:lang w:eastAsia="en-US"/>
              </w:rPr>
              <w:t>ер.Туйково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5C3A39">
              <w:rPr>
                <w:sz w:val="24"/>
                <w:szCs w:val="24"/>
                <w:lang w:eastAsia="en-US"/>
              </w:rPr>
              <w:t>Караваево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 xml:space="preserve"> – Кузяево. Протяженность – 4</w:t>
            </w:r>
            <w:r w:rsidR="00D23FC1">
              <w:rPr>
                <w:sz w:val="24"/>
                <w:szCs w:val="24"/>
                <w:lang w:eastAsia="en-US"/>
              </w:rPr>
              <w:t>5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Pr="00A9533F" w:rsidRDefault="00341E24" w:rsidP="00A9533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8789" w:type="dxa"/>
          </w:tcPr>
          <w:p w:rsidR="00341E24" w:rsidRPr="00341E24" w:rsidRDefault="00341E24" w:rsidP="00884FC6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Реконструкция автомобильной дороги «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Петушки-Караваево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» - Калинино</w:t>
            </w:r>
            <w:r w:rsidR="005C3A39">
              <w:rPr>
                <w:sz w:val="24"/>
                <w:szCs w:val="24"/>
                <w:lang w:eastAsia="en-US"/>
              </w:rPr>
              <w:t xml:space="preserve">. Протяженность – </w:t>
            </w:r>
            <w:r w:rsidR="00884FC6">
              <w:rPr>
                <w:sz w:val="24"/>
                <w:szCs w:val="24"/>
                <w:lang w:eastAsia="en-US"/>
              </w:rPr>
              <w:t>1,4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41E24" w:rsidRPr="0079150A" w:rsidTr="00A9533F">
        <w:tc>
          <w:tcPr>
            <w:tcW w:w="567" w:type="dxa"/>
          </w:tcPr>
          <w:p w:rsidR="00341E24" w:rsidRDefault="00341E24" w:rsidP="006156FB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789" w:type="dxa"/>
          </w:tcPr>
          <w:p w:rsidR="00341E24" w:rsidRPr="00341E24" w:rsidRDefault="00341E24" w:rsidP="008356B4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right="-108"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Липна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</w:t>
            </w:r>
            <w:r w:rsidR="005C3A39">
              <w:rPr>
                <w:sz w:val="24"/>
                <w:szCs w:val="24"/>
                <w:lang w:eastAsia="en-US"/>
              </w:rPr>
              <w:t>–</w:t>
            </w:r>
            <w:r w:rsidRPr="00341E2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Михейцево</w:t>
            </w:r>
            <w:proofErr w:type="spellEnd"/>
            <w:r w:rsidR="005C3A39">
              <w:rPr>
                <w:sz w:val="24"/>
                <w:szCs w:val="24"/>
                <w:lang w:eastAsia="en-US"/>
              </w:rPr>
              <w:t xml:space="preserve">. Протяженность – </w:t>
            </w:r>
            <w:r w:rsidR="00884FC6">
              <w:rPr>
                <w:sz w:val="24"/>
                <w:szCs w:val="24"/>
                <w:lang w:eastAsia="en-US"/>
              </w:rPr>
              <w:t>1,9</w:t>
            </w:r>
            <w:r w:rsidR="005C3A39">
              <w:rPr>
                <w:sz w:val="24"/>
                <w:szCs w:val="24"/>
                <w:lang w:eastAsia="en-US"/>
              </w:rPr>
              <w:t xml:space="preserve"> км</w:t>
            </w:r>
          </w:p>
        </w:tc>
        <w:tc>
          <w:tcPr>
            <w:tcW w:w="1276" w:type="dxa"/>
          </w:tcPr>
          <w:p w:rsidR="00341E24" w:rsidRPr="00341E24" w:rsidRDefault="00341E24" w:rsidP="00341E24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BA4F21" w:rsidRPr="0079150A" w:rsidTr="00BA4F21">
        <w:trPr>
          <w:trHeight w:val="142"/>
        </w:trPr>
        <w:tc>
          <w:tcPr>
            <w:tcW w:w="567" w:type="dxa"/>
          </w:tcPr>
          <w:p w:rsidR="00BA4F21" w:rsidRDefault="00BA4F21" w:rsidP="00BA4F21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8789" w:type="dxa"/>
          </w:tcPr>
          <w:p w:rsidR="00BA4F21" w:rsidRPr="00341E24" w:rsidRDefault="00BA4F21" w:rsidP="005C3A39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Устройство правосторонних съездов с полосой разгона на примыкании ул</w:t>
            </w:r>
            <w:proofErr w:type="gramStart"/>
            <w:r>
              <w:rPr>
                <w:sz w:val="24"/>
                <w:szCs w:val="24"/>
                <w:lang w:eastAsia="en-US"/>
              </w:rPr>
              <w:t>.Ц</w:t>
            </w:r>
            <w:proofErr w:type="gramEnd"/>
            <w:r>
              <w:rPr>
                <w:sz w:val="24"/>
                <w:szCs w:val="24"/>
                <w:lang w:eastAsia="en-US"/>
              </w:rPr>
              <w:t>ентральная к а/</w:t>
            </w:r>
            <w:proofErr w:type="spellStart"/>
            <w:r>
              <w:rPr>
                <w:sz w:val="24"/>
                <w:szCs w:val="24"/>
                <w:lang w:eastAsia="en-US"/>
              </w:rPr>
              <w:t>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«М-7 Волга» в д.Пекша</w:t>
            </w:r>
            <w:r w:rsidR="005C3A39">
              <w:rPr>
                <w:sz w:val="24"/>
                <w:szCs w:val="24"/>
                <w:lang w:eastAsia="en-US"/>
              </w:rPr>
              <w:t>. Протяженность – 0,5 км</w:t>
            </w:r>
          </w:p>
        </w:tc>
        <w:tc>
          <w:tcPr>
            <w:tcW w:w="1276" w:type="dxa"/>
          </w:tcPr>
          <w:p w:rsidR="00BA4F21" w:rsidRPr="00341E24" w:rsidRDefault="00BA4F21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</w:tr>
    </w:tbl>
    <w:p w:rsidR="00A9533F" w:rsidRDefault="00A9533F" w:rsidP="00445B23">
      <w:pPr>
        <w:ind w:firstLine="0"/>
      </w:pPr>
    </w:p>
    <w:p w:rsidR="00341E24" w:rsidRDefault="00341E24" w:rsidP="00341E24">
      <w:pPr>
        <w:pStyle w:val="2c"/>
        <w:spacing w:after="0" w:line="360" w:lineRule="auto"/>
        <w:ind w:left="0"/>
        <w:jc w:val="both"/>
        <w:rPr>
          <w:color w:val="000000"/>
          <w:sz w:val="28"/>
          <w:szCs w:val="28"/>
          <w:lang w:bidi="ru-RU"/>
        </w:rPr>
      </w:pPr>
    </w:p>
    <w:p w:rsidR="00341E24" w:rsidRPr="00EB1D56" w:rsidRDefault="00341E24" w:rsidP="00341E24">
      <w:pPr>
        <w:tabs>
          <w:tab w:val="left" w:pos="1320"/>
          <w:tab w:val="right" w:pos="10065"/>
        </w:tabs>
        <w:ind w:left="-1418" w:right="-426"/>
        <w:jc w:val="center"/>
        <w:rPr>
          <w:color w:val="000000" w:themeColor="text1"/>
          <w:sz w:val="10"/>
          <w:szCs w:val="10"/>
        </w:rPr>
      </w:pPr>
      <w:r>
        <w:rPr>
          <w:noProof/>
          <w:color w:val="000000" w:themeColor="text1"/>
          <w:sz w:val="10"/>
          <w:szCs w:val="10"/>
        </w:rPr>
        <w:lastRenderedPageBreak/>
        <w:drawing>
          <wp:inline distT="0" distB="0" distL="0" distR="0">
            <wp:extent cx="7218512" cy="6784557"/>
            <wp:effectExtent l="19050" t="0" r="1438" b="0"/>
            <wp:docPr id="25" name="Рисунок 24" descr="НАГОРНОЕ СП   МЕРОПРИЯТИЯ ПО УДС 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ОЕ СП   МЕРОПРИЯТИЯ ПО УДС  1 ЭТАП.jpg"/>
                    <pic:cNvPicPr/>
                  </pic:nvPicPr>
                  <pic:blipFill>
                    <a:blip r:embed="rId15" cstate="print"/>
                    <a:srcRect l="3915"/>
                    <a:stretch>
                      <a:fillRect/>
                    </a:stretch>
                  </pic:blipFill>
                  <pic:spPr>
                    <a:xfrm>
                      <a:off x="0" y="0"/>
                      <a:ext cx="7219840" cy="678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24" w:rsidRPr="00F02D3C" w:rsidRDefault="00341E24" w:rsidP="00341E24">
      <w:pPr>
        <w:tabs>
          <w:tab w:val="left" w:pos="1320"/>
          <w:tab w:val="right" w:pos="9641"/>
        </w:tabs>
        <w:jc w:val="center"/>
        <w:rPr>
          <w:color w:val="000000" w:themeColor="text1"/>
          <w:sz w:val="10"/>
          <w:szCs w:val="10"/>
        </w:rPr>
      </w:pPr>
    </w:p>
    <w:p w:rsidR="00341E24" w:rsidRDefault="00341E24" w:rsidP="00341E24">
      <w:pPr>
        <w:tabs>
          <w:tab w:val="left" w:pos="1320"/>
          <w:tab w:val="right" w:pos="9641"/>
        </w:tabs>
        <w:ind w:firstLine="0"/>
        <w:jc w:val="center"/>
      </w:pPr>
      <w:r w:rsidRPr="00014860">
        <w:rPr>
          <w:color w:val="000000" w:themeColor="text1"/>
        </w:rPr>
        <w:t>Рисунок</w:t>
      </w:r>
      <w:r>
        <w:rPr>
          <w:color w:val="000000" w:themeColor="text1"/>
        </w:rPr>
        <w:t xml:space="preserve"> 1</w:t>
      </w:r>
      <w:r w:rsidRPr="00014860">
        <w:rPr>
          <w:color w:val="000000" w:themeColor="text1"/>
        </w:rPr>
        <w:t xml:space="preserve"> – </w:t>
      </w:r>
      <w:r>
        <w:t>Р</w:t>
      </w:r>
      <w:r w:rsidRPr="00D45A40">
        <w:t>еконструктивно-планировочны</w:t>
      </w:r>
      <w:r>
        <w:t>е</w:t>
      </w:r>
      <w:r w:rsidRPr="00D45A40">
        <w:t xml:space="preserve"> мероприяти</w:t>
      </w:r>
      <w:r>
        <w:t xml:space="preserve">я </w:t>
      </w:r>
      <w:r w:rsidRPr="00D45A40">
        <w:t>в рамках КСОДД</w:t>
      </w:r>
      <w:r>
        <w:rPr>
          <w:color w:val="000000"/>
          <w:lang w:bidi="ru-RU"/>
        </w:rPr>
        <w:t xml:space="preserve"> </w:t>
      </w:r>
      <w:r w:rsidRPr="00842B92">
        <w:rPr>
          <w:color w:val="000000"/>
          <w:lang w:bidi="ru-RU"/>
        </w:rPr>
        <w:t xml:space="preserve">на территории </w:t>
      </w:r>
      <w:proofErr w:type="spellStart"/>
      <w:r w:rsidRPr="00080A7D">
        <w:t>Петушинского</w:t>
      </w:r>
      <w:proofErr w:type="spellEnd"/>
      <w:r w:rsidRPr="00080A7D">
        <w:t xml:space="preserve"> муниципального района (Нагорное СП)</w:t>
      </w:r>
    </w:p>
    <w:p w:rsidR="00341E24" w:rsidRDefault="00BA4F21" w:rsidP="00341E24">
      <w:pPr>
        <w:tabs>
          <w:tab w:val="left" w:pos="1320"/>
          <w:tab w:val="right" w:pos="9641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094288" cy="9031856"/>
            <wp:effectExtent l="19050" t="0" r="0" b="0"/>
            <wp:docPr id="22" name="Рисунок 21" descr="ПЕКШИНСКОЕ СП   МЕРОПРИЯТИЯ ПО УДС  4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КШИНСКОЕ СП   МЕРОПРИЯТИЯ ПО УДС  4 ЭТАП.jpg"/>
                    <pic:cNvPicPr/>
                  </pic:nvPicPr>
                  <pic:blipFill>
                    <a:blip r:embed="rId16" cstate="print"/>
                    <a:srcRect l="5563" r="970"/>
                    <a:stretch>
                      <a:fillRect/>
                    </a:stretch>
                  </pic:blipFill>
                  <pic:spPr>
                    <a:xfrm>
                      <a:off x="0" y="0"/>
                      <a:ext cx="5096112" cy="903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24" w:rsidRDefault="00341E24" w:rsidP="00341E24">
      <w:pPr>
        <w:tabs>
          <w:tab w:val="left" w:pos="1320"/>
          <w:tab w:val="right" w:pos="9641"/>
        </w:tabs>
        <w:ind w:firstLine="0"/>
        <w:jc w:val="center"/>
      </w:pPr>
      <w:r w:rsidRPr="00014860">
        <w:rPr>
          <w:color w:val="000000" w:themeColor="text1"/>
        </w:rPr>
        <w:t>Рисунок</w:t>
      </w:r>
      <w:r>
        <w:rPr>
          <w:color w:val="000000" w:themeColor="text1"/>
        </w:rPr>
        <w:t xml:space="preserve"> 2</w:t>
      </w:r>
      <w:r w:rsidRPr="00014860">
        <w:rPr>
          <w:color w:val="000000" w:themeColor="text1"/>
        </w:rPr>
        <w:t xml:space="preserve"> – </w:t>
      </w:r>
      <w:r>
        <w:t>Р</w:t>
      </w:r>
      <w:r w:rsidRPr="00D45A40">
        <w:t>еконструктивно-планировочны</w:t>
      </w:r>
      <w:r>
        <w:t>е</w:t>
      </w:r>
      <w:r w:rsidRPr="00D45A40">
        <w:t xml:space="preserve"> мероприяти</w:t>
      </w:r>
      <w:r>
        <w:t xml:space="preserve">я </w:t>
      </w:r>
      <w:r w:rsidRPr="00D45A40">
        <w:t>в рамках КСОДД</w:t>
      </w:r>
      <w:r>
        <w:rPr>
          <w:color w:val="000000"/>
          <w:lang w:bidi="ru-RU"/>
        </w:rPr>
        <w:t xml:space="preserve"> </w:t>
      </w:r>
      <w:r w:rsidRPr="00842B92">
        <w:rPr>
          <w:color w:val="000000"/>
          <w:lang w:bidi="ru-RU"/>
        </w:rPr>
        <w:t xml:space="preserve">на территории </w:t>
      </w:r>
      <w:proofErr w:type="spellStart"/>
      <w:r w:rsidRPr="00080A7D">
        <w:t>Петушинского</w:t>
      </w:r>
      <w:proofErr w:type="spellEnd"/>
      <w:r w:rsidRPr="00080A7D">
        <w:t xml:space="preserve"> муниципального района (</w:t>
      </w:r>
      <w:proofErr w:type="spellStart"/>
      <w:r w:rsidRPr="00080A7D">
        <w:t>Пекшинское</w:t>
      </w:r>
      <w:proofErr w:type="spellEnd"/>
      <w:r w:rsidRPr="00080A7D">
        <w:t xml:space="preserve"> СП)</w:t>
      </w:r>
    </w:p>
    <w:p w:rsidR="00341E24" w:rsidRDefault="00341E24" w:rsidP="00341E24">
      <w:pPr>
        <w:tabs>
          <w:tab w:val="left" w:pos="1320"/>
          <w:tab w:val="right" w:pos="9641"/>
        </w:tabs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4290880" cy="8548778"/>
            <wp:effectExtent l="19050" t="0" r="0" b="0"/>
            <wp:docPr id="31" name="Рисунок 30" descr="ПЕТУШИНСКОЕ СП   МЕРОПРИЯТИЯ ПО УДС  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ШИНСКОЕ СП   МЕРОПРИЯТИЯ ПО УДС  1 ЭТАП.jpg"/>
                    <pic:cNvPicPr/>
                  </pic:nvPicPr>
                  <pic:blipFill>
                    <a:blip r:embed="rId17" cstate="print"/>
                    <a:srcRect l="3537" r="4967"/>
                    <a:stretch>
                      <a:fillRect/>
                    </a:stretch>
                  </pic:blipFill>
                  <pic:spPr>
                    <a:xfrm>
                      <a:off x="0" y="0"/>
                      <a:ext cx="4290980" cy="854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24" w:rsidRDefault="00341E24" w:rsidP="00341E24">
      <w:pPr>
        <w:tabs>
          <w:tab w:val="left" w:pos="1320"/>
          <w:tab w:val="right" w:pos="9641"/>
        </w:tabs>
        <w:ind w:firstLine="0"/>
        <w:jc w:val="center"/>
      </w:pPr>
      <w:r w:rsidRPr="00014860">
        <w:rPr>
          <w:color w:val="000000" w:themeColor="text1"/>
        </w:rPr>
        <w:t>Рисунок</w:t>
      </w:r>
      <w:r>
        <w:rPr>
          <w:color w:val="000000" w:themeColor="text1"/>
        </w:rPr>
        <w:t xml:space="preserve"> 3</w:t>
      </w:r>
      <w:r w:rsidRPr="00014860">
        <w:rPr>
          <w:color w:val="000000" w:themeColor="text1"/>
        </w:rPr>
        <w:t xml:space="preserve"> – </w:t>
      </w:r>
      <w:r>
        <w:t>Р</w:t>
      </w:r>
      <w:r w:rsidRPr="00D45A40">
        <w:t>еконструктивно-планировочны</w:t>
      </w:r>
      <w:r>
        <w:t>е</w:t>
      </w:r>
      <w:r w:rsidRPr="00D45A40">
        <w:t xml:space="preserve"> мероприяти</w:t>
      </w:r>
      <w:r>
        <w:t xml:space="preserve">я </w:t>
      </w:r>
      <w:r w:rsidRPr="00D45A40">
        <w:t>в рамках КСОДД</w:t>
      </w:r>
      <w:r>
        <w:rPr>
          <w:color w:val="000000"/>
          <w:lang w:bidi="ru-RU"/>
        </w:rPr>
        <w:t xml:space="preserve"> </w:t>
      </w:r>
      <w:r w:rsidRPr="00842B92">
        <w:rPr>
          <w:color w:val="000000"/>
          <w:lang w:bidi="ru-RU"/>
        </w:rPr>
        <w:t xml:space="preserve">на территории </w:t>
      </w:r>
      <w:proofErr w:type="spellStart"/>
      <w:r w:rsidRPr="00080A7D">
        <w:t>Петушинского</w:t>
      </w:r>
      <w:proofErr w:type="spellEnd"/>
      <w:r w:rsidRPr="00080A7D">
        <w:t xml:space="preserve"> муниципального района (</w:t>
      </w:r>
      <w:proofErr w:type="spellStart"/>
      <w:r w:rsidRPr="00080A7D">
        <w:t>Петушинское</w:t>
      </w:r>
      <w:proofErr w:type="spellEnd"/>
      <w:r w:rsidRPr="00080A7D">
        <w:t xml:space="preserve"> СП)</w:t>
      </w:r>
    </w:p>
    <w:p w:rsidR="00A9533F" w:rsidRDefault="00A9533F" w:rsidP="00445B23">
      <w:pPr>
        <w:ind w:firstLine="0"/>
      </w:pPr>
    </w:p>
    <w:p w:rsidR="00A9533F" w:rsidRDefault="00A9533F" w:rsidP="00445B23">
      <w:pPr>
        <w:ind w:firstLine="0"/>
      </w:pPr>
    </w:p>
    <w:p w:rsidR="00A76010" w:rsidRPr="00341E24" w:rsidRDefault="00A76010" w:rsidP="00B51656">
      <w:pPr>
        <w:pStyle w:val="10"/>
        <w:tabs>
          <w:tab w:val="clear" w:pos="992"/>
          <w:tab w:val="clear" w:pos="5387"/>
          <w:tab w:val="num" w:pos="0"/>
          <w:tab w:val="left" w:pos="851"/>
        </w:tabs>
        <w:ind w:left="0" w:firstLine="426"/>
        <w:rPr>
          <w:sz w:val="30"/>
          <w:szCs w:val="30"/>
        </w:rPr>
      </w:pPr>
      <w:bookmarkStart w:id="6" w:name="_Toc477789295"/>
      <w:r w:rsidRPr="00341E24">
        <w:rPr>
          <w:sz w:val="30"/>
          <w:szCs w:val="30"/>
        </w:rPr>
        <w:lastRenderedPageBreak/>
        <w:t xml:space="preserve">Разработка мероприятий по оптимизации системы пассажирских перевозок на территории </w:t>
      </w:r>
      <w:bookmarkEnd w:id="6"/>
      <w:proofErr w:type="spellStart"/>
      <w:r w:rsidR="00A3454B" w:rsidRPr="00A3454B">
        <w:rPr>
          <w:sz w:val="30"/>
          <w:szCs w:val="30"/>
        </w:rPr>
        <w:t>Петушинского</w:t>
      </w:r>
      <w:proofErr w:type="spellEnd"/>
      <w:r w:rsidR="00A3454B" w:rsidRPr="00A3454B">
        <w:rPr>
          <w:sz w:val="30"/>
          <w:szCs w:val="30"/>
        </w:rPr>
        <w:t xml:space="preserve"> муниципального района (Нагорное СП, </w:t>
      </w:r>
      <w:proofErr w:type="spellStart"/>
      <w:r w:rsidR="00A3454B" w:rsidRPr="00A3454B">
        <w:rPr>
          <w:sz w:val="30"/>
          <w:szCs w:val="30"/>
        </w:rPr>
        <w:t>Пекшинское</w:t>
      </w:r>
      <w:proofErr w:type="spellEnd"/>
      <w:r w:rsidR="00A3454B" w:rsidRPr="00A3454B">
        <w:rPr>
          <w:sz w:val="30"/>
          <w:szCs w:val="30"/>
        </w:rPr>
        <w:t xml:space="preserve"> СП и </w:t>
      </w:r>
      <w:proofErr w:type="spellStart"/>
      <w:r w:rsidR="00A3454B" w:rsidRPr="00A3454B">
        <w:rPr>
          <w:sz w:val="30"/>
          <w:szCs w:val="30"/>
        </w:rPr>
        <w:t>Петушинское</w:t>
      </w:r>
      <w:proofErr w:type="spellEnd"/>
      <w:r w:rsidR="00A3454B" w:rsidRPr="00A3454B">
        <w:rPr>
          <w:sz w:val="30"/>
          <w:szCs w:val="30"/>
        </w:rPr>
        <w:t xml:space="preserve"> СП)</w:t>
      </w:r>
      <w:r w:rsidR="00DA1875" w:rsidRPr="00341E24">
        <w:rPr>
          <w:sz w:val="30"/>
          <w:szCs w:val="30"/>
        </w:rPr>
        <w:t xml:space="preserve"> на краткосрочную перспективу (</w:t>
      </w:r>
      <w:r w:rsidR="00D91046" w:rsidRPr="00341E24">
        <w:rPr>
          <w:sz w:val="30"/>
          <w:szCs w:val="30"/>
        </w:rPr>
        <w:t>до 202</w:t>
      </w:r>
      <w:r w:rsidR="00341E24">
        <w:rPr>
          <w:sz w:val="30"/>
          <w:szCs w:val="30"/>
        </w:rPr>
        <w:t>2</w:t>
      </w:r>
      <w:r w:rsidR="00D91046" w:rsidRPr="00341E24">
        <w:rPr>
          <w:sz w:val="30"/>
          <w:szCs w:val="30"/>
        </w:rPr>
        <w:t xml:space="preserve"> г</w:t>
      </w:r>
      <w:r w:rsidR="00DA1875" w:rsidRPr="00341E24">
        <w:rPr>
          <w:sz w:val="30"/>
          <w:szCs w:val="30"/>
        </w:rPr>
        <w:t>), на среднесрочную перспективу (</w:t>
      </w:r>
      <w:r w:rsidR="00D91046" w:rsidRPr="00341E24">
        <w:rPr>
          <w:sz w:val="30"/>
          <w:szCs w:val="30"/>
        </w:rPr>
        <w:t>до 202</w:t>
      </w:r>
      <w:r w:rsidR="00341E24">
        <w:rPr>
          <w:sz w:val="30"/>
          <w:szCs w:val="30"/>
        </w:rPr>
        <w:t>7</w:t>
      </w:r>
      <w:r w:rsidR="00D91046" w:rsidRPr="00341E24">
        <w:rPr>
          <w:sz w:val="30"/>
          <w:szCs w:val="30"/>
        </w:rPr>
        <w:t xml:space="preserve"> г</w:t>
      </w:r>
      <w:r w:rsidR="00DA1875" w:rsidRPr="00341E24">
        <w:rPr>
          <w:sz w:val="30"/>
          <w:szCs w:val="30"/>
        </w:rPr>
        <w:t>) и на долгосрочную перспективу (</w:t>
      </w:r>
      <w:r w:rsidR="00D91046" w:rsidRPr="00341E24">
        <w:rPr>
          <w:sz w:val="30"/>
          <w:szCs w:val="30"/>
        </w:rPr>
        <w:t>до 203</w:t>
      </w:r>
      <w:r w:rsidR="00983377" w:rsidRPr="00341E24">
        <w:rPr>
          <w:sz w:val="30"/>
          <w:szCs w:val="30"/>
        </w:rPr>
        <w:t>5</w:t>
      </w:r>
      <w:r w:rsidR="00D91046" w:rsidRPr="00341E24">
        <w:rPr>
          <w:sz w:val="30"/>
          <w:szCs w:val="30"/>
        </w:rPr>
        <w:t xml:space="preserve"> г</w:t>
      </w:r>
      <w:r w:rsidR="00DA1875" w:rsidRPr="00341E24">
        <w:rPr>
          <w:sz w:val="30"/>
          <w:szCs w:val="30"/>
        </w:rPr>
        <w:t>)</w:t>
      </w:r>
    </w:p>
    <w:p w:rsidR="00612BFD" w:rsidRDefault="00612BFD" w:rsidP="00784AC8">
      <w:r w:rsidRPr="00C87E35">
        <w:t xml:space="preserve">В ходе </w:t>
      </w:r>
      <w:r>
        <w:t xml:space="preserve">анализа, проведенного на первом этапе данного проекта, было выявлено, что ряд остановочных пунктов на территории района не отвечают нормам ОСТ 218.1.002-2003. </w:t>
      </w:r>
    </w:p>
    <w:p w:rsidR="00A2566B" w:rsidRDefault="003C0513" w:rsidP="00A2566B">
      <w:r w:rsidRPr="003B1A8B">
        <w:t xml:space="preserve">С целью оптимизации маршрутной сети </w:t>
      </w:r>
      <w:r>
        <w:t xml:space="preserve">транспорта общего пользования </w:t>
      </w:r>
      <w:proofErr w:type="spellStart"/>
      <w:r w:rsidR="00A3454B">
        <w:rPr>
          <w:color w:val="000000" w:themeColor="text1"/>
        </w:rPr>
        <w:t>Петушинского</w:t>
      </w:r>
      <w:proofErr w:type="spellEnd"/>
      <w:r w:rsidR="00A3454B">
        <w:t xml:space="preserve"> </w:t>
      </w:r>
      <w:r w:rsidR="00A3454B" w:rsidRPr="009904FA">
        <w:rPr>
          <w:color w:val="000000" w:themeColor="text1"/>
        </w:rPr>
        <w:t xml:space="preserve">муниципального района </w:t>
      </w:r>
      <w:r w:rsidR="00A3454B">
        <w:rPr>
          <w:color w:val="000000" w:themeColor="text1"/>
        </w:rPr>
        <w:t xml:space="preserve">(Нагорное СП, </w:t>
      </w:r>
      <w:proofErr w:type="spellStart"/>
      <w:r w:rsidR="00A3454B">
        <w:rPr>
          <w:color w:val="000000" w:themeColor="text1"/>
        </w:rPr>
        <w:t>Пекшинское</w:t>
      </w:r>
      <w:proofErr w:type="spellEnd"/>
      <w:r w:rsidR="00A3454B">
        <w:rPr>
          <w:color w:val="000000" w:themeColor="text1"/>
        </w:rPr>
        <w:t xml:space="preserve"> СП и </w:t>
      </w:r>
      <w:proofErr w:type="spellStart"/>
      <w:r w:rsidR="00A3454B">
        <w:rPr>
          <w:color w:val="000000" w:themeColor="text1"/>
        </w:rPr>
        <w:t>Петушинское</w:t>
      </w:r>
      <w:proofErr w:type="spellEnd"/>
      <w:r w:rsidR="00A3454B">
        <w:rPr>
          <w:color w:val="000000" w:themeColor="text1"/>
        </w:rPr>
        <w:t xml:space="preserve"> СП)</w:t>
      </w:r>
      <w:r w:rsidRPr="003B1A8B">
        <w:t xml:space="preserve"> в рамках КСОДД </w:t>
      </w:r>
      <w:r>
        <w:t>предлагается</w:t>
      </w:r>
      <w:r w:rsidRPr="003B1A8B">
        <w:t xml:space="preserve"> разработка «Проекта оптимизации сети общественного транспорта </w:t>
      </w:r>
      <w:proofErr w:type="spellStart"/>
      <w:r w:rsidR="00A3454B">
        <w:t>Петушинского</w:t>
      </w:r>
      <w:proofErr w:type="spellEnd"/>
      <w:r w:rsidRPr="003B1A8B">
        <w:t xml:space="preserve"> муниципального района», который будет включать в себя мероприятия по совершенствованию пассажирских перево</w:t>
      </w:r>
      <w:r>
        <w:t>зок и</w:t>
      </w:r>
      <w:r w:rsidRPr="003B1A8B">
        <w:t xml:space="preserve"> повышение транс</w:t>
      </w:r>
      <w:r>
        <w:t>портной доступнос</w:t>
      </w:r>
      <w:r w:rsidRPr="003B1A8B">
        <w:t>ти населе</w:t>
      </w:r>
      <w:r>
        <w:t>н</w:t>
      </w:r>
      <w:r w:rsidRPr="003B1A8B">
        <w:t>ных пунктов района.</w:t>
      </w:r>
      <w:r w:rsidR="00A2566B">
        <w:t xml:space="preserve"> </w:t>
      </w:r>
      <w:r w:rsidR="00784AC8" w:rsidRPr="00C87E35">
        <w:t xml:space="preserve">Перечень мероприятий по оптимизации системы пассажирских перевозок на территории </w:t>
      </w:r>
      <w:proofErr w:type="spellStart"/>
      <w:r w:rsidR="00A3454B">
        <w:rPr>
          <w:color w:val="000000" w:themeColor="text1"/>
        </w:rPr>
        <w:t>Петушинского</w:t>
      </w:r>
      <w:proofErr w:type="spellEnd"/>
      <w:r w:rsidR="00A3454B">
        <w:t xml:space="preserve"> </w:t>
      </w:r>
      <w:r w:rsidR="00A3454B" w:rsidRPr="009904FA">
        <w:rPr>
          <w:color w:val="000000" w:themeColor="text1"/>
        </w:rPr>
        <w:t xml:space="preserve">муниципального района </w:t>
      </w:r>
      <w:r w:rsidR="00A3454B">
        <w:rPr>
          <w:color w:val="000000" w:themeColor="text1"/>
        </w:rPr>
        <w:t xml:space="preserve">(Нагорное СП, </w:t>
      </w:r>
      <w:proofErr w:type="spellStart"/>
      <w:r w:rsidR="00A3454B">
        <w:rPr>
          <w:color w:val="000000" w:themeColor="text1"/>
        </w:rPr>
        <w:t>Пекшинское</w:t>
      </w:r>
      <w:proofErr w:type="spellEnd"/>
      <w:r w:rsidR="00A3454B">
        <w:rPr>
          <w:color w:val="000000" w:themeColor="text1"/>
        </w:rPr>
        <w:t xml:space="preserve"> СП и </w:t>
      </w:r>
      <w:proofErr w:type="spellStart"/>
      <w:r w:rsidR="00A3454B">
        <w:rPr>
          <w:color w:val="000000" w:themeColor="text1"/>
        </w:rPr>
        <w:t>Петушинское</w:t>
      </w:r>
      <w:proofErr w:type="spellEnd"/>
      <w:r w:rsidR="00A3454B">
        <w:rPr>
          <w:color w:val="000000" w:themeColor="text1"/>
        </w:rPr>
        <w:t xml:space="preserve"> СП)</w:t>
      </w:r>
      <w:r w:rsidR="00784AC8" w:rsidRPr="00C87E35">
        <w:t xml:space="preserve"> в рамк</w:t>
      </w:r>
      <w:r w:rsidR="00BF5D6D" w:rsidRPr="00C87E35">
        <w:t xml:space="preserve">ах КСОДД представлен в </w:t>
      </w:r>
      <w:r w:rsidR="00BF5D6D" w:rsidRPr="0095733D">
        <w:t xml:space="preserve">таблице </w:t>
      </w:r>
      <w:r w:rsidR="0095733D" w:rsidRPr="0095733D">
        <w:t>2</w:t>
      </w:r>
      <w:r w:rsidR="00784AC8" w:rsidRPr="00C87E35">
        <w:t>.</w:t>
      </w:r>
    </w:p>
    <w:p w:rsidR="003C0513" w:rsidRDefault="003C0513" w:rsidP="00A2566B">
      <w:r>
        <w:t xml:space="preserve">На рисунке </w:t>
      </w:r>
      <w:r w:rsidR="00A3454B">
        <w:t>4, 5, 6</w:t>
      </w:r>
      <w:r>
        <w:t xml:space="preserve"> представлен перечень мероприятий по оптимизации пассажирских перевозок в рамках КСОДД.</w:t>
      </w:r>
    </w:p>
    <w:p w:rsidR="00784AC8" w:rsidRPr="00C87E35" w:rsidRDefault="00784AC8" w:rsidP="003C0513">
      <w:pPr>
        <w:ind w:firstLine="0"/>
      </w:pPr>
      <w:r w:rsidRPr="00C87E35">
        <w:t xml:space="preserve">Таблица </w:t>
      </w:r>
      <w:r w:rsidR="0095733D">
        <w:t>2</w:t>
      </w:r>
      <w:r w:rsidRPr="00C87E35">
        <w:t xml:space="preserve"> – Перечень мероприятий по оптимизации системы пассажирских перевозок на территории </w:t>
      </w:r>
      <w:proofErr w:type="spellStart"/>
      <w:r w:rsidR="00A2566B">
        <w:rPr>
          <w:color w:val="000000" w:themeColor="text1"/>
        </w:rPr>
        <w:t>Петушинского</w:t>
      </w:r>
      <w:proofErr w:type="spellEnd"/>
      <w:r w:rsidR="00A2566B">
        <w:t xml:space="preserve"> </w:t>
      </w:r>
      <w:r w:rsidR="00A2566B" w:rsidRPr="009904FA">
        <w:rPr>
          <w:color w:val="000000" w:themeColor="text1"/>
        </w:rPr>
        <w:t xml:space="preserve">муниципального района </w:t>
      </w:r>
      <w:r w:rsidR="00A2566B">
        <w:rPr>
          <w:color w:val="000000" w:themeColor="text1"/>
        </w:rPr>
        <w:t xml:space="preserve">(Нагорное СП, </w:t>
      </w:r>
      <w:proofErr w:type="spellStart"/>
      <w:r w:rsidR="00A2566B">
        <w:rPr>
          <w:color w:val="000000" w:themeColor="text1"/>
        </w:rPr>
        <w:t>Пекшинское</w:t>
      </w:r>
      <w:proofErr w:type="spellEnd"/>
      <w:r w:rsidR="00A2566B">
        <w:rPr>
          <w:color w:val="000000" w:themeColor="text1"/>
        </w:rPr>
        <w:t xml:space="preserve"> СП и </w:t>
      </w:r>
      <w:proofErr w:type="spellStart"/>
      <w:r w:rsidR="00A2566B">
        <w:rPr>
          <w:color w:val="000000" w:themeColor="text1"/>
        </w:rPr>
        <w:t>Петушинское</w:t>
      </w:r>
      <w:proofErr w:type="spellEnd"/>
      <w:r w:rsidR="00A2566B">
        <w:rPr>
          <w:color w:val="000000" w:themeColor="text1"/>
        </w:rPr>
        <w:t xml:space="preserve"> СП)</w:t>
      </w:r>
      <w:r w:rsidRPr="00C87E35">
        <w:t xml:space="preserve"> в рамках КСОДД</w:t>
      </w:r>
    </w:p>
    <w:tbl>
      <w:tblPr>
        <w:tblW w:w="5089" w:type="pct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8010"/>
        <w:gridCol w:w="1479"/>
      </w:tblGrid>
      <w:tr w:rsidR="00784AC8" w:rsidRPr="004077F2" w:rsidTr="00A2566B">
        <w:trPr>
          <w:cantSplit/>
          <w:trHeight w:val="518"/>
          <w:jc w:val="center"/>
        </w:trPr>
        <w:tc>
          <w:tcPr>
            <w:tcW w:w="169" w:type="pct"/>
            <w:vAlign w:val="center"/>
          </w:tcPr>
          <w:p w:rsidR="00784AC8" w:rsidRPr="00A3454B" w:rsidRDefault="00784AC8" w:rsidP="00784AC8">
            <w:pPr>
              <w:widowControl w:val="0"/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3454B">
              <w:rPr>
                <w:sz w:val="24"/>
                <w:szCs w:val="24"/>
                <w:lang w:eastAsia="en-US"/>
              </w:rPr>
              <w:t>№</w:t>
            </w:r>
          </w:p>
          <w:p w:rsidR="00784AC8" w:rsidRPr="00A3454B" w:rsidRDefault="00784AC8" w:rsidP="00784AC8">
            <w:pPr>
              <w:widowControl w:val="0"/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A3454B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A3454B">
              <w:rPr>
                <w:sz w:val="24"/>
                <w:szCs w:val="24"/>
                <w:lang w:eastAsia="en-US"/>
              </w:rPr>
              <w:t>/</w:t>
            </w:r>
            <w:proofErr w:type="spellStart"/>
            <w:r w:rsidRPr="00A3454B">
              <w:rPr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044" w:type="pct"/>
            <w:vAlign w:val="center"/>
          </w:tcPr>
          <w:p w:rsidR="00784AC8" w:rsidRPr="00A3454B" w:rsidRDefault="00784AC8" w:rsidP="00784AC8">
            <w:pPr>
              <w:widowControl w:val="0"/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3454B"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  <w:p w:rsidR="00784AC8" w:rsidRPr="00A3454B" w:rsidRDefault="00784AC8" w:rsidP="00784AC8">
            <w:pPr>
              <w:widowControl w:val="0"/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87" w:type="pct"/>
            <w:vAlign w:val="center"/>
          </w:tcPr>
          <w:p w:rsidR="00784AC8" w:rsidRPr="00A3454B" w:rsidRDefault="00784AC8" w:rsidP="00784AC8">
            <w:pPr>
              <w:widowControl w:val="0"/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3454B">
              <w:rPr>
                <w:sz w:val="24"/>
                <w:szCs w:val="24"/>
                <w:lang w:eastAsia="en-US"/>
              </w:rPr>
              <w:t>Срок</w:t>
            </w:r>
          </w:p>
          <w:p w:rsidR="00784AC8" w:rsidRPr="00A3454B" w:rsidRDefault="00784AC8" w:rsidP="00784AC8">
            <w:pPr>
              <w:widowControl w:val="0"/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3454B">
              <w:rPr>
                <w:sz w:val="24"/>
                <w:szCs w:val="24"/>
                <w:lang w:eastAsia="en-US"/>
              </w:rPr>
              <w:t xml:space="preserve">реализации </w:t>
            </w:r>
          </w:p>
        </w:tc>
      </w:tr>
      <w:tr w:rsidR="00C87E35" w:rsidRPr="004077F2" w:rsidTr="00A2566B">
        <w:trPr>
          <w:cantSplit/>
          <w:trHeight w:val="301"/>
          <w:jc w:val="center"/>
        </w:trPr>
        <w:tc>
          <w:tcPr>
            <w:tcW w:w="169" w:type="pct"/>
          </w:tcPr>
          <w:p w:rsidR="00C87E35" w:rsidRPr="004077F2" w:rsidRDefault="00612BFD" w:rsidP="00612BFD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44" w:type="pct"/>
          </w:tcPr>
          <w:p w:rsidR="00C87E35" w:rsidRPr="004077F2" w:rsidRDefault="00CB589A" w:rsidP="00A3454B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3454B">
              <w:rPr>
                <w:color w:val="000000"/>
                <w:kern w:val="24"/>
                <w:sz w:val="24"/>
                <w:szCs w:val="24"/>
              </w:rPr>
              <w:t>Разработка Проекта оптими</w:t>
            </w:r>
            <w:r w:rsidR="00C87E35" w:rsidRPr="00A3454B">
              <w:rPr>
                <w:color w:val="000000"/>
                <w:kern w:val="24"/>
                <w:sz w:val="24"/>
                <w:szCs w:val="24"/>
              </w:rPr>
              <w:t>з</w:t>
            </w:r>
            <w:r w:rsidRPr="00A3454B">
              <w:rPr>
                <w:color w:val="000000"/>
                <w:kern w:val="24"/>
                <w:sz w:val="24"/>
                <w:szCs w:val="24"/>
              </w:rPr>
              <w:t>а</w:t>
            </w:r>
            <w:r w:rsidR="00C87E35" w:rsidRPr="00A3454B">
              <w:rPr>
                <w:color w:val="000000"/>
                <w:kern w:val="24"/>
                <w:sz w:val="24"/>
                <w:szCs w:val="24"/>
              </w:rPr>
              <w:t xml:space="preserve">ции общественного транспорта </w:t>
            </w:r>
            <w:proofErr w:type="spellStart"/>
            <w:r w:rsidR="00A3454B" w:rsidRPr="00A3454B">
              <w:rPr>
                <w:color w:val="000000"/>
                <w:kern w:val="24"/>
                <w:sz w:val="24"/>
                <w:szCs w:val="24"/>
              </w:rPr>
              <w:t>Петушинского</w:t>
            </w:r>
            <w:proofErr w:type="spellEnd"/>
            <w:r w:rsidR="00A3454B" w:rsidRPr="00A3454B">
              <w:rPr>
                <w:color w:val="000000"/>
                <w:kern w:val="24"/>
                <w:sz w:val="24"/>
                <w:szCs w:val="24"/>
              </w:rPr>
              <w:t xml:space="preserve"> муниципального района</w:t>
            </w:r>
            <w:r w:rsidR="00A3454B" w:rsidRPr="009904FA">
              <w:rPr>
                <w:color w:val="000000" w:themeColor="text1"/>
              </w:rPr>
              <w:t xml:space="preserve"> </w:t>
            </w:r>
          </w:p>
        </w:tc>
        <w:tc>
          <w:tcPr>
            <w:tcW w:w="787" w:type="pct"/>
          </w:tcPr>
          <w:p w:rsidR="00C87E35" w:rsidRPr="004077F2" w:rsidRDefault="00C52DE2" w:rsidP="00A3454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077F2">
              <w:rPr>
                <w:bCs/>
                <w:color w:val="000000"/>
                <w:sz w:val="24"/>
                <w:szCs w:val="24"/>
              </w:rPr>
              <w:t>202</w:t>
            </w:r>
            <w:r w:rsidR="00A3454B">
              <w:rPr>
                <w:bCs/>
                <w:color w:val="000000"/>
                <w:sz w:val="24"/>
                <w:szCs w:val="24"/>
              </w:rPr>
              <w:t>2</w:t>
            </w:r>
            <w:r w:rsidR="00C87E35" w:rsidRPr="004077F2">
              <w:rPr>
                <w:bCs/>
                <w:color w:val="000000"/>
                <w:sz w:val="24"/>
                <w:szCs w:val="24"/>
              </w:rPr>
              <w:t xml:space="preserve"> г</w:t>
            </w:r>
          </w:p>
        </w:tc>
      </w:tr>
      <w:tr w:rsidR="00C87E35" w:rsidRPr="004077F2" w:rsidTr="00A2566B">
        <w:trPr>
          <w:cantSplit/>
          <w:trHeight w:val="301"/>
          <w:jc w:val="center"/>
        </w:trPr>
        <w:tc>
          <w:tcPr>
            <w:tcW w:w="169" w:type="pct"/>
          </w:tcPr>
          <w:p w:rsidR="00C87E35" w:rsidRPr="004077F2" w:rsidRDefault="00612BFD" w:rsidP="00FF0F3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44" w:type="pct"/>
          </w:tcPr>
          <w:p w:rsidR="00C87E35" w:rsidRPr="004077F2" w:rsidRDefault="007E240E" w:rsidP="007E240E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077F2">
              <w:rPr>
                <w:color w:val="000000"/>
                <w:kern w:val="24"/>
                <w:sz w:val="24"/>
                <w:szCs w:val="24"/>
              </w:rPr>
              <w:t>Разработка и р</w:t>
            </w:r>
            <w:r w:rsidR="00C87E35" w:rsidRPr="004077F2">
              <w:rPr>
                <w:color w:val="000000"/>
                <w:kern w:val="24"/>
                <w:sz w:val="24"/>
                <w:szCs w:val="24"/>
              </w:rPr>
              <w:t xml:space="preserve">еализация мероприятий по созданию </w:t>
            </w:r>
            <w:proofErr w:type="spellStart"/>
            <w:r w:rsidR="00C87E35" w:rsidRPr="004077F2">
              <w:rPr>
                <w:color w:val="000000"/>
                <w:kern w:val="24"/>
                <w:sz w:val="24"/>
                <w:szCs w:val="24"/>
              </w:rPr>
              <w:t>безбарьерной</w:t>
            </w:r>
            <w:proofErr w:type="spellEnd"/>
            <w:r w:rsidR="00C87E35" w:rsidRPr="004077F2">
              <w:rPr>
                <w:color w:val="000000"/>
                <w:kern w:val="24"/>
                <w:sz w:val="24"/>
                <w:szCs w:val="24"/>
              </w:rPr>
              <w:t xml:space="preserve"> среды для лиц с ограниченными физическими возможностями на существующих о</w:t>
            </w:r>
            <w:r w:rsidR="00CB589A" w:rsidRPr="004077F2">
              <w:rPr>
                <w:color w:val="000000"/>
                <w:kern w:val="24"/>
                <w:sz w:val="24"/>
                <w:szCs w:val="24"/>
              </w:rPr>
              <w:t>становочных пунктах</w:t>
            </w:r>
          </w:p>
        </w:tc>
        <w:tc>
          <w:tcPr>
            <w:tcW w:w="787" w:type="pct"/>
          </w:tcPr>
          <w:p w:rsidR="00C87E35" w:rsidRPr="004077F2" w:rsidRDefault="00C52DE2" w:rsidP="00983377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077F2">
              <w:rPr>
                <w:bCs/>
                <w:color w:val="000000"/>
                <w:sz w:val="24"/>
                <w:szCs w:val="24"/>
              </w:rPr>
              <w:t>203</w:t>
            </w:r>
            <w:r w:rsidR="00983377">
              <w:rPr>
                <w:bCs/>
                <w:color w:val="000000"/>
                <w:sz w:val="24"/>
                <w:szCs w:val="24"/>
              </w:rPr>
              <w:t>5</w:t>
            </w:r>
            <w:r w:rsidR="00C87E35" w:rsidRPr="004077F2">
              <w:rPr>
                <w:bCs/>
                <w:color w:val="000000"/>
                <w:sz w:val="24"/>
                <w:szCs w:val="24"/>
              </w:rPr>
              <w:t xml:space="preserve"> г</w:t>
            </w:r>
          </w:p>
        </w:tc>
      </w:tr>
      <w:tr w:rsidR="006323C3" w:rsidRPr="004077F2" w:rsidTr="00A2566B">
        <w:trPr>
          <w:cantSplit/>
          <w:trHeight w:val="301"/>
          <w:jc w:val="center"/>
        </w:trPr>
        <w:tc>
          <w:tcPr>
            <w:tcW w:w="169" w:type="pct"/>
          </w:tcPr>
          <w:p w:rsidR="006323C3" w:rsidRPr="006323C3" w:rsidRDefault="00983377" w:rsidP="0098337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044" w:type="pct"/>
          </w:tcPr>
          <w:p w:rsidR="006323C3" w:rsidRPr="006323C3" w:rsidRDefault="00A3454B" w:rsidP="00983377">
            <w:pPr>
              <w:tabs>
                <w:tab w:val="clear" w:pos="5103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FC11DE">
              <w:rPr>
                <w:spacing w:val="-6"/>
                <w:sz w:val="25"/>
                <w:szCs w:val="25"/>
              </w:rPr>
              <w:t>Развитие маршрутной сети общественного пассажирского транспорта</w:t>
            </w:r>
          </w:p>
        </w:tc>
        <w:tc>
          <w:tcPr>
            <w:tcW w:w="787" w:type="pct"/>
          </w:tcPr>
          <w:p w:rsidR="006323C3" w:rsidRPr="006323C3" w:rsidRDefault="006323C3" w:rsidP="00A3454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323C3">
              <w:rPr>
                <w:sz w:val="24"/>
                <w:szCs w:val="24"/>
                <w:lang w:eastAsia="en-US"/>
              </w:rPr>
              <w:t>202</w:t>
            </w:r>
            <w:r w:rsidR="00A3454B">
              <w:rPr>
                <w:sz w:val="24"/>
                <w:szCs w:val="24"/>
                <w:lang w:eastAsia="en-US"/>
              </w:rPr>
              <w:t>7</w:t>
            </w:r>
            <w:r w:rsidRPr="006323C3">
              <w:rPr>
                <w:sz w:val="24"/>
                <w:szCs w:val="24"/>
                <w:lang w:eastAsia="en-US"/>
              </w:rPr>
              <w:t xml:space="preserve"> г</w:t>
            </w:r>
          </w:p>
        </w:tc>
      </w:tr>
      <w:tr w:rsidR="00A3454B" w:rsidRPr="004077F2" w:rsidTr="00A2566B">
        <w:trPr>
          <w:cantSplit/>
          <w:trHeight w:val="301"/>
          <w:jc w:val="center"/>
        </w:trPr>
        <w:tc>
          <w:tcPr>
            <w:tcW w:w="169" w:type="pct"/>
          </w:tcPr>
          <w:p w:rsidR="00A3454B" w:rsidRDefault="00A3454B" w:rsidP="0098337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044" w:type="pct"/>
          </w:tcPr>
          <w:p w:rsidR="00A3454B" w:rsidRPr="006323C3" w:rsidRDefault="00A3454B" w:rsidP="00983377">
            <w:pPr>
              <w:tabs>
                <w:tab w:val="clear" w:pos="5103"/>
              </w:tabs>
              <w:suppressAutoHyphens/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FC11DE">
              <w:rPr>
                <w:spacing w:val="-6"/>
                <w:sz w:val="25"/>
                <w:szCs w:val="25"/>
              </w:rPr>
              <w:t>Обновление парка автобусов</w:t>
            </w:r>
          </w:p>
        </w:tc>
        <w:tc>
          <w:tcPr>
            <w:tcW w:w="787" w:type="pct"/>
          </w:tcPr>
          <w:p w:rsidR="00A3454B" w:rsidRPr="006323C3" w:rsidRDefault="00A2566B" w:rsidP="00A3454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612BFD" w:rsidRPr="004077F2" w:rsidTr="00A2566B">
        <w:trPr>
          <w:cantSplit/>
          <w:trHeight w:val="301"/>
          <w:jc w:val="center"/>
        </w:trPr>
        <w:tc>
          <w:tcPr>
            <w:tcW w:w="169" w:type="pct"/>
          </w:tcPr>
          <w:p w:rsidR="00612BFD" w:rsidRPr="004077F2" w:rsidRDefault="00A3454B" w:rsidP="00FF0F3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44" w:type="pct"/>
          </w:tcPr>
          <w:p w:rsidR="00612BFD" w:rsidRPr="00612BFD" w:rsidRDefault="00612BFD" w:rsidP="00A3454B">
            <w:pPr>
              <w:spacing w:line="240" w:lineRule="auto"/>
              <w:ind w:right="-21"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5A510E">
              <w:rPr>
                <w:color w:val="000000"/>
                <w:kern w:val="24"/>
                <w:sz w:val="24"/>
                <w:szCs w:val="24"/>
              </w:rPr>
              <w:t>Строительство, реконструкция, обустройство, приведение к нормативному состоянию (согласно нормам ОСТ 218.1.002-2003), устройство заездных карманов, павильонов остановочных пунктов общественного транспорта</w:t>
            </w:r>
            <w:r w:rsidR="00A3454B">
              <w:rPr>
                <w:color w:val="000000"/>
                <w:kern w:val="24"/>
                <w:sz w:val="24"/>
                <w:szCs w:val="24"/>
              </w:rPr>
              <w:t xml:space="preserve"> на территории </w:t>
            </w:r>
            <w:proofErr w:type="spellStart"/>
            <w:r w:rsidR="00A3454B" w:rsidRPr="00A3454B">
              <w:rPr>
                <w:color w:val="000000"/>
                <w:kern w:val="24"/>
                <w:sz w:val="24"/>
                <w:szCs w:val="24"/>
              </w:rPr>
              <w:t>Петушинского</w:t>
            </w:r>
            <w:proofErr w:type="spellEnd"/>
            <w:r w:rsidR="00A3454B" w:rsidRPr="00A3454B">
              <w:rPr>
                <w:color w:val="000000"/>
                <w:kern w:val="24"/>
                <w:sz w:val="24"/>
                <w:szCs w:val="24"/>
              </w:rPr>
              <w:t xml:space="preserve"> муниципального района (Нагорное СП, </w:t>
            </w:r>
            <w:proofErr w:type="spellStart"/>
            <w:r w:rsidR="00A3454B" w:rsidRPr="00A3454B">
              <w:rPr>
                <w:color w:val="000000"/>
                <w:kern w:val="24"/>
                <w:sz w:val="24"/>
                <w:szCs w:val="24"/>
              </w:rPr>
              <w:t>Пекшинское</w:t>
            </w:r>
            <w:proofErr w:type="spellEnd"/>
            <w:r w:rsidR="00A3454B" w:rsidRPr="00A3454B">
              <w:rPr>
                <w:color w:val="000000"/>
                <w:kern w:val="24"/>
                <w:sz w:val="24"/>
                <w:szCs w:val="24"/>
              </w:rPr>
              <w:t xml:space="preserve"> СП и </w:t>
            </w:r>
            <w:proofErr w:type="spellStart"/>
            <w:r w:rsidR="00A3454B" w:rsidRPr="00A3454B">
              <w:rPr>
                <w:color w:val="000000"/>
                <w:kern w:val="24"/>
                <w:sz w:val="24"/>
                <w:szCs w:val="24"/>
              </w:rPr>
              <w:t>Петушинское</w:t>
            </w:r>
            <w:proofErr w:type="spellEnd"/>
            <w:r w:rsidR="00A3454B" w:rsidRPr="00A3454B">
              <w:rPr>
                <w:color w:val="000000"/>
                <w:kern w:val="24"/>
                <w:sz w:val="24"/>
                <w:szCs w:val="24"/>
              </w:rPr>
              <w:t xml:space="preserve"> СП)</w:t>
            </w:r>
          </w:p>
        </w:tc>
        <w:tc>
          <w:tcPr>
            <w:tcW w:w="787" w:type="pct"/>
          </w:tcPr>
          <w:p w:rsidR="00612BFD" w:rsidRPr="004077F2" w:rsidRDefault="00612BFD" w:rsidP="00A3454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202</w:t>
            </w:r>
            <w:r w:rsidR="00A3454B">
              <w:rPr>
                <w:bCs/>
                <w:color w:val="000000"/>
                <w:sz w:val="24"/>
                <w:szCs w:val="24"/>
              </w:rPr>
              <w:t>7</w:t>
            </w:r>
            <w:r>
              <w:rPr>
                <w:bCs/>
                <w:color w:val="000000"/>
                <w:sz w:val="24"/>
                <w:szCs w:val="24"/>
              </w:rPr>
              <w:t xml:space="preserve"> г</w:t>
            </w:r>
          </w:p>
        </w:tc>
      </w:tr>
    </w:tbl>
    <w:p w:rsidR="00B34A67" w:rsidRPr="00B34A67" w:rsidRDefault="00B34A67" w:rsidP="00784AC8">
      <w:pPr>
        <w:rPr>
          <w:noProof/>
          <w:sz w:val="10"/>
          <w:szCs w:val="10"/>
        </w:rPr>
      </w:pPr>
    </w:p>
    <w:p w:rsidR="005A510E" w:rsidRDefault="00A2566B" w:rsidP="00B34A67">
      <w:pPr>
        <w:ind w:left="-993" w:right="-427" w:firstLine="0"/>
        <w:jc w:val="center"/>
        <w:rPr>
          <w:highlight w:val="red"/>
        </w:rPr>
      </w:pPr>
      <w:r>
        <w:rPr>
          <w:noProof/>
        </w:rPr>
        <w:lastRenderedPageBreak/>
        <w:drawing>
          <wp:inline distT="0" distB="0" distL="0" distR="0">
            <wp:extent cx="6969228" cy="6521570"/>
            <wp:effectExtent l="19050" t="0" r="3072" b="0"/>
            <wp:docPr id="8" name="Рисунок 7" descr="НАГОРНОЕ СП   МЕРОПРИЯТИЯ ПО О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ОЕ СП   МЕРОПРИЯТИЯ ПО ООТ.jpg"/>
                    <pic:cNvPicPr/>
                  </pic:nvPicPr>
                  <pic:blipFill>
                    <a:blip r:embed="rId18" cstate="print"/>
                    <a:srcRect l="3493"/>
                    <a:stretch>
                      <a:fillRect/>
                    </a:stretch>
                  </pic:blipFill>
                  <pic:spPr>
                    <a:xfrm>
                      <a:off x="0" y="0"/>
                      <a:ext cx="6973819" cy="652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F99" w:rsidRDefault="00411F99" w:rsidP="00154D1B">
      <w:pPr>
        <w:ind w:firstLine="0"/>
        <w:jc w:val="center"/>
        <w:rPr>
          <w:color w:val="000000" w:themeColor="text1"/>
        </w:rPr>
      </w:pPr>
      <w:r>
        <w:t xml:space="preserve">Рисунок </w:t>
      </w:r>
      <w:r w:rsidR="00A2566B">
        <w:t>4</w:t>
      </w:r>
      <w:r>
        <w:t xml:space="preserve"> – Мероприятий по оптимизации пассажирских перевозок</w:t>
      </w:r>
      <w:r w:rsidR="005F44FB">
        <w:t xml:space="preserve"> </w:t>
      </w:r>
      <w:r>
        <w:t xml:space="preserve">на территории </w:t>
      </w:r>
      <w:proofErr w:type="spellStart"/>
      <w:r w:rsidR="00A2566B">
        <w:rPr>
          <w:color w:val="000000" w:themeColor="text1"/>
        </w:rPr>
        <w:t>Петушинского</w:t>
      </w:r>
      <w:proofErr w:type="spellEnd"/>
      <w:r w:rsidR="00A2566B">
        <w:t xml:space="preserve"> </w:t>
      </w:r>
      <w:r w:rsidR="00A2566B" w:rsidRPr="009904FA">
        <w:rPr>
          <w:color w:val="000000" w:themeColor="text1"/>
        </w:rPr>
        <w:t xml:space="preserve">муниципального района </w:t>
      </w:r>
      <w:r w:rsidR="00A2566B">
        <w:rPr>
          <w:color w:val="000000" w:themeColor="text1"/>
        </w:rPr>
        <w:t>(Нагорное СП)</w:t>
      </w:r>
    </w:p>
    <w:p w:rsidR="00A2566B" w:rsidRDefault="00A2566B" w:rsidP="00154D1B">
      <w:pPr>
        <w:ind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049195" cy="8876581"/>
            <wp:effectExtent l="19050" t="0" r="0" b="0"/>
            <wp:docPr id="2" name="Рисунок 1" descr="ПЕКШИНСКОЕ СП   ПЕРОПРИЯТИЯ ПО О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КШИНСКОЕ СП   ПЕРОПРИЯТИЯ ПО ООТ.jpg"/>
                    <pic:cNvPicPr/>
                  </pic:nvPicPr>
                  <pic:blipFill>
                    <a:blip r:embed="rId19" cstate="print"/>
                    <a:srcRect l="5706"/>
                    <a:stretch>
                      <a:fillRect/>
                    </a:stretch>
                  </pic:blipFill>
                  <pic:spPr>
                    <a:xfrm>
                      <a:off x="0" y="0"/>
                      <a:ext cx="5053518" cy="888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6B" w:rsidRDefault="00A2566B" w:rsidP="00154D1B">
      <w:pPr>
        <w:ind w:firstLine="0"/>
        <w:jc w:val="center"/>
        <w:rPr>
          <w:color w:val="000000" w:themeColor="text1"/>
        </w:rPr>
      </w:pPr>
      <w:r>
        <w:t>Рисунок 5 – Мероприятий по оптимизации пассажирских перевозок на территории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Петушинского</w:t>
      </w:r>
      <w:proofErr w:type="spellEnd"/>
      <w:r>
        <w:t xml:space="preserve"> </w:t>
      </w:r>
      <w:r w:rsidRPr="009904FA">
        <w:rPr>
          <w:color w:val="000000" w:themeColor="text1"/>
        </w:rPr>
        <w:t xml:space="preserve">муниципального района </w:t>
      </w: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Пекшинское</w:t>
      </w:r>
      <w:proofErr w:type="spellEnd"/>
      <w:r>
        <w:rPr>
          <w:color w:val="000000" w:themeColor="text1"/>
        </w:rPr>
        <w:t xml:space="preserve"> СП)</w:t>
      </w:r>
    </w:p>
    <w:p w:rsidR="00A2566B" w:rsidRDefault="00A2566B" w:rsidP="00154D1B">
      <w:pPr>
        <w:ind w:firstLine="0"/>
        <w:jc w:val="center"/>
      </w:pPr>
    </w:p>
    <w:p w:rsidR="00A2566B" w:rsidRDefault="00A2566B" w:rsidP="00154D1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711934" cy="9066362"/>
            <wp:effectExtent l="19050" t="0" r="0" b="0"/>
            <wp:docPr id="6" name="Рисунок 5" descr="ПЕТУШИНСКОЕ СП   МЕРОПРИЯТИЯ ПО О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ШИНСКОЕ СП   МЕРОПРИЯТИЯ ПО ООТ.jpg"/>
                    <pic:cNvPicPr/>
                  </pic:nvPicPr>
                  <pic:blipFill>
                    <a:blip r:embed="rId20" cstate="print"/>
                    <a:srcRect r="5207"/>
                    <a:stretch>
                      <a:fillRect/>
                    </a:stretch>
                  </pic:blipFill>
                  <pic:spPr>
                    <a:xfrm>
                      <a:off x="0" y="0"/>
                      <a:ext cx="4711935" cy="906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6B" w:rsidRPr="003B1A8B" w:rsidRDefault="00A2566B" w:rsidP="00154D1B">
      <w:pPr>
        <w:ind w:firstLine="0"/>
        <w:jc w:val="center"/>
      </w:pPr>
      <w:r>
        <w:t>Рисунок 6 – Мероприятий по оптимизации пассажирских перевозок на территории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Петушинского</w:t>
      </w:r>
      <w:proofErr w:type="spellEnd"/>
      <w:r>
        <w:t xml:space="preserve"> </w:t>
      </w:r>
      <w:r w:rsidRPr="009904FA">
        <w:rPr>
          <w:color w:val="000000" w:themeColor="text1"/>
        </w:rPr>
        <w:t xml:space="preserve">муниципального района </w:t>
      </w: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Петушинское</w:t>
      </w:r>
      <w:proofErr w:type="spellEnd"/>
      <w:r>
        <w:rPr>
          <w:color w:val="000000" w:themeColor="text1"/>
        </w:rPr>
        <w:t xml:space="preserve"> СП)</w:t>
      </w:r>
    </w:p>
    <w:p w:rsidR="00A76010" w:rsidRPr="00A2566B" w:rsidRDefault="00A76010" w:rsidP="006B39BA">
      <w:pPr>
        <w:pStyle w:val="10"/>
        <w:tabs>
          <w:tab w:val="clear" w:pos="5387"/>
          <w:tab w:val="num" w:pos="0"/>
        </w:tabs>
        <w:ind w:left="0" w:firstLine="426"/>
        <w:rPr>
          <w:sz w:val="30"/>
          <w:szCs w:val="30"/>
        </w:rPr>
      </w:pPr>
      <w:bookmarkStart w:id="7" w:name="_Toc477789296"/>
      <w:bookmarkEnd w:id="1"/>
      <w:bookmarkEnd w:id="2"/>
      <w:r w:rsidRPr="00A2566B">
        <w:rPr>
          <w:sz w:val="30"/>
          <w:szCs w:val="30"/>
        </w:rPr>
        <w:lastRenderedPageBreak/>
        <w:t>Разработка мероприятий по совершенствованию условий велосипедного и пешеходного движения</w:t>
      </w:r>
      <w:bookmarkEnd w:id="7"/>
      <w:r w:rsidR="00DA1875" w:rsidRPr="00A2566B">
        <w:rPr>
          <w:sz w:val="30"/>
          <w:szCs w:val="30"/>
        </w:rPr>
        <w:t xml:space="preserve"> </w:t>
      </w:r>
    </w:p>
    <w:p w:rsidR="006429A6" w:rsidRPr="00573EF9" w:rsidRDefault="006429A6" w:rsidP="006429A6">
      <w:r w:rsidRPr="00573EF9">
        <w:t xml:space="preserve">На территории </w:t>
      </w:r>
      <w:proofErr w:type="spellStart"/>
      <w:r w:rsidR="00A2566B">
        <w:rPr>
          <w:color w:val="000000" w:themeColor="text1"/>
        </w:rPr>
        <w:t>Петушинского</w:t>
      </w:r>
      <w:proofErr w:type="spellEnd"/>
      <w:r w:rsidR="00A2566B">
        <w:t xml:space="preserve"> </w:t>
      </w:r>
      <w:r w:rsidR="00A2566B" w:rsidRPr="009904FA">
        <w:rPr>
          <w:color w:val="000000" w:themeColor="text1"/>
        </w:rPr>
        <w:t xml:space="preserve">муниципального района </w:t>
      </w:r>
      <w:r w:rsidR="00A2566B">
        <w:rPr>
          <w:color w:val="000000" w:themeColor="text1"/>
        </w:rPr>
        <w:t xml:space="preserve">(Нагорное СП, </w:t>
      </w:r>
      <w:proofErr w:type="spellStart"/>
      <w:r w:rsidR="00A2566B">
        <w:rPr>
          <w:color w:val="000000" w:themeColor="text1"/>
        </w:rPr>
        <w:t>Пекшинское</w:t>
      </w:r>
      <w:proofErr w:type="spellEnd"/>
      <w:r w:rsidR="00A2566B">
        <w:rPr>
          <w:color w:val="000000" w:themeColor="text1"/>
        </w:rPr>
        <w:t xml:space="preserve"> СП и </w:t>
      </w:r>
      <w:proofErr w:type="spellStart"/>
      <w:r w:rsidR="00A2566B">
        <w:rPr>
          <w:color w:val="000000" w:themeColor="text1"/>
        </w:rPr>
        <w:t>Петушинское</w:t>
      </w:r>
      <w:proofErr w:type="spellEnd"/>
      <w:r w:rsidR="00A2566B">
        <w:rPr>
          <w:color w:val="000000" w:themeColor="text1"/>
        </w:rPr>
        <w:t xml:space="preserve"> СП)</w:t>
      </w:r>
      <w:r w:rsidRPr="00573EF9">
        <w:t xml:space="preserve"> отсутствуют велодорожки и </w:t>
      </w:r>
      <w:proofErr w:type="spellStart"/>
      <w:r w:rsidRPr="00573EF9">
        <w:t>веломаршруты</w:t>
      </w:r>
      <w:proofErr w:type="spellEnd"/>
      <w:r w:rsidRPr="00573EF9">
        <w:t xml:space="preserve">. </w:t>
      </w:r>
      <w:r w:rsidR="00154D1B">
        <w:t>Программными документами</w:t>
      </w:r>
      <w:r w:rsidR="00573EF9" w:rsidRPr="00573EF9">
        <w:t xml:space="preserve"> </w:t>
      </w:r>
      <w:r w:rsidR="002B70BE">
        <w:t xml:space="preserve">не </w:t>
      </w:r>
      <w:r w:rsidR="00154D1B">
        <w:t xml:space="preserve">планируется </w:t>
      </w:r>
      <w:r w:rsidR="00573EF9" w:rsidRPr="00573EF9">
        <w:t>орг</w:t>
      </w:r>
      <w:r w:rsidR="00573EF9">
        <w:t>а</w:t>
      </w:r>
      <w:r w:rsidR="00573EF9" w:rsidRPr="00573EF9">
        <w:t>низация велосипедн</w:t>
      </w:r>
      <w:r w:rsidR="002B70BE">
        <w:t>ых</w:t>
      </w:r>
      <w:r w:rsidR="00573EF9" w:rsidRPr="00573EF9">
        <w:t xml:space="preserve"> маршрут</w:t>
      </w:r>
      <w:r w:rsidR="002B70BE">
        <w:t>ов</w:t>
      </w:r>
      <w:r w:rsidR="00573EF9" w:rsidRPr="00573EF9">
        <w:t>.</w:t>
      </w:r>
    </w:p>
    <w:p w:rsidR="00A76010" w:rsidRPr="008836FD" w:rsidRDefault="00A76010" w:rsidP="00A76010">
      <w:r w:rsidRPr="008836FD">
        <w:t xml:space="preserve">Основные потоки пешеходного движения на территории </w:t>
      </w:r>
      <w:r w:rsidR="00475FB4">
        <w:t>населенных пунктов</w:t>
      </w:r>
      <w:r w:rsidRPr="008836FD">
        <w:t xml:space="preserve"> планируется организовать по взаимоувязанной системе пешеходных улиц, пешеходных</w:t>
      </w:r>
      <w:r w:rsidR="00154D1B">
        <w:t xml:space="preserve"> дорожек, тротуаров и направить</w:t>
      </w:r>
      <w:r w:rsidRPr="008836FD">
        <w:t xml:space="preserve"> к местам приложения труда, социального обслуживания населения, центрам культурно-бытового назначения, остановочным пунктам общественного транспорта.</w:t>
      </w:r>
    </w:p>
    <w:p w:rsidR="009E13BE" w:rsidRDefault="00A76010" w:rsidP="00A76010">
      <w:r w:rsidRPr="008836FD">
        <w:t xml:space="preserve">Проанализировав данные по развитию инфраструктуры </w:t>
      </w:r>
      <w:r w:rsidR="008836FD" w:rsidRPr="008836FD">
        <w:t>района</w:t>
      </w:r>
      <w:r w:rsidRPr="008836FD">
        <w:t xml:space="preserve">, в рамках </w:t>
      </w:r>
      <w:r w:rsidR="008836FD" w:rsidRPr="008836FD">
        <w:t>КСОДД</w:t>
      </w:r>
      <w:r w:rsidRPr="008836FD">
        <w:t xml:space="preserve"> предлагается</w:t>
      </w:r>
      <w:r w:rsidR="009E13BE" w:rsidRPr="008836FD">
        <w:t xml:space="preserve"> организация</w:t>
      </w:r>
      <w:r w:rsidR="008836FD" w:rsidRPr="008836FD">
        <w:t xml:space="preserve"> тротуаров с целью совершенствования </w:t>
      </w:r>
      <w:r w:rsidR="008836FD">
        <w:t xml:space="preserve">и повышения безопасности </w:t>
      </w:r>
      <w:r w:rsidR="008836FD" w:rsidRPr="008836FD">
        <w:t>пешеходного движения на территории населе</w:t>
      </w:r>
      <w:r w:rsidR="008836FD">
        <w:t>н</w:t>
      </w:r>
      <w:r w:rsidR="008836FD" w:rsidRPr="008836FD">
        <w:t>ных пунктов</w:t>
      </w:r>
      <w:r w:rsidR="00157261" w:rsidRPr="00B567BA">
        <w:t xml:space="preserve">. Данные тротуары, с целью учета велосипедного движения, в рамках КСОДД предлагается организовать совместно с велосипедными дорожками. </w:t>
      </w:r>
      <w:r w:rsidR="008836FD" w:rsidRPr="00B567BA">
        <w:t xml:space="preserve">Планируемые к строительству </w:t>
      </w:r>
      <w:r w:rsidR="00154D1B">
        <w:t>объекты вел</w:t>
      </w:r>
      <w:proofErr w:type="gramStart"/>
      <w:r w:rsidR="00154D1B">
        <w:t>о-</w:t>
      </w:r>
      <w:proofErr w:type="gramEnd"/>
      <w:r w:rsidR="00154D1B">
        <w:t xml:space="preserve"> и пешеходной инфраструктуры </w:t>
      </w:r>
      <w:r w:rsidR="008836FD" w:rsidRPr="00B567BA">
        <w:t xml:space="preserve">представлены </w:t>
      </w:r>
      <w:r w:rsidR="008836FD" w:rsidRPr="0095733D">
        <w:t xml:space="preserve">в таблице </w:t>
      </w:r>
      <w:r w:rsidR="00F03C12">
        <w:t>3</w:t>
      </w:r>
      <w:r w:rsidR="008836FD" w:rsidRPr="0095733D">
        <w:t xml:space="preserve"> и на рисунке </w:t>
      </w:r>
      <w:r w:rsidR="00E173E0">
        <w:t>7,</w:t>
      </w:r>
      <w:r w:rsidR="00153AD2">
        <w:t xml:space="preserve"> </w:t>
      </w:r>
      <w:r w:rsidR="00E173E0">
        <w:t>8,</w:t>
      </w:r>
      <w:r w:rsidR="00153AD2">
        <w:t xml:space="preserve"> </w:t>
      </w:r>
      <w:r w:rsidR="00E173E0">
        <w:t>9</w:t>
      </w:r>
      <w:r w:rsidR="008836FD" w:rsidRPr="0095733D">
        <w:t>.</w:t>
      </w:r>
    </w:p>
    <w:p w:rsidR="008836FD" w:rsidRDefault="0095733D" w:rsidP="00154D1B">
      <w:pPr>
        <w:ind w:firstLine="0"/>
      </w:pPr>
      <w:r>
        <w:t xml:space="preserve">Таблица </w:t>
      </w:r>
      <w:r w:rsidR="00F03C12">
        <w:t>3</w:t>
      </w:r>
      <w:r w:rsidR="008836FD" w:rsidRPr="008836FD">
        <w:t xml:space="preserve"> – Планируемые к строительству </w:t>
      </w:r>
      <w:r w:rsidR="001D5F27">
        <w:t>объекты вел</w:t>
      </w:r>
      <w:proofErr w:type="gramStart"/>
      <w:r w:rsidR="001D5F27">
        <w:t>о-</w:t>
      </w:r>
      <w:proofErr w:type="gramEnd"/>
      <w:r w:rsidR="001D5F27">
        <w:t xml:space="preserve"> и пешеходной инфраструктуры на</w:t>
      </w:r>
      <w:r w:rsidR="008836FD" w:rsidRPr="008836FD">
        <w:t xml:space="preserve"> территории </w:t>
      </w:r>
      <w:r w:rsidR="008836FD">
        <w:t>населе</w:t>
      </w:r>
      <w:r w:rsidR="00242BBD">
        <w:t>н</w:t>
      </w:r>
      <w:r w:rsidR="008836FD">
        <w:t xml:space="preserve">ных пунктов </w:t>
      </w:r>
      <w:proofErr w:type="spellStart"/>
      <w:r w:rsidR="00A2566B">
        <w:rPr>
          <w:color w:val="000000" w:themeColor="text1"/>
        </w:rPr>
        <w:t>Петушинского</w:t>
      </w:r>
      <w:proofErr w:type="spellEnd"/>
      <w:r w:rsidR="00A2566B">
        <w:t xml:space="preserve"> </w:t>
      </w:r>
      <w:r w:rsidR="00A2566B" w:rsidRPr="009904FA">
        <w:rPr>
          <w:color w:val="000000" w:themeColor="text1"/>
        </w:rPr>
        <w:t xml:space="preserve">муниципального района </w:t>
      </w:r>
      <w:r w:rsidR="00A2566B">
        <w:rPr>
          <w:color w:val="000000" w:themeColor="text1"/>
        </w:rPr>
        <w:t xml:space="preserve">(Нагорное СП, </w:t>
      </w:r>
      <w:proofErr w:type="spellStart"/>
      <w:r w:rsidR="00A2566B">
        <w:rPr>
          <w:color w:val="000000" w:themeColor="text1"/>
        </w:rPr>
        <w:t>Пекшинское</w:t>
      </w:r>
      <w:proofErr w:type="spellEnd"/>
      <w:r w:rsidR="00A2566B">
        <w:rPr>
          <w:color w:val="000000" w:themeColor="text1"/>
        </w:rPr>
        <w:t xml:space="preserve"> СП и </w:t>
      </w:r>
      <w:proofErr w:type="spellStart"/>
      <w:r w:rsidR="00A2566B">
        <w:rPr>
          <w:color w:val="000000" w:themeColor="text1"/>
        </w:rPr>
        <w:t>Петушинское</w:t>
      </w:r>
      <w:proofErr w:type="spellEnd"/>
      <w:r w:rsidR="00A2566B">
        <w:rPr>
          <w:color w:val="000000" w:themeColor="text1"/>
        </w:rPr>
        <w:t xml:space="preserve"> СП)</w:t>
      </w:r>
    </w:p>
    <w:tbl>
      <w:tblPr>
        <w:tblStyle w:val="af2"/>
        <w:tblW w:w="9889" w:type="dxa"/>
        <w:tblLook w:val="04A0"/>
      </w:tblPr>
      <w:tblGrid>
        <w:gridCol w:w="540"/>
        <w:gridCol w:w="7932"/>
        <w:gridCol w:w="1417"/>
      </w:tblGrid>
      <w:tr w:rsidR="006D7E45" w:rsidRPr="004077F2" w:rsidTr="00B52A1A">
        <w:tc>
          <w:tcPr>
            <w:tcW w:w="540" w:type="dxa"/>
          </w:tcPr>
          <w:p w:rsidR="006D7E45" w:rsidRPr="00A2566B" w:rsidRDefault="006D7E45" w:rsidP="00E025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566B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A2566B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A2566B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7932" w:type="dxa"/>
          </w:tcPr>
          <w:p w:rsidR="006D7E45" w:rsidRPr="00A2566B" w:rsidRDefault="006D7E45" w:rsidP="00E025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566B">
              <w:rPr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1417" w:type="dxa"/>
          </w:tcPr>
          <w:p w:rsidR="006D7E45" w:rsidRPr="00A2566B" w:rsidRDefault="006D7E45" w:rsidP="00E025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566B">
              <w:rPr>
                <w:sz w:val="24"/>
                <w:szCs w:val="24"/>
                <w:lang w:eastAsia="en-US"/>
              </w:rPr>
              <w:t>Срок реализации</w:t>
            </w:r>
          </w:p>
        </w:tc>
      </w:tr>
      <w:tr w:rsidR="00A70049" w:rsidRPr="004077F2" w:rsidTr="00B52A1A">
        <w:tc>
          <w:tcPr>
            <w:tcW w:w="540" w:type="dxa"/>
          </w:tcPr>
          <w:p w:rsidR="00A70049" w:rsidRPr="004077F2" w:rsidRDefault="00A70049" w:rsidP="00E025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32" w:type="dxa"/>
          </w:tcPr>
          <w:p w:rsidR="00A70049" w:rsidRPr="00080640" w:rsidRDefault="00A70049" w:rsidP="00F538D6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80640">
              <w:rPr>
                <w:color w:val="000000"/>
                <w:sz w:val="24"/>
                <w:szCs w:val="24"/>
              </w:rPr>
              <w:t xml:space="preserve">Строительство, реконструкция тротуаров в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color w:val="000000"/>
                <w:sz w:val="24"/>
                <w:szCs w:val="24"/>
              </w:rPr>
              <w:t>лубоково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д.Головино, </w:t>
            </w:r>
            <w:proofErr w:type="spellStart"/>
            <w:r>
              <w:rPr>
                <w:color w:val="000000"/>
                <w:sz w:val="24"/>
                <w:szCs w:val="24"/>
              </w:rPr>
              <w:t>д.Киржач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п.Луговой, </w:t>
            </w:r>
            <w:proofErr w:type="spellStart"/>
            <w:r>
              <w:rPr>
                <w:color w:val="000000"/>
                <w:sz w:val="24"/>
                <w:szCs w:val="24"/>
              </w:rPr>
              <w:t>с.Марково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п.Нагорный, с.Санино, п.Покровского </w:t>
            </w:r>
            <w:proofErr w:type="spellStart"/>
            <w:r>
              <w:rPr>
                <w:color w:val="000000"/>
                <w:sz w:val="24"/>
                <w:szCs w:val="24"/>
              </w:rPr>
              <w:t>торфоучастка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п.Санинского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п.Сосновый Бор, д.Старое </w:t>
            </w:r>
            <w:proofErr w:type="spellStart"/>
            <w:r>
              <w:rPr>
                <w:color w:val="000000"/>
                <w:sz w:val="24"/>
                <w:szCs w:val="24"/>
              </w:rPr>
              <w:t>Перепечино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д.Панфилово Нагорного СП</w:t>
            </w:r>
            <w:r w:rsidRPr="00080640">
              <w:rPr>
                <w:color w:val="000000"/>
                <w:kern w:val="24"/>
                <w:sz w:val="24"/>
                <w:szCs w:val="24"/>
              </w:rPr>
              <w:t xml:space="preserve">. Общая протяженность – </w:t>
            </w:r>
            <w:r w:rsidR="00F538D6">
              <w:rPr>
                <w:color w:val="000000"/>
                <w:kern w:val="24"/>
                <w:sz w:val="24"/>
                <w:szCs w:val="24"/>
              </w:rPr>
              <w:t>32,3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Pr="00080640">
              <w:rPr>
                <w:color w:val="000000"/>
                <w:kern w:val="24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A70049" w:rsidRPr="004077F2" w:rsidRDefault="00A70049" w:rsidP="00A70049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8E50A5" w:rsidRPr="004077F2" w:rsidTr="00B52A1A">
        <w:tc>
          <w:tcPr>
            <w:tcW w:w="540" w:type="dxa"/>
          </w:tcPr>
          <w:p w:rsidR="008E50A5" w:rsidRPr="004077F2" w:rsidRDefault="00A70049" w:rsidP="00E025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32" w:type="dxa"/>
          </w:tcPr>
          <w:p w:rsidR="008E50A5" w:rsidRPr="00080640" w:rsidRDefault="008E50A5" w:rsidP="00E173E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80640">
              <w:rPr>
                <w:color w:val="000000"/>
                <w:sz w:val="24"/>
                <w:szCs w:val="24"/>
              </w:rPr>
              <w:t xml:space="preserve">Строительство, реконструкция тротуаров в </w:t>
            </w:r>
            <w:r>
              <w:rPr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color w:val="000000"/>
                <w:sz w:val="24"/>
                <w:szCs w:val="24"/>
              </w:rPr>
              <w:t>.</w:t>
            </w:r>
            <w:r w:rsidR="00A10A01">
              <w:rPr>
                <w:color w:val="000000"/>
                <w:sz w:val="24"/>
                <w:szCs w:val="24"/>
              </w:rPr>
              <w:t>А</w:t>
            </w:r>
            <w:proofErr w:type="gramEnd"/>
            <w:r w:rsidR="00A10A01">
              <w:rPr>
                <w:color w:val="000000"/>
                <w:sz w:val="24"/>
                <w:szCs w:val="24"/>
              </w:rPr>
              <w:t xml:space="preserve">ндреевское, </w:t>
            </w:r>
            <w:proofErr w:type="spellStart"/>
            <w:r w:rsidR="00A10A01">
              <w:rPr>
                <w:color w:val="000000"/>
                <w:sz w:val="24"/>
                <w:szCs w:val="24"/>
              </w:rPr>
              <w:t>д.Анкудиново</w:t>
            </w:r>
            <w:proofErr w:type="spellEnd"/>
            <w:r w:rsidR="00A10A01">
              <w:rPr>
                <w:color w:val="000000"/>
                <w:sz w:val="24"/>
                <w:szCs w:val="24"/>
              </w:rPr>
              <w:t xml:space="preserve">, п.Болдино, </w:t>
            </w:r>
            <w:proofErr w:type="spellStart"/>
            <w:r w:rsidR="00A10A01">
              <w:rPr>
                <w:color w:val="000000"/>
                <w:sz w:val="24"/>
                <w:szCs w:val="24"/>
              </w:rPr>
              <w:t>д.Караваево</w:t>
            </w:r>
            <w:proofErr w:type="spellEnd"/>
            <w:r w:rsidR="00A10A01">
              <w:rPr>
                <w:color w:val="000000"/>
                <w:sz w:val="24"/>
                <w:szCs w:val="24"/>
              </w:rPr>
              <w:t xml:space="preserve">, д.Ларионово, </w:t>
            </w:r>
            <w:proofErr w:type="spellStart"/>
            <w:r w:rsidR="00B52A1A">
              <w:rPr>
                <w:color w:val="000000"/>
                <w:sz w:val="24"/>
                <w:szCs w:val="24"/>
              </w:rPr>
              <w:t>д.Липна</w:t>
            </w:r>
            <w:proofErr w:type="spellEnd"/>
            <w:r w:rsidR="00B52A1A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B52A1A">
              <w:rPr>
                <w:color w:val="000000"/>
                <w:sz w:val="24"/>
                <w:szCs w:val="24"/>
              </w:rPr>
              <w:t>п.Метенино</w:t>
            </w:r>
            <w:proofErr w:type="spellEnd"/>
            <w:r w:rsidR="00B52A1A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B52A1A">
              <w:rPr>
                <w:color w:val="000000"/>
                <w:sz w:val="24"/>
                <w:szCs w:val="24"/>
              </w:rPr>
              <w:t>д.Пахомово</w:t>
            </w:r>
            <w:proofErr w:type="spellEnd"/>
            <w:r w:rsidR="00B52A1A">
              <w:rPr>
                <w:color w:val="000000"/>
                <w:sz w:val="24"/>
                <w:szCs w:val="24"/>
              </w:rPr>
              <w:t xml:space="preserve">, д.Пекша, п.Сушнево-1 и п.Труд </w:t>
            </w:r>
            <w:proofErr w:type="spellStart"/>
            <w:r w:rsidR="00B52A1A">
              <w:rPr>
                <w:color w:val="000000"/>
                <w:sz w:val="24"/>
                <w:szCs w:val="24"/>
              </w:rPr>
              <w:t>Пекшинского</w:t>
            </w:r>
            <w:proofErr w:type="spellEnd"/>
            <w:r w:rsidR="00B52A1A">
              <w:rPr>
                <w:color w:val="000000"/>
                <w:sz w:val="24"/>
                <w:szCs w:val="24"/>
              </w:rPr>
              <w:t xml:space="preserve"> СП</w:t>
            </w:r>
            <w:r w:rsidRPr="00080640">
              <w:rPr>
                <w:color w:val="000000"/>
                <w:kern w:val="24"/>
                <w:sz w:val="24"/>
                <w:szCs w:val="24"/>
              </w:rPr>
              <w:t xml:space="preserve">. Общая протяженность – </w:t>
            </w:r>
            <w:r w:rsidR="00E173E0">
              <w:rPr>
                <w:color w:val="000000"/>
                <w:kern w:val="24"/>
                <w:sz w:val="24"/>
                <w:szCs w:val="24"/>
              </w:rPr>
              <w:t>54,0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Pr="00080640">
              <w:rPr>
                <w:color w:val="000000"/>
                <w:kern w:val="24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8E50A5" w:rsidRPr="004077F2" w:rsidRDefault="008E50A5" w:rsidP="00A70049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</w:t>
            </w:r>
            <w:r w:rsidR="00A70049">
              <w:rPr>
                <w:sz w:val="24"/>
                <w:szCs w:val="24"/>
                <w:lang w:eastAsia="en-US"/>
              </w:rPr>
              <w:t>7</w:t>
            </w:r>
            <w:r>
              <w:rPr>
                <w:sz w:val="24"/>
                <w:szCs w:val="24"/>
                <w:lang w:eastAsia="en-US"/>
              </w:rPr>
              <w:t xml:space="preserve"> г</w:t>
            </w:r>
          </w:p>
        </w:tc>
      </w:tr>
      <w:tr w:rsidR="008E50A5" w:rsidRPr="004077F2" w:rsidTr="00B52A1A">
        <w:tc>
          <w:tcPr>
            <w:tcW w:w="540" w:type="dxa"/>
          </w:tcPr>
          <w:p w:rsidR="008E50A5" w:rsidRPr="004077F2" w:rsidRDefault="00A70049" w:rsidP="00E025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932" w:type="dxa"/>
          </w:tcPr>
          <w:p w:rsidR="008E50A5" w:rsidRPr="00080640" w:rsidRDefault="008E50A5" w:rsidP="00E173E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80640">
              <w:rPr>
                <w:color w:val="000000"/>
                <w:sz w:val="24"/>
                <w:szCs w:val="24"/>
              </w:rPr>
              <w:t xml:space="preserve">Строительство, реконструкция тротуаров в </w:t>
            </w:r>
            <w:r w:rsidR="00B52A1A">
              <w:rPr>
                <w:color w:val="000000"/>
                <w:sz w:val="24"/>
                <w:szCs w:val="24"/>
              </w:rPr>
              <w:t>п</w:t>
            </w:r>
            <w:proofErr w:type="gramStart"/>
            <w:r w:rsidR="00B52A1A">
              <w:rPr>
                <w:color w:val="000000"/>
                <w:sz w:val="24"/>
                <w:szCs w:val="24"/>
              </w:rPr>
              <w:t>.Б</w:t>
            </w:r>
            <w:proofErr w:type="gramEnd"/>
            <w:r w:rsidR="00B52A1A">
              <w:rPr>
                <w:color w:val="000000"/>
                <w:sz w:val="24"/>
                <w:szCs w:val="24"/>
              </w:rPr>
              <w:t xml:space="preserve">ерезка, </w:t>
            </w:r>
            <w:proofErr w:type="spellStart"/>
            <w:r w:rsidR="00B52A1A">
              <w:rPr>
                <w:color w:val="000000"/>
                <w:sz w:val="24"/>
                <w:szCs w:val="24"/>
              </w:rPr>
              <w:t>д.Воспушка</w:t>
            </w:r>
            <w:proofErr w:type="spellEnd"/>
            <w:r w:rsidR="00B52A1A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B52A1A">
              <w:rPr>
                <w:color w:val="000000"/>
                <w:sz w:val="24"/>
                <w:szCs w:val="24"/>
              </w:rPr>
              <w:t>д.Кибирево</w:t>
            </w:r>
            <w:proofErr w:type="spellEnd"/>
            <w:r w:rsidR="00B52A1A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B52A1A">
              <w:rPr>
                <w:color w:val="000000"/>
                <w:sz w:val="24"/>
                <w:szCs w:val="24"/>
              </w:rPr>
              <w:t>п.Клязьменский</w:t>
            </w:r>
            <w:proofErr w:type="spellEnd"/>
            <w:r w:rsidR="00B52A1A">
              <w:rPr>
                <w:color w:val="000000"/>
                <w:sz w:val="24"/>
                <w:szCs w:val="24"/>
              </w:rPr>
              <w:t xml:space="preserve">, д.Костино, </w:t>
            </w:r>
            <w:proofErr w:type="spellStart"/>
            <w:r w:rsidR="00B52A1A">
              <w:rPr>
                <w:color w:val="000000"/>
                <w:sz w:val="24"/>
                <w:szCs w:val="24"/>
              </w:rPr>
              <w:t>д.Крутово</w:t>
            </w:r>
            <w:proofErr w:type="spellEnd"/>
            <w:r w:rsidR="00B52A1A">
              <w:rPr>
                <w:color w:val="000000"/>
                <w:sz w:val="24"/>
                <w:szCs w:val="24"/>
              </w:rPr>
              <w:t xml:space="preserve">, д.Леоново, д.Новое Аннино, д.Старые </w:t>
            </w:r>
            <w:proofErr w:type="spellStart"/>
            <w:r w:rsidR="00B52A1A">
              <w:rPr>
                <w:color w:val="000000"/>
                <w:sz w:val="24"/>
                <w:szCs w:val="24"/>
              </w:rPr>
              <w:t>Омутищи</w:t>
            </w:r>
            <w:proofErr w:type="spellEnd"/>
            <w:r w:rsidR="00B52A1A">
              <w:rPr>
                <w:color w:val="000000"/>
                <w:sz w:val="24"/>
                <w:szCs w:val="24"/>
              </w:rPr>
              <w:t xml:space="preserve"> и д.Старые Петушки </w:t>
            </w:r>
            <w:proofErr w:type="spellStart"/>
            <w:r w:rsidR="00B52A1A">
              <w:rPr>
                <w:color w:val="000000"/>
                <w:sz w:val="24"/>
                <w:szCs w:val="24"/>
              </w:rPr>
              <w:t>Петушинского</w:t>
            </w:r>
            <w:proofErr w:type="spellEnd"/>
            <w:r w:rsidR="00B52A1A">
              <w:rPr>
                <w:color w:val="000000"/>
                <w:sz w:val="24"/>
                <w:szCs w:val="24"/>
              </w:rPr>
              <w:t xml:space="preserve"> СП</w:t>
            </w:r>
            <w:r w:rsidRPr="00080640">
              <w:rPr>
                <w:color w:val="000000"/>
                <w:kern w:val="24"/>
                <w:sz w:val="24"/>
                <w:szCs w:val="24"/>
              </w:rPr>
              <w:t xml:space="preserve">. Общая протяженность – </w:t>
            </w:r>
            <w:r w:rsidR="00E173E0">
              <w:rPr>
                <w:color w:val="000000"/>
                <w:kern w:val="24"/>
                <w:sz w:val="24"/>
                <w:szCs w:val="24"/>
              </w:rPr>
              <w:t>62,1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Pr="00080640">
              <w:rPr>
                <w:color w:val="000000"/>
                <w:kern w:val="24"/>
                <w:sz w:val="24"/>
                <w:szCs w:val="24"/>
              </w:rPr>
              <w:t>км</w:t>
            </w:r>
          </w:p>
        </w:tc>
        <w:tc>
          <w:tcPr>
            <w:tcW w:w="1417" w:type="dxa"/>
          </w:tcPr>
          <w:p w:rsidR="008E50A5" w:rsidRPr="004077F2" w:rsidRDefault="008E50A5" w:rsidP="00A70049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</w:t>
            </w:r>
            <w:r w:rsidR="00A70049">
              <w:rPr>
                <w:sz w:val="24"/>
                <w:szCs w:val="24"/>
                <w:lang w:eastAsia="en-US"/>
              </w:rPr>
              <w:t>7</w:t>
            </w:r>
            <w:r>
              <w:rPr>
                <w:sz w:val="24"/>
                <w:szCs w:val="24"/>
                <w:lang w:eastAsia="en-US"/>
              </w:rPr>
              <w:t xml:space="preserve"> г</w:t>
            </w:r>
          </w:p>
        </w:tc>
      </w:tr>
    </w:tbl>
    <w:p w:rsidR="00FD6423" w:rsidRPr="00C10D47" w:rsidRDefault="00FD6423" w:rsidP="00154D1B">
      <w:pPr>
        <w:ind w:firstLine="0"/>
        <w:rPr>
          <w:sz w:val="10"/>
          <w:szCs w:val="10"/>
        </w:rPr>
      </w:pPr>
    </w:p>
    <w:p w:rsidR="009E13BE" w:rsidRDefault="00153AD2" w:rsidP="00203C38">
      <w:pPr>
        <w:ind w:left="-1276" w:right="-285" w:firstLine="0"/>
        <w:jc w:val="center"/>
        <w:rPr>
          <w:highlight w:val="red"/>
        </w:rPr>
      </w:pPr>
      <w:r>
        <w:rPr>
          <w:noProof/>
        </w:rPr>
        <w:lastRenderedPageBreak/>
        <w:drawing>
          <wp:inline distT="0" distB="0" distL="0" distR="0">
            <wp:extent cx="7060310" cy="6616460"/>
            <wp:effectExtent l="19050" t="0" r="7240" b="0"/>
            <wp:docPr id="9" name="Рисунок 8" descr="НАГОРНОЕ СП   МЕРОПРИЯТИЯ ПО ТРОТУА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ОЕ СП   МЕРОПРИЯТИЯ ПО ТРОТУАРАМ.jpg"/>
                    <pic:cNvPicPr/>
                  </pic:nvPicPr>
                  <pic:blipFill>
                    <a:blip r:embed="rId21" cstate="print"/>
                    <a:srcRect l="3634"/>
                    <a:stretch>
                      <a:fillRect/>
                    </a:stretch>
                  </pic:blipFill>
                  <pic:spPr>
                    <a:xfrm>
                      <a:off x="0" y="0"/>
                      <a:ext cx="7064084" cy="661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BBD" w:rsidRDefault="00242BBD" w:rsidP="00C91E55">
      <w:pPr>
        <w:ind w:firstLine="0"/>
        <w:jc w:val="center"/>
        <w:rPr>
          <w:color w:val="000000" w:themeColor="text1"/>
        </w:rPr>
      </w:pPr>
      <w:r w:rsidRPr="00B567BA">
        <w:t xml:space="preserve">Рисунок </w:t>
      </w:r>
      <w:r w:rsidR="00153AD2">
        <w:t>7</w:t>
      </w:r>
      <w:r w:rsidRPr="00B567BA">
        <w:t xml:space="preserve"> – Перечень мероприятий по развитию</w:t>
      </w:r>
      <w:r w:rsidR="00CD4076">
        <w:t xml:space="preserve"> </w:t>
      </w:r>
      <w:r w:rsidRPr="00B567BA">
        <w:t>велосипедного и пешеходного движения</w:t>
      </w:r>
      <w:r w:rsidR="00153984">
        <w:t xml:space="preserve"> в </w:t>
      </w:r>
      <w:proofErr w:type="spellStart"/>
      <w:r w:rsidR="00E173E0">
        <w:rPr>
          <w:color w:val="000000" w:themeColor="text1"/>
        </w:rPr>
        <w:t>Петушинском</w:t>
      </w:r>
      <w:proofErr w:type="spellEnd"/>
      <w:r w:rsidR="00E173E0">
        <w:t xml:space="preserve"> </w:t>
      </w:r>
      <w:r w:rsidR="00E173E0" w:rsidRPr="009904FA">
        <w:rPr>
          <w:color w:val="000000" w:themeColor="text1"/>
        </w:rPr>
        <w:t>муниципально</w:t>
      </w:r>
      <w:r w:rsidR="00E173E0">
        <w:rPr>
          <w:color w:val="000000" w:themeColor="text1"/>
        </w:rPr>
        <w:t>м</w:t>
      </w:r>
      <w:r w:rsidR="00E173E0" w:rsidRPr="009904FA">
        <w:rPr>
          <w:color w:val="000000" w:themeColor="text1"/>
        </w:rPr>
        <w:t xml:space="preserve"> район</w:t>
      </w:r>
      <w:r w:rsidR="00E173E0">
        <w:rPr>
          <w:color w:val="000000" w:themeColor="text1"/>
        </w:rPr>
        <w:t>е</w:t>
      </w:r>
      <w:r w:rsidR="00E173E0" w:rsidRPr="009904FA">
        <w:rPr>
          <w:color w:val="000000" w:themeColor="text1"/>
        </w:rPr>
        <w:t xml:space="preserve"> </w:t>
      </w:r>
      <w:r w:rsidR="00E173E0">
        <w:rPr>
          <w:color w:val="000000" w:themeColor="text1"/>
        </w:rPr>
        <w:t>(Нагорное СП)</w:t>
      </w:r>
    </w:p>
    <w:p w:rsidR="00E173E0" w:rsidRDefault="00153AD2" w:rsidP="00C91E55">
      <w:pPr>
        <w:ind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162055" cy="9074989"/>
            <wp:effectExtent l="19050" t="0" r="495" b="0"/>
            <wp:docPr id="13" name="Рисунок 12" descr="ПЕКШИНСКОЕ СП   МЕРОПРИЯТИЯ ПО ТРОТУА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КШИНСКОЕ СП   МЕРОПРИЯТИЯ ПО ТРОТУАРАМ.jpg"/>
                    <pic:cNvPicPr/>
                  </pic:nvPicPr>
                  <pic:blipFill>
                    <a:blip r:embed="rId22" cstate="print"/>
                    <a:srcRect l="5706"/>
                    <a:stretch>
                      <a:fillRect/>
                    </a:stretch>
                  </pic:blipFill>
                  <pic:spPr>
                    <a:xfrm>
                      <a:off x="0" y="0"/>
                      <a:ext cx="5164270" cy="90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E0" w:rsidRDefault="00E173E0" w:rsidP="00C91E55">
      <w:pPr>
        <w:ind w:firstLine="0"/>
        <w:jc w:val="center"/>
        <w:rPr>
          <w:color w:val="000000" w:themeColor="text1"/>
        </w:rPr>
      </w:pPr>
      <w:r w:rsidRPr="00B567BA">
        <w:t xml:space="preserve">Рисунок </w:t>
      </w:r>
      <w:r w:rsidR="00153AD2">
        <w:t>8</w:t>
      </w:r>
      <w:r w:rsidRPr="00B567BA">
        <w:t xml:space="preserve"> – Перечень мероприятий по развитию</w:t>
      </w:r>
      <w:r>
        <w:t xml:space="preserve"> </w:t>
      </w:r>
      <w:r w:rsidRPr="00B567BA">
        <w:t>велосипедного и пешеходного движения</w:t>
      </w:r>
      <w:r>
        <w:t xml:space="preserve"> в </w:t>
      </w:r>
      <w:proofErr w:type="spellStart"/>
      <w:r>
        <w:rPr>
          <w:color w:val="000000" w:themeColor="text1"/>
        </w:rPr>
        <w:t>Петушинском</w:t>
      </w:r>
      <w:proofErr w:type="spellEnd"/>
      <w:r>
        <w:t xml:space="preserve"> </w:t>
      </w:r>
      <w:r w:rsidRPr="009904FA">
        <w:rPr>
          <w:color w:val="000000" w:themeColor="text1"/>
        </w:rPr>
        <w:t>муниципально</w:t>
      </w:r>
      <w:r>
        <w:rPr>
          <w:color w:val="000000" w:themeColor="text1"/>
        </w:rPr>
        <w:t>м</w:t>
      </w:r>
      <w:r w:rsidRPr="009904FA">
        <w:rPr>
          <w:color w:val="000000" w:themeColor="text1"/>
        </w:rPr>
        <w:t xml:space="preserve"> район</w:t>
      </w:r>
      <w:r>
        <w:rPr>
          <w:color w:val="000000" w:themeColor="text1"/>
        </w:rPr>
        <w:t>е</w:t>
      </w:r>
      <w:r w:rsidRPr="009904FA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Пекшинское</w:t>
      </w:r>
      <w:proofErr w:type="spellEnd"/>
      <w:r>
        <w:rPr>
          <w:color w:val="000000" w:themeColor="text1"/>
        </w:rPr>
        <w:t xml:space="preserve"> СП)</w:t>
      </w:r>
    </w:p>
    <w:p w:rsidR="00E173E0" w:rsidRDefault="00153AD2" w:rsidP="00C91E55">
      <w:pPr>
        <w:ind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4653614" cy="9074989"/>
            <wp:effectExtent l="19050" t="0" r="0" b="0"/>
            <wp:docPr id="15" name="Рисунок 14" descr="ПЕТУШИНСКОЕ СП   МЕРОПРИЯТИЯ ПО ТРОТУА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ШИНСКОЕ СП   МЕРОПРИЯТИЯ ПО ТРОТУАРАМ.jpg"/>
                    <pic:cNvPicPr/>
                  </pic:nvPicPr>
                  <pic:blipFill>
                    <a:blip r:embed="rId23" cstate="print"/>
                    <a:srcRect l="1387" r="5051"/>
                    <a:stretch>
                      <a:fillRect/>
                    </a:stretch>
                  </pic:blipFill>
                  <pic:spPr>
                    <a:xfrm>
                      <a:off x="0" y="0"/>
                      <a:ext cx="4656900" cy="90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E0" w:rsidRDefault="00E173E0" w:rsidP="00C91E55">
      <w:pPr>
        <w:ind w:firstLine="0"/>
        <w:jc w:val="center"/>
      </w:pPr>
      <w:r w:rsidRPr="00B567BA">
        <w:t xml:space="preserve">Рисунок </w:t>
      </w:r>
      <w:r w:rsidR="00153AD2">
        <w:t>9</w:t>
      </w:r>
      <w:r w:rsidRPr="00B567BA">
        <w:t xml:space="preserve"> – Перечень мероприятий по развитию</w:t>
      </w:r>
      <w:r>
        <w:t xml:space="preserve"> </w:t>
      </w:r>
      <w:r w:rsidRPr="00B567BA">
        <w:t>велосипедного и пешеходного движения</w:t>
      </w:r>
      <w:r>
        <w:t xml:space="preserve"> в </w:t>
      </w:r>
      <w:proofErr w:type="spellStart"/>
      <w:r>
        <w:rPr>
          <w:color w:val="000000" w:themeColor="text1"/>
        </w:rPr>
        <w:t>Петушинском</w:t>
      </w:r>
      <w:proofErr w:type="spellEnd"/>
      <w:r>
        <w:t xml:space="preserve"> </w:t>
      </w:r>
      <w:r w:rsidRPr="009904FA">
        <w:rPr>
          <w:color w:val="000000" w:themeColor="text1"/>
        </w:rPr>
        <w:t>муниципально</w:t>
      </w:r>
      <w:r>
        <w:rPr>
          <w:color w:val="000000" w:themeColor="text1"/>
        </w:rPr>
        <w:t>м</w:t>
      </w:r>
      <w:r w:rsidRPr="009904FA">
        <w:rPr>
          <w:color w:val="000000" w:themeColor="text1"/>
        </w:rPr>
        <w:t xml:space="preserve"> район</w:t>
      </w:r>
      <w:r>
        <w:rPr>
          <w:color w:val="000000" w:themeColor="text1"/>
        </w:rPr>
        <w:t>е</w:t>
      </w:r>
      <w:r w:rsidRPr="009904FA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Петушинское</w:t>
      </w:r>
      <w:proofErr w:type="spellEnd"/>
      <w:r>
        <w:rPr>
          <w:color w:val="000000" w:themeColor="text1"/>
        </w:rPr>
        <w:t xml:space="preserve"> СП)</w:t>
      </w:r>
    </w:p>
    <w:p w:rsidR="00A76010" w:rsidRPr="00586832" w:rsidRDefault="00A76010" w:rsidP="00D40D18">
      <w:pPr>
        <w:pStyle w:val="10"/>
        <w:tabs>
          <w:tab w:val="clear" w:pos="5387"/>
          <w:tab w:val="num" w:pos="0"/>
        </w:tabs>
        <w:ind w:left="0" w:firstLine="709"/>
        <w:rPr>
          <w:sz w:val="30"/>
          <w:szCs w:val="30"/>
        </w:rPr>
      </w:pPr>
      <w:bookmarkStart w:id="8" w:name="_Toc477789297"/>
      <w:r w:rsidRPr="00586832">
        <w:rPr>
          <w:sz w:val="30"/>
          <w:szCs w:val="30"/>
        </w:rPr>
        <w:lastRenderedPageBreak/>
        <w:t xml:space="preserve">Разработка мероприятий по повышению общего уровня безопасности дорожного движения на территории </w:t>
      </w:r>
      <w:bookmarkEnd w:id="8"/>
      <w:proofErr w:type="spellStart"/>
      <w:r w:rsidR="00586832" w:rsidRPr="00586832">
        <w:rPr>
          <w:sz w:val="30"/>
          <w:szCs w:val="30"/>
        </w:rPr>
        <w:t>Петушинского</w:t>
      </w:r>
      <w:proofErr w:type="spellEnd"/>
      <w:r w:rsidR="00586832" w:rsidRPr="00586832">
        <w:rPr>
          <w:sz w:val="30"/>
          <w:szCs w:val="30"/>
        </w:rPr>
        <w:t xml:space="preserve"> муниципального района (Нагорное СП, </w:t>
      </w:r>
      <w:proofErr w:type="spellStart"/>
      <w:r w:rsidR="00586832" w:rsidRPr="00586832">
        <w:rPr>
          <w:sz w:val="30"/>
          <w:szCs w:val="30"/>
        </w:rPr>
        <w:t>Пекшинское</w:t>
      </w:r>
      <w:proofErr w:type="spellEnd"/>
      <w:r w:rsidR="00586832" w:rsidRPr="00586832">
        <w:rPr>
          <w:sz w:val="30"/>
          <w:szCs w:val="30"/>
        </w:rPr>
        <w:t xml:space="preserve"> СП и </w:t>
      </w:r>
      <w:proofErr w:type="spellStart"/>
      <w:r w:rsidR="00586832" w:rsidRPr="00586832">
        <w:rPr>
          <w:sz w:val="30"/>
          <w:szCs w:val="30"/>
        </w:rPr>
        <w:t>Петушинское</w:t>
      </w:r>
      <w:proofErr w:type="spellEnd"/>
      <w:r w:rsidR="00586832" w:rsidRPr="00586832">
        <w:rPr>
          <w:sz w:val="30"/>
          <w:szCs w:val="30"/>
        </w:rPr>
        <w:t xml:space="preserve"> СП)</w:t>
      </w:r>
    </w:p>
    <w:p w:rsidR="00CF0790" w:rsidRDefault="00CF0790" w:rsidP="00CF0790">
      <w:r>
        <w:t xml:space="preserve">На сегодняшний день на территории </w:t>
      </w:r>
      <w:proofErr w:type="spellStart"/>
      <w:r w:rsidR="00586832">
        <w:rPr>
          <w:color w:val="000000" w:themeColor="text1"/>
        </w:rPr>
        <w:t>Петушинского</w:t>
      </w:r>
      <w:proofErr w:type="spellEnd"/>
      <w:r w:rsidR="00586832">
        <w:t xml:space="preserve"> </w:t>
      </w:r>
      <w:r w:rsidR="00586832" w:rsidRPr="009904FA">
        <w:rPr>
          <w:color w:val="000000" w:themeColor="text1"/>
        </w:rPr>
        <w:t xml:space="preserve">муниципального района </w:t>
      </w:r>
      <w:r w:rsidR="00586832">
        <w:rPr>
          <w:color w:val="000000" w:themeColor="text1"/>
        </w:rPr>
        <w:t xml:space="preserve">(Нагорное СП, </w:t>
      </w:r>
      <w:proofErr w:type="spellStart"/>
      <w:r w:rsidR="00586832">
        <w:rPr>
          <w:color w:val="000000" w:themeColor="text1"/>
        </w:rPr>
        <w:t>Пекшинское</w:t>
      </w:r>
      <w:proofErr w:type="spellEnd"/>
      <w:r w:rsidR="00586832">
        <w:rPr>
          <w:color w:val="000000" w:themeColor="text1"/>
        </w:rPr>
        <w:t xml:space="preserve"> СП и </w:t>
      </w:r>
      <w:proofErr w:type="spellStart"/>
      <w:r w:rsidR="00586832">
        <w:rPr>
          <w:color w:val="000000" w:themeColor="text1"/>
        </w:rPr>
        <w:t>Петушинское</w:t>
      </w:r>
      <w:proofErr w:type="spellEnd"/>
      <w:r w:rsidR="00586832">
        <w:rPr>
          <w:color w:val="000000" w:themeColor="text1"/>
        </w:rPr>
        <w:t xml:space="preserve"> СП)</w:t>
      </w:r>
      <w:r>
        <w:t xml:space="preserve"> отсутствуют места концентрации ДТП.</w:t>
      </w:r>
    </w:p>
    <w:p w:rsidR="00CF0790" w:rsidRDefault="00CF0790" w:rsidP="00CF0790">
      <w:r>
        <w:t>На безопасность дорожного движения на территории района в целом влияют</w:t>
      </w:r>
      <w:r w:rsidR="0022539A">
        <w:t>:</w:t>
      </w:r>
      <w:r>
        <w:t xml:space="preserve"> высокий уровень правонарушений связанных с превышением скоростного режима</w:t>
      </w:r>
      <w:r w:rsidR="0022539A">
        <w:t>,</w:t>
      </w:r>
      <w:r>
        <w:t xml:space="preserve"> отсутствие пешеходной инфраструктуры</w:t>
      </w:r>
      <w:r w:rsidR="0022539A">
        <w:t>,</w:t>
      </w:r>
      <w:r>
        <w:t xml:space="preserve"> отсутствие технических средств организации движения</w:t>
      </w:r>
      <w:r w:rsidR="0022539A">
        <w:t xml:space="preserve"> и другие факторы</w:t>
      </w:r>
      <w:r>
        <w:t>.</w:t>
      </w:r>
    </w:p>
    <w:p w:rsidR="00CF0790" w:rsidRDefault="00CF0790" w:rsidP="00CF0790">
      <w:r>
        <w:t xml:space="preserve">Для повышения общего уровня безопасности движения, в рамках КСОДД, был разработан ряд мероприятий, перечень которых представлен </w:t>
      </w:r>
      <w:r w:rsidRPr="0095733D">
        <w:t xml:space="preserve">в </w:t>
      </w:r>
      <w:r>
        <w:t xml:space="preserve">таблице </w:t>
      </w:r>
      <w:r w:rsidR="00F03C12">
        <w:t>4</w:t>
      </w:r>
      <w:r w:rsidRPr="0095733D">
        <w:t>.</w:t>
      </w:r>
    </w:p>
    <w:p w:rsidR="003F2E5B" w:rsidRDefault="003F2E5B" w:rsidP="00B5212B">
      <w:pPr>
        <w:ind w:firstLine="0"/>
      </w:pPr>
      <w:r w:rsidRPr="0095733D">
        <w:t xml:space="preserve">Таблица </w:t>
      </w:r>
      <w:r w:rsidR="00F03C12">
        <w:t>4</w:t>
      </w:r>
      <w:r w:rsidRPr="0095733D">
        <w:t xml:space="preserve"> – Перечень мероприятий по повышению</w:t>
      </w:r>
      <w:r>
        <w:t xml:space="preserve"> общего уровня безопасности </w:t>
      </w:r>
      <w:r w:rsidR="00BF5FC0">
        <w:t xml:space="preserve">дорожного движения </w:t>
      </w:r>
      <w:r>
        <w:t xml:space="preserve">на территории </w:t>
      </w:r>
      <w:proofErr w:type="spellStart"/>
      <w:r w:rsidR="00586832">
        <w:rPr>
          <w:color w:val="000000" w:themeColor="text1"/>
        </w:rPr>
        <w:t>Петушинского</w:t>
      </w:r>
      <w:proofErr w:type="spellEnd"/>
      <w:r w:rsidR="00586832">
        <w:t xml:space="preserve"> </w:t>
      </w:r>
      <w:r w:rsidR="00586832" w:rsidRPr="009904FA">
        <w:rPr>
          <w:color w:val="000000" w:themeColor="text1"/>
        </w:rPr>
        <w:t xml:space="preserve">муниципального района </w:t>
      </w:r>
      <w:r w:rsidR="00586832">
        <w:rPr>
          <w:color w:val="000000" w:themeColor="text1"/>
        </w:rPr>
        <w:t xml:space="preserve">(Нагорное СП, </w:t>
      </w:r>
      <w:proofErr w:type="spellStart"/>
      <w:r w:rsidR="00586832">
        <w:rPr>
          <w:color w:val="000000" w:themeColor="text1"/>
        </w:rPr>
        <w:t>Пекшинское</w:t>
      </w:r>
      <w:proofErr w:type="spellEnd"/>
      <w:r w:rsidR="00586832">
        <w:rPr>
          <w:color w:val="000000" w:themeColor="text1"/>
        </w:rPr>
        <w:t xml:space="preserve"> СП и </w:t>
      </w:r>
      <w:proofErr w:type="spellStart"/>
      <w:r w:rsidR="00586832">
        <w:rPr>
          <w:color w:val="000000" w:themeColor="text1"/>
        </w:rPr>
        <w:t>Петушинское</w:t>
      </w:r>
      <w:proofErr w:type="spellEnd"/>
      <w:r w:rsidR="00586832">
        <w:rPr>
          <w:color w:val="000000" w:themeColor="text1"/>
        </w:rPr>
        <w:t xml:space="preserve"> СП)</w:t>
      </w:r>
    </w:p>
    <w:tbl>
      <w:tblPr>
        <w:tblStyle w:val="af2"/>
        <w:tblW w:w="0" w:type="auto"/>
        <w:tblLook w:val="04A0"/>
      </w:tblPr>
      <w:tblGrid>
        <w:gridCol w:w="756"/>
        <w:gridCol w:w="7574"/>
        <w:gridCol w:w="1437"/>
      </w:tblGrid>
      <w:tr w:rsidR="00A0230F" w:rsidRPr="00F24ADA" w:rsidTr="00E7681F">
        <w:tc>
          <w:tcPr>
            <w:tcW w:w="756" w:type="dxa"/>
          </w:tcPr>
          <w:p w:rsidR="00A0230F" w:rsidRPr="00586832" w:rsidRDefault="00A0230F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586832">
              <w:rPr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586832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586832">
              <w:rPr>
                <w:sz w:val="24"/>
                <w:szCs w:val="24"/>
                <w:lang w:eastAsia="en-US"/>
              </w:rPr>
              <w:t>/</w:t>
            </w:r>
            <w:proofErr w:type="spellStart"/>
            <w:r w:rsidRPr="00586832">
              <w:rPr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7574" w:type="dxa"/>
          </w:tcPr>
          <w:p w:rsidR="00A0230F" w:rsidRPr="00586832" w:rsidRDefault="00A0230F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586832">
              <w:rPr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1437" w:type="dxa"/>
          </w:tcPr>
          <w:p w:rsidR="00A0230F" w:rsidRPr="00586832" w:rsidRDefault="00A0230F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586832">
              <w:rPr>
                <w:sz w:val="24"/>
                <w:szCs w:val="24"/>
                <w:lang w:eastAsia="en-US"/>
              </w:rPr>
              <w:t>Срок реализации</w:t>
            </w:r>
          </w:p>
        </w:tc>
      </w:tr>
      <w:tr w:rsidR="0057376F" w:rsidRPr="00F24ADA" w:rsidTr="00E7681F">
        <w:tc>
          <w:tcPr>
            <w:tcW w:w="756" w:type="dxa"/>
          </w:tcPr>
          <w:p w:rsidR="0057376F" w:rsidRPr="0057376F" w:rsidRDefault="00255E0B" w:rsidP="0057376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574" w:type="dxa"/>
          </w:tcPr>
          <w:p w:rsidR="0057376F" w:rsidRPr="0089496F" w:rsidRDefault="00EF3401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</w:t>
            </w:r>
            <w:r w:rsidR="00724CE8">
              <w:rPr>
                <w:color w:val="000000"/>
                <w:sz w:val="24"/>
                <w:szCs w:val="24"/>
              </w:rPr>
              <w:t xml:space="preserve"> </w:t>
            </w:r>
            <w:r w:rsidR="0038671A">
              <w:rPr>
                <w:color w:val="000000"/>
                <w:sz w:val="24"/>
                <w:szCs w:val="24"/>
              </w:rPr>
              <w:t>а/</w:t>
            </w:r>
            <w:proofErr w:type="spellStart"/>
            <w:r w:rsid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="0038671A">
              <w:rPr>
                <w:color w:val="000000"/>
                <w:sz w:val="24"/>
                <w:szCs w:val="24"/>
              </w:rPr>
              <w:t xml:space="preserve"> 17Н-482 «</w:t>
            </w:r>
            <w:r w:rsidR="0038671A" w:rsidRPr="0038671A">
              <w:rPr>
                <w:color w:val="000000"/>
                <w:sz w:val="24"/>
                <w:szCs w:val="24"/>
              </w:rPr>
              <w:t xml:space="preserve">Покров - ст. Покров – </w:t>
            </w:r>
            <w:proofErr w:type="spellStart"/>
            <w:r w:rsidR="0038671A" w:rsidRPr="0038671A">
              <w:rPr>
                <w:color w:val="000000"/>
                <w:sz w:val="24"/>
                <w:szCs w:val="24"/>
              </w:rPr>
              <w:t>Марково</w:t>
            </w:r>
            <w:proofErr w:type="spellEnd"/>
            <w:r w:rsidR="0038671A" w:rsidRPr="0038671A">
              <w:rPr>
                <w:color w:val="000000"/>
                <w:sz w:val="24"/>
                <w:szCs w:val="24"/>
              </w:rPr>
              <w:t>»</w:t>
            </w:r>
            <w:r w:rsidR="0038671A"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 w:rsid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="0038671A">
              <w:rPr>
                <w:color w:val="000000"/>
                <w:sz w:val="24"/>
                <w:szCs w:val="24"/>
              </w:rPr>
              <w:t>.М</w:t>
            </w:r>
            <w:proofErr w:type="gramEnd"/>
            <w:r w:rsidR="0038671A">
              <w:rPr>
                <w:color w:val="000000"/>
                <w:sz w:val="24"/>
                <w:szCs w:val="24"/>
              </w:rPr>
              <w:t>арково</w:t>
            </w:r>
            <w:proofErr w:type="spellEnd"/>
          </w:p>
        </w:tc>
        <w:tc>
          <w:tcPr>
            <w:tcW w:w="1437" w:type="dxa"/>
          </w:tcPr>
          <w:p w:rsidR="0057376F" w:rsidRPr="00F24ADA" w:rsidRDefault="0057376F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  <w:r w:rsidR="0031535B">
              <w:rPr>
                <w:sz w:val="24"/>
                <w:szCs w:val="24"/>
                <w:lang w:eastAsia="en-US"/>
              </w:rPr>
              <w:t>2</w:t>
            </w:r>
            <w:r w:rsidR="0038671A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 xml:space="preserve"> г</w:t>
            </w:r>
          </w:p>
        </w:tc>
      </w:tr>
      <w:tr w:rsidR="00EF3401" w:rsidRPr="00F24ADA" w:rsidTr="00E7681F">
        <w:tc>
          <w:tcPr>
            <w:tcW w:w="756" w:type="dxa"/>
          </w:tcPr>
          <w:p w:rsidR="00EF3401" w:rsidRPr="0057376F" w:rsidRDefault="00255E0B" w:rsidP="0057376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574" w:type="dxa"/>
          </w:tcPr>
          <w:p w:rsidR="00EF3401" w:rsidRPr="0089496F" w:rsidRDefault="0038671A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</w:t>
            </w:r>
            <w:r>
              <w:rPr>
                <w:color w:val="000000"/>
                <w:sz w:val="24"/>
                <w:szCs w:val="24"/>
              </w:rPr>
              <w:t xml:space="preserve"> а/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17К-11 «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Покров-Новоселово-Киржач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.Ж</w:t>
            </w:r>
            <w:proofErr w:type="gramEnd"/>
            <w:r>
              <w:rPr>
                <w:color w:val="000000"/>
                <w:sz w:val="24"/>
                <w:szCs w:val="24"/>
              </w:rPr>
              <w:t>елудеево</w:t>
            </w:r>
            <w:proofErr w:type="spellEnd"/>
          </w:p>
        </w:tc>
        <w:tc>
          <w:tcPr>
            <w:tcW w:w="1437" w:type="dxa"/>
          </w:tcPr>
          <w:p w:rsidR="00EF3401" w:rsidRPr="00F24ADA" w:rsidRDefault="0031535B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</w:t>
            </w:r>
            <w:r w:rsidR="0038671A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 xml:space="preserve"> г</w:t>
            </w:r>
          </w:p>
        </w:tc>
      </w:tr>
      <w:tr w:rsidR="004B0CDF" w:rsidRPr="00F24ADA" w:rsidTr="00E7681F">
        <w:tc>
          <w:tcPr>
            <w:tcW w:w="756" w:type="dxa"/>
          </w:tcPr>
          <w:p w:rsidR="004B0CDF" w:rsidRDefault="00255E0B" w:rsidP="00255E0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574" w:type="dxa"/>
          </w:tcPr>
          <w:p w:rsidR="004B0CDF" w:rsidRPr="00AB0D38" w:rsidRDefault="0038671A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камеры </w:t>
            </w:r>
            <w:r w:rsidRPr="0038671A">
              <w:rPr>
                <w:color w:val="000000"/>
                <w:sz w:val="24"/>
                <w:szCs w:val="24"/>
              </w:rPr>
              <w:t>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17Н-50 «</w:t>
            </w:r>
            <w:proofErr w:type="spellStart"/>
            <w:r w:rsidRPr="0038671A">
              <w:rPr>
                <w:sz w:val="24"/>
                <w:szCs w:val="24"/>
              </w:rPr>
              <w:t>Перново-Головино-Мячиково-Ваулово</w:t>
            </w:r>
            <w:proofErr w:type="spellEnd"/>
            <w:r w:rsidRPr="0038671A">
              <w:rPr>
                <w:sz w:val="24"/>
                <w:szCs w:val="24"/>
              </w:rPr>
              <w:t xml:space="preserve"> (до границы с </w:t>
            </w:r>
            <w:proofErr w:type="spellStart"/>
            <w:r w:rsidRPr="0038671A">
              <w:rPr>
                <w:sz w:val="24"/>
                <w:szCs w:val="24"/>
              </w:rPr>
              <w:t>Кольчугинским</w:t>
            </w:r>
            <w:proofErr w:type="spellEnd"/>
            <w:r w:rsidRPr="0038671A">
              <w:rPr>
                <w:sz w:val="24"/>
                <w:szCs w:val="24"/>
              </w:rPr>
              <w:t xml:space="preserve"> районом)</w:t>
            </w:r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color w:val="000000"/>
                <w:sz w:val="24"/>
                <w:szCs w:val="24"/>
              </w:rPr>
              <w:t>оловино</w:t>
            </w:r>
          </w:p>
        </w:tc>
        <w:tc>
          <w:tcPr>
            <w:tcW w:w="1437" w:type="dxa"/>
          </w:tcPr>
          <w:p w:rsidR="004B0CDF" w:rsidRDefault="0038671A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</w:t>
            </w:r>
            <w:r w:rsidR="0031535B">
              <w:rPr>
                <w:sz w:val="24"/>
                <w:szCs w:val="24"/>
                <w:lang w:eastAsia="en-US"/>
              </w:rPr>
              <w:t xml:space="preserve"> г</w:t>
            </w:r>
          </w:p>
        </w:tc>
      </w:tr>
      <w:tr w:rsidR="0031535B" w:rsidRPr="00F24ADA" w:rsidTr="00E7681F">
        <w:tc>
          <w:tcPr>
            <w:tcW w:w="756" w:type="dxa"/>
          </w:tcPr>
          <w:p w:rsidR="0031535B" w:rsidRDefault="0031535B" w:rsidP="00255E0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574" w:type="dxa"/>
          </w:tcPr>
          <w:p w:rsidR="0031535B" w:rsidRPr="0057376F" w:rsidRDefault="0038671A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камеры </w:t>
            </w:r>
            <w:r w:rsidRPr="0038671A">
              <w:rPr>
                <w:color w:val="000000"/>
                <w:sz w:val="24"/>
                <w:szCs w:val="24"/>
              </w:rPr>
              <w:t>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17Н-50 «</w:t>
            </w:r>
            <w:proofErr w:type="spellStart"/>
            <w:r w:rsidRPr="0038671A">
              <w:rPr>
                <w:sz w:val="24"/>
                <w:szCs w:val="24"/>
              </w:rPr>
              <w:t>Перново-Головино-Мячиково-Ваулово</w:t>
            </w:r>
            <w:proofErr w:type="spellEnd"/>
            <w:r w:rsidRPr="0038671A">
              <w:rPr>
                <w:sz w:val="24"/>
                <w:szCs w:val="24"/>
              </w:rPr>
              <w:t xml:space="preserve"> (до границы с </w:t>
            </w:r>
            <w:proofErr w:type="spellStart"/>
            <w:r w:rsidRPr="0038671A">
              <w:rPr>
                <w:sz w:val="24"/>
                <w:szCs w:val="24"/>
              </w:rPr>
              <w:t>Кольчугинским</w:t>
            </w:r>
            <w:proofErr w:type="spellEnd"/>
            <w:r w:rsidRPr="0038671A">
              <w:rPr>
                <w:sz w:val="24"/>
                <w:szCs w:val="24"/>
              </w:rPr>
              <w:t xml:space="preserve"> районом)</w:t>
            </w:r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ерново</w:t>
            </w:r>
            <w:proofErr w:type="spellEnd"/>
          </w:p>
        </w:tc>
        <w:tc>
          <w:tcPr>
            <w:tcW w:w="1437" w:type="dxa"/>
          </w:tcPr>
          <w:p w:rsidR="0031535B" w:rsidRDefault="0038671A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</w:t>
            </w:r>
            <w:r w:rsidR="0031535B">
              <w:rPr>
                <w:sz w:val="24"/>
                <w:szCs w:val="24"/>
                <w:lang w:eastAsia="en-US"/>
              </w:rPr>
              <w:t xml:space="preserve">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38671A" w:rsidP="00255E0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574" w:type="dxa"/>
          </w:tcPr>
          <w:p w:rsidR="0038671A" w:rsidRPr="00AB0D38" w:rsidRDefault="0038671A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</w:t>
            </w:r>
            <w:r w:rsidRPr="0038671A">
              <w:rPr>
                <w:color w:val="000000"/>
                <w:sz w:val="24"/>
                <w:szCs w:val="24"/>
              </w:rPr>
              <w:t>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17Н-516 «</w:t>
            </w:r>
            <w:r w:rsidRPr="0038671A">
              <w:rPr>
                <w:sz w:val="24"/>
                <w:szCs w:val="24"/>
              </w:rPr>
              <w:t xml:space="preserve">Пекша - Ларионово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екша</w:t>
            </w:r>
          </w:p>
        </w:tc>
        <w:tc>
          <w:tcPr>
            <w:tcW w:w="1437" w:type="dxa"/>
          </w:tcPr>
          <w:p w:rsidR="0038671A" w:rsidRDefault="0038671A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38671A" w:rsidP="00255E0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574" w:type="dxa"/>
          </w:tcPr>
          <w:p w:rsidR="0038671A" w:rsidRPr="00AB0D38" w:rsidRDefault="0038671A" w:rsidP="00724CE8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</w:t>
            </w:r>
            <w:r w:rsidRPr="0038671A">
              <w:rPr>
                <w:color w:val="000000"/>
                <w:sz w:val="24"/>
                <w:szCs w:val="24"/>
              </w:rPr>
              <w:t>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17Н-516 «</w:t>
            </w:r>
            <w:r w:rsidRPr="0038671A">
              <w:rPr>
                <w:sz w:val="24"/>
                <w:szCs w:val="24"/>
              </w:rPr>
              <w:t xml:space="preserve">Пекша - Ларионово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color w:val="000000"/>
                <w:sz w:val="24"/>
                <w:szCs w:val="24"/>
              </w:rPr>
              <w:t>арионово</w:t>
            </w:r>
          </w:p>
        </w:tc>
        <w:tc>
          <w:tcPr>
            <w:tcW w:w="1437" w:type="dxa"/>
          </w:tcPr>
          <w:p w:rsidR="0038671A" w:rsidRDefault="0038671A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38671A" w:rsidP="00255E0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574" w:type="dxa"/>
          </w:tcPr>
          <w:p w:rsidR="0038671A" w:rsidRPr="00AB0D38" w:rsidRDefault="0038671A" w:rsidP="00724CE8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</w:t>
            </w:r>
            <w:r w:rsidRPr="0038671A">
              <w:rPr>
                <w:color w:val="000000"/>
                <w:sz w:val="24"/>
                <w:szCs w:val="24"/>
              </w:rPr>
              <w:t>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17Н-516 «</w:t>
            </w:r>
            <w:r w:rsidRPr="0038671A">
              <w:rPr>
                <w:sz w:val="24"/>
                <w:szCs w:val="24"/>
              </w:rPr>
              <w:t xml:space="preserve">Пекша - Ларионово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color w:val="000000"/>
                <w:sz w:val="24"/>
                <w:szCs w:val="24"/>
              </w:rPr>
              <w:t>араваево</w:t>
            </w:r>
            <w:proofErr w:type="spellEnd"/>
          </w:p>
        </w:tc>
        <w:tc>
          <w:tcPr>
            <w:tcW w:w="1437" w:type="dxa"/>
          </w:tcPr>
          <w:p w:rsidR="0038671A" w:rsidRDefault="0038671A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38671A" w:rsidP="00255E0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7574" w:type="dxa"/>
          </w:tcPr>
          <w:p w:rsidR="0038671A" w:rsidRPr="0038671A" w:rsidRDefault="0038671A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17Н-476 «</w:t>
            </w:r>
            <w:r w:rsidRPr="0038671A">
              <w:rPr>
                <w:sz w:val="24"/>
                <w:szCs w:val="24"/>
              </w:rPr>
              <w:t xml:space="preserve">Петушки - </w:t>
            </w:r>
            <w:proofErr w:type="spellStart"/>
            <w:r w:rsidRPr="0038671A">
              <w:rPr>
                <w:sz w:val="24"/>
                <w:szCs w:val="24"/>
              </w:rPr>
              <w:t>Воспушка</w:t>
            </w:r>
            <w:proofErr w:type="spellEnd"/>
            <w:r w:rsidRPr="0038671A">
              <w:rPr>
                <w:sz w:val="24"/>
                <w:szCs w:val="24"/>
              </w:rPr>
              <w:t xml:space="preserve"> - Рождество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.К</w:t>
            </w:r>
            <w:proofErr w:type="gramEnd"/>
            <w:r w:rsidRPr="0038671A">
              <w:rPr>
                <w:color w:val="000000"/>
                <w:sz w:val="24"/>
                <w:szCs w:val="24"/>
              </w:rPr>
              <w:t>ибирево</w:t>
            </w:r>
            <w:proofErr w:type="spellEnd"/>
          </w:p>
        </w:tc>
        <w:tc>
          <w:tcPr>
            <w:tcW w:w="1437" w:type="dxa"/>
          </w:tcPr>
          <w:p w:rsidR="0038671A" w:rsidRDefault="0038671A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38671A" w:rsidP="00255E0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574" w:type="dxa"/>
          </w:tcPr>
          <w:p w:rsidR="0038671A" w:rsidRPr="0038671A" w:rsidRDefault="0038671A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17Н-476 «</w:t>
            </w:r>
            <w:r w:rsidRPr="0038671A">
              <w:rPr>
                <w:sz w:val="24"/>
                <w:szCs w:val="24"/>
              </w:rPr>
              <w:t xml:space="preserve">Петушки - </w:t>
            </w:r>
            <w:proofErr w:type="spellStart"/>
            <w:r w:rsidRPr="0038671A">
              <w:rPr>
                <w:sz w:val="24"/>
                <w:szCs w:val="24"/>
              </w:rPr>
              <w:t>Воспушка</w:t>
            </w:r>
            <w:proofErr w:type="spellEnd"/>
            <w:r w:rsidRPr="0038671A">
              <w:rPr>
                <w:sz w:val="24"/>
                <w:szCs w:val="24"/>
              </w:rPr>
              <w:t xml:space="preserve"> - Рождество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38671A">
              <w:rPr>
                <w:color w:val="000000"/>
                <w:sz w:val="24"/>
                <w:szCs w:val="24"/>
              </w:rPr>
              <w:t>оспушка</w:t>
            </w:r>
            <w:proofErr w:type="spellEnd"/>
          </w:p>
        </w:tc>
        <w:tc>
          <w:tcPr>
            <w:tcW w:w="1437" w:type="dxa"/>
          </w:tcPr>
          <w:p w:rsidR="0038671A" w:rsidRDefault="0038671A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38671A" w:rsidP="00255E0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574" w:type="dxa"/>
          </w:tcPr>
          <w:p w:rsidR="0038671A" w:rsidRPr="0038671A" w:rsidRDefault="0038671A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17Н-476 «</w:t>
            </w:r>
            <w:r w:rsidRPr="0038671A">
              <w:rPr>
                <w:sz w:val="24"/>
                <w:szCs w:val="24"/>
              </w:rPr>
              <w:t xml:space="preserve">Петушки - </w:t>
            </w:r>
            <w:proofErr w:type="spellStart"/>
            <w:r w:rsidRPr="0038671A">
              <w:rPr>
                <w:sz w:val="24"/>
                <w:szCs w:val="24"/>
              </w:rPr>
              <w:t>Воспушка</w:t>
            </w:r>
            <w:proofErr w:type="spellEnd"/>
            <w:r w:rsidRPr="0038671A">
              <w:rPr>
                <w:sz w:val="24"/>
                <w:szCs w:val="24"/>
              </w:rPr>
              <w:t xml:space="preserve"> - Рождество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38671A">
              <w:rPr>
                <w:color w:val="000000"/>
                <w:sz w:val="24"/>
                <w:szCs w:val="24"/>
              </w:rPr>
              <w:t>ождество</w:t>
            </w:r>
          </w:p>
        </w:tc>
        <w:tc>
          <w:tcPr>
            <w:tcW w:w="1437" w:type="dxa"/>
          </w:tcPr>
          <w:p w:rsidR="0038671A" w:rsidRDefault="0038671A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38671A" w:rsidP="00255E0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574" w:type="dxa"/>
          </w:tcPr>
          <w:p w:rsidR="0038671A" w:rsidRPr="0038671A" w:rsidRDefault="0038671A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17Н-477 «</w:t>
            </w:r>
            <w:r w:rsidRPr="0038671A">
              <w:rPr>
                <w:sz w:val="24"/>
                <w:szCs w:val="24"/>
              </w:rPr>
              <w:t>Аннино - Костино</w:t>
            </w:r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color w:val="000000"/>
                <w:sz w:val="24"/>
                <w:szCs w:val="24"/>
              </w:rPr>
              <w:t>тарое Аннино</w:t>
            </w:r>
          </w:p>
        </w:tc>
        <w:tc>
          <w:tcPr>
            <w:tcW w:w="1437" w:type="dxa"/>
          </w:tcPr>
          <w:p w:rsidR="0038671A" w:rsidRDefault="0038671A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38671A" w:rsidP="00255E0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574" w:type="dxa"/>
          </w:tcPr>
          <w:p w:rsidR="0038671A" w:rsidRPr="00AB0D38" w:rsidRDefault="0038671A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17Н-477 «</w:t>
            </w:r>
            <w:r w:rsidRPr="0038671A">
              <w:rPr>
                <w:sz w:val="24"/>
                <w:szCs w:val="24"/>
              </w:rPr>
              <w:t>Аннино - Костино</w:t>
            </w:r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color w:val="000000"/>
                <w:sz w:val="24"/>
                <w:szCs w:val="24"/>
              </w:rPr>
              <w:t>остино</w:t>
            </w:r>
          </w:p>
        </w:tc>
        <w:tc>
          <w:tcPr>
            <w:tcW w:w="1437" w:type="dxa"/>
          </w:tcPr>
          <w:p w:rsidR="0038671A" w:rsidRDefault="0038671A" w:rsidP="000E382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626A83" w:rsidRPr="00F24ADA" w:rsidTr="00E7681F">
        <w:tc>
          <w:tcPr>
            <w:tcW w:w="756" w:type="dxa"/>
          </w:tcPr>
          <w:p w:rsidR="00626A83" w:rsidRDefault="00CD1A71" w:rsidP="0057376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574" w:type="dxa"/>
          </w:tcPr>
          <w:p w:rsidR="00E7681F" w:rsidRPr="0057376F" w:rsidRDefault="00626A83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</w:t>
            </w:r>
            <w:r w:rsidR="00CD1A71">
              <w:rPr>
                <w:color w:val="000000"/>
                <w:sz w:val="24"/>
                <w:szCs w:val="24"/>
              </w:rPr>
              <w:t>Ц</w:t>
            </w:r>
            <w:proofErr w:type="gramEnd"/>
            <w:r w:rsidR="00CD1A71">
              <w:rPr>
                <w:color w:val="000000"/>
                <w:sz w:val="24"/>
                <w:szCs w:val="24"/>
              </w:rPr>
              <w:t>ентральная</w:t>
            </w:r>
            <w:r>
              <w:rPr>
                <w:color w:val="000000"/>
                <w:sz w:val="24"/>
                <w:szCs w:val="24"/>
              </w:rPr>
              <w:t xml:space="preserve"> в районе</w:t>
            </w:r>
            <w:r w:rsidR="00724CE8">
              <w:rPr>
                <w:color w:val="000000"/>
                <w:sz w:val="24"/>
                <w:szCs w:val="24"/>
              </w:rPr>
              <w:t xml:space="preserve"> школы</w:t>
            </w:r>
            <w:r w:rsidR="00CD1A71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="00CD1A71">
              <w:rPr>
                <w:color w:val="000000"/>
                <w:sz w:val="24"/>
                <w:szCs w:val="24"/>
              </w:rPr>
              <w:t>д</w:t>
            </w:r>
            <w:proofErr w:type="spellEnd"/>
            <w:r w:rsidR="00CD1A71">
              <w:rPr>
                <w:color w:val="000000"/>
                <w:sz w:val="24"/>
                <w:szCs w:val="24"/>
              </w:rPr>
              <w:t>/с</w:t>
            </w:r>
            <w:r w:rsidR="00794E82">
              <w:rPr>
                <w:color w:val="000000"/>
                <w:sz w:val="24"/>
                <w:szCs w:val="24"/>
              </w:rPr>
              <w:t xml:space="preserve"> в </w:t>
            </w:r>
            <w:r w:rsidR="00CD1A71">
              <w:rPr>
                <w:color w:val="000000"/>
                <w:sz w:val="24"/>
                <w:szCs w:val="24"/>
              </w:rPr>
              <w:t>д.Новое Аннино</w:t>
            </w:r>
          </w:p>
        </w:tc>
        <w:tc>
          <w:tcPr>
            <w:tcW w:w="1437" w:type="dxa"/>
          </w:tcPr>
          <w:p w:rsidR="00626A83" w:rsidRPr="00F24ADA" w:rsidRDefault="0038671A" w:rsidP="00F7628D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E15DF3" w:rsidRPr="00F24ADA" w:rsidTr="00E7681F">
        <w:tc>
          <w:tcPr>
            <w:tcW w:w="756" w:type="dxa"/>
          </w:tcPr>
          <w:p w:rsidR="00E15DF3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574" w:type="dxa"/>
          </w:tcPr>
          <w:p w:rsidR="00E15DF3" w:rsidRPr="0057376F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.Ш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кольная в районе школы и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/с в </w:t>
            </w:r>
            <w:proofErr w:type="spellStart"/>
            <w:r>
              <w:rPr>
                <w:color w:val="000000"/>
                <w:sz w:val="24"/>
                <w:szCs w:val="24"/>
              </w:rPr>
              <w:t>д.Воспушка</w:t>
            </w:r>
            <w:proofErr w:type="spellEnd"/>
          </w:p>
        </w:tc>
        <w:tc>
          <w:tcPr>
            <w:tcW w:w="1437" w:type="dxa"/>
          </w:tcPr>
          <w:p w:rsidR="00E15DF3" w:rsidRPr="00F24ADA" w:rsidRDefault="0038671A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E15DF3" w:rsidRPr="00F24ADA" w:rsidTr="00E7681F">
        <w:tc>
          <w:tcPr>
            <w:tcW w:w="756" w:type="dxa"/>
          </w:tcPr>
          <w:p w:rsidR="00E15DF3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574" w:type="dxa"/>
          </w:tcPr>
          <w:p w:rsidR="00E15DF3" w:rsidRPr="0057376F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.Ш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кольная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д.Глубоково</w:t>
            </w:r>
            <w:proofErr w:type="spellEnd"/>
          </w:p>
        </w:tc>
        <w:tc>
          <w:tcPr>
            <w:tcW w:w="1437" w:type="dxa"/>
          </w:tcPr>
          <w:p w:rsidR="00E15DF3" w:rsidRPr="00F24ADA" w:rsidRDefault="0038671A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E15DF3" w:rsidRPr="00F24ADA" w:rsidTr="00E7681F">
        <w:tc>
          <w:tcPr>
            <w:tcW w:w="756" w:type="dxa"/>
          </w:tcPr>
          <w:p w:rsidR="00E15DF3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574" w:type="dxa"/>
          </w:tcPr>
          <w:p w:rsidR="00E15DF3" w:rsidRPr="0057376F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овхозная в районе школы в д.Костино</w:t>
            </w:r>
          </w:p>
        </w:tc>
        <w:tc>
          <w:tcPr>
            <w:tcW w:w="1437" w:type="dxa"/>
          </w:tcPr>
          <w:p w:rsidR="00E15DF3" w:rsidRPr="00F24ADA" w:rsidRDefault="0038671A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E15DF3" w:rsidRPr="00F24ADA" w:rsidTr="00E7681F">
        <w:tc>
          <w:tcPr>
            <w:tcW w:w="756" w:type="dxa"/>
          </w:tcPr>
          <w:p w:rsidR="00E15DF3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574" w:type="dxa"/>
          </w:tcPr>
          <w:p w:rsidR="00E15DF3" w:rsidRPr="0057376F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портивная в районе школы в п.Труд</w:t>
            </w:r>
          </w:p>
        </w:tc>
        <w:tc>
          <w:tcPr>
            <w:tcW w:w="1437" w:type="dxa"/>
          </w:tcPr>
          <w:p w:rsidR="00E15DF3" w:rsidRPr="00F24ADA" w:rsidRDefault="0038671A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E15DF3" w:rsidRPr="00F24ADA" w:rsidTr="00E7681F">
        <w:tc>
          <w:tcPr>
            <w:tcW w:w="756" w:type="dxa"/>
          </w:tcPr>
          <w:p w:rsidR="00E15DF3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574" w:type="dxa"/>
          </w:tcPr>
          <w:p w:rsidR="00E15DF3" w:rsidRPr="0057376F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color w:val="000000"/>
                <w:sz w:val="24"/>
                <w:szCs w:val="24"/>
              </w:rPr>
              <w:t>.Х</w:t>
            </w:r>
            <w:proofErr w:type="gramEnd"/>
            <w:r>
              <w:rPr>
                <w:color w:val="000000"/>
                <w:sz w:val="24"/>
                <w:szCs w:val="24"/>
              </w:rPr>
              <w:t>уторовка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д.Караваево</w:t>
            </w:r>
            <w:proofErr w:type="spellEnd"/>
          </w:p>
        </w:tc>
        <w:tc>
          <w:tcPr>
            <w:tcW w:w="1437" w:type="dxa"/>
          </w:tcPr>
          <w:p w:rsidR="00E15DF3" w:rsidRPr="00F24ADA" w:rsidRDefault="0038671A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E15DF3" w:rsidRPr="00F24ADA" w:rsidTr="00E7681F">
        <w:tc>
          <w:tcPr>
            <w:tcW w:w="756" w:type="dxa"/>
          </w:tcPr>
          <w:p w:rsidR="00E15DF3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574" w:type="dxa"/>
          </w:tcPr>
          <w:p w:rsidR="00E15DF3" w:rsidRPr="0057376F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оветская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с.Марково</w:t>
            </w:r>
            <w:proofErr w:type="spellEnd"/>
          </w:p>
        </w:tc>
        <w:tc>
          <w:tcPr>
            <w:tcW w:w="1437" w:type="dxa"/>
          </w:tcPr>
          <w:p w:rsidR="00E15DF3" w:rsidRPr="00F24ADA" w:rsidRDefault="0038671A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E15DF3" w:rsidRPr="00F24ADA" w:rsidTr="00E7681F">
        <w:tc>
          <w:tcPr>
            <w:tcW w:w="756" w:type="dxa"/>
          </w:tcPr>
          <w:p w:rsidR="00E15DF3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574" w:type="dxa"/>
          </w:tcPr>
          <w:p w:rsidR="00E15DF3" w:rsidRPr="0057376F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.Ц</w:t>
            </w:r>
            <w:proofErr w:type="gramEnd"/>
            <w:r>
              <w:rPr>
                <w:color w:val="000000"/>
                <w:sz w:val="24"/>
                <w:szCs w:val="24"/>
              </w:rPr>
              <w:t>ентральная в районе школы в д.Пекша</w:t>
            </w:r>
          </w:p>
        </w:tc>
        <w:tc>
          <w:tcPr>
            <w:tcW w:w="1437" w:type="dxa"/>
          </w:tcPr>
          <w:p w:rsidR="00E15DF3" w:rsidRPr="00F24ADA" w:rsidRDefault="0038671A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724CE8" w:rsidRPr="00F24ADA" w:rsidTr="00E7681F">
        <w:tc>
          <w:tcPr>
            <w:tcW w:w="756" w:type="dxa"/>
          </w:tcPr>
          <w:p w:rsidR="00724CE8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574" w:type="dxa"/>
          </w:tcPr>
          <w:p w:rsidR="00724CE8" w:rsidRPr="0057376F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узнецкая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п.Санинского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ДОКа</w:t>
            </w:r>
            <w:proofErr w:type="spellEnd"/>
          </w:p>
        </w:tc>
        <w:tc>
          <w:tcPr>
            <w:tcW w:w="1437" w:type="dxa"/>
          </w:tcPr>
          <w:p w:rsidR="00724CE8" w:rsidRPr="00F24ADA" w:rsidRDefault="0038671A" w:rsidP="00495CA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</w:tr>
      <w:tr w:rsidR="00E15DF3" w:rsidRPr="00F24ADA" w:rsidTr="00E7681F">
        <w:tc>
          <w:tcPr>
            <w:tcW w:w="756" w:type="dxa"/>
          </w:tcPr>
          <w:p w:rsidR="00E15DF3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574" w:type="dxa"/>
          </w:tcPr>
          <w:p w:rsidR="00E15DF3" w:rsidRPr="0057376F" w:rsidRDefault="00AA3E35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</w:t>
            </w:r>
            <w:r w:rsidR="00CD1A71">
              <w:rPr>
                <w:color w:val="000000"/>
                <w:sz w:val="24"/>
                <w:szCs w:val="24"/>
              </w:rPr>
              <w:t xml:space="preserve"> в д</w:t>
            </w:r>
            <w:proofErr w:type="gramStart"/>
            <w:r w:rsidR="00CD1A71">
              <w:rPr>
                <w:color w:val="000000"/>
                <w:sz w:val="24"/>
                <w:szCs w:val="24"/>
              </w:rPr>
              <w:t>.С</w:t>
            </w:r>
            <w:proofErr w:type="gramEnd"/>
            <w:r w:rsidR="00CD1A71">
              <w:rPr>
                <w:color w:val="000000"/>
                <w:sz w:val="24"/>
                <w:szCs w:val="24"/>
              </w:rPr>
              <w:t xml:space="preserve">тарое </w:t>
            </w:r>
            <w:proofErr w:type="spellStart"/>
            <w:r w:rsidR="00CD1A71">
              <w:rPr>
                <w:color w:val="000000"/>
                <w:sz w:val="24"/>
                <w:szCs w:val="24"/>
              </w:rPr>
              <w:t>Перепечино</w:t>
            </w:r>
            <w:proofErr w:type="spellEnd"/>
          </w:p>
        </w:tc>
        <w:tc>
          <w:tcPr>
            <w:tcW w:w="1437" w:type="dxa"/>
          </w:tcPr>
          <w:p w:rsidR="00E15DF3" w:rsidRPr="00F24ADA" w:rsidRDefault="00E15DF3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</w:t>
            </w:r>
            <w:r w:rsidR="0038671A">
              <w:rPr>
                <w:sz w:val="24"/>
                <w:szCs w:val="24"/>
                <w:lang w:eastAsia="en-US"/>
              </w:rPr>
              <w:t>7</w:t>
            </w:r>
            <w:r>
              <w:rPr>
                <w:sz w:val="24"/>
                <w:szCs w:val="24"/>
                <w:lang w:eastAsia="en-US"/>
              </w:rPr>
              <w:t xml:space="preserve">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574" w:type="dxa"/>
          </w:tcPr>
          <w:p w:rsidR="0038671A" w:rsidRPr="000C5F23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тарые </w:t>
            </w:r>
            <w:proofErr w:type="spellStart"/>
            <w:r>
              <w:rPr>
                <w:color w:val="000000"/>
                <w:sz w:val="24"/>
                <w:szCs w:val="24"/>
              </w:rPr>
              <w:t>Омутищи</w:t>
            </w:r>
            <w:proofErr w:type="spellEnd"/>
          </w:p>
        </w:tc>
        <w:tc>
          <w:tcPr>
            <w:tcW w:w="1437" w:type="dxa"/>
          </w:tcPr>
          <w:p w:rsidR="0038671A" w:rsidRDefault="00CD1A71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574" w:type="dxa"/>
          </w:tcPr>
          <w:p w:rsidR="0038671A" w:rsidRPr="000C5F23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п</w:t>
            </w:r>
            <w:proofErr w:type="gramStart"/>
            <w:r>
              <w:rPr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color w:val="000000"/>
                <w:sz w:val="24"/>
                <w:szCs w:val="24"/>
              </w:rPr>
              <w:t>олдино</w:t>
            </w:r>
          </w:p>
        </w:tc>
        <w:tc>
          <w:tcPr>
            <w:tcW w:w="1437" w:type="dxa"/>
          </w:tcPr>
          <w:p w:rsidR="0038671A" w:rsidRDefault="00CD1A71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574" w:type="dxa"/>
          </w:tcPr>
          <w:p w:rsidR="0038671A" w:rsidRPr="000C5F23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светофоров, знаков и др.) в </w:t>
            </w:r>
            <w:proofErr w:type="spellStart"/>
            <w:r>
              <w:rPr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ушнево</w:t>
            </w:r>
            <w:proofErr w:type="spellEnd"/>
          </w:p>
        </w:tc>
        <w:tc>
          <w:tcPr>
            <w:tcW w:w="1437" w:type="dxa"/>
          </w:tcPr>
          <w:p w:rsidR="0038671A" w:rsidRDefault="00CD1A71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2027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7574" w:type="dxa"/>
          </w:tcPr>
          <w:p w:rsidR="0038671A" w:rsidRPr="000C5F23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д</w:t>
            </w:r>
            <w:proofErr w:type="gramStart"/>
            <w:r>
              <w:rPr>
                <w:color w:val="000000"/>
                <w:sz w:val="24"/>
                <w:szCs w:val="24"/>
              </w:rPr>
              <w:t>.Л</w:t>
            </w:r>
            <w:proofErr w:type="gramEnd"/>
            <w:r>
              <w:rPr>
                <w:color w:val="000000"/>
                <w:sz w:val="24"/>
                <w:szCs w:val="24"/>
              </w:rPr>
              <w:t>еоново</w:t>
            </w:r>
          </w:p>
        </w:tc>
        <w:tc>
          <w:tcPr>
            <w:tcW w:w="1437" w:type="dxa"/>
          </w:tcPr>
          <w:p w:rsidR="0038671A" w:rsidRDefault="00CD1A71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7574" w:type="dxa"/>
          </w:tcPr>
          <w:p w:rsidR="0038671A" w:rsidRPr="000C5F23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п</w:t>
            </w:r>
            <w:proofErr w:type="gramStart"/>
            <w:r>
              <w:rPr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color w:val="000000"/>
                <w:sz w:val="24"/>
                <w:szCs w:val="24"/>
              </w:rPr>
              <w:t>олдино (а/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«М-7 Волга»-Сушнево-2»</w:t>
            </w:r>
          </w:p>
        </w:tc>
        <w:tc>
          <w:tcPr>
            <w:tcW w:w="1437" w:type="dxa"/>
          </w:tcPr>
          <w:p w:rsidR="0038671A" w:rsidRDefault="00CD1A71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38671A" w:rsidRPr="00F24ADA" w:rsidTr="00E7681F">
        <w:tc>
          <w:tcPr>
            <w:tcW w:w="756" w:type="dxa"/>
          </w:tcPr>
          <w:p w:rsidR="0038671A" w:rsidRDefault="00CD1A71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7574" w:type="dxa"/>
          </w:tcPr>
          <w:p w:rsidR="0038671A" w:rsidRPr="000C5F23" w:rsidRDefault="00CD1A71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анино</w:t>
            </w:r>
          </w:p>
        </w:tc>
        <w:tc>
          <w:tcPr>
            <w:tcW w:w="1437" w:type="dxa"/>
          </w:tcPr>
          <w:p w:rsidR="0038671A" w:rsidRDefault="00CD1A71" w:rsidP="0038671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</w:tr>
      <w:tr w:rsidR="00964768" w:rsidRPr="00F24ADA" w:rsidTr="00E7681F">
        <w:tc>
          <w:tcPr>
            <w:tcW w:w="756" w:type="dxa"/>
          </w:tcPr>
          <w:p w:rsidR="00964768" w:rsidRDefault="00CD1A71" w:rsidP="0022539A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7574" w:type="dxa"/>
          </w:tcPr>
          <w:p w:rsidR="00964768" w:rsidRPr="0057376F" w:rsidRDefault="00964768" w:rsidP="00CD1A71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</w:t>
            </w:r>
            <w:r>
              <w:rPr>
                <w:color w:val="000000"/>
                <w:sz w:val="24"/>
                <w:szCs w:val="24"/>
              </w:rPr>
              <w:t>, реконструкция</w:t>
            </w:r>
            <w:r w:rsidRPr="0057376F">
              <w:rPr>
                <w:color w:val="000000"/>
                <w:sz w:val="24"/>
                <w:szCs w:val="24"/>
              </w:rPr>
              <w:t xml:space="preserve"> пешеходного перехода в районе</w:t>
            </w:r>
            <w:r w:rsidR="00CD1A71">
              <w:rPr>
                <w:color w:val="000000"/>
                <w:sz w:val="24"/>
                <w:szCs w:val="24"/>
              </w:rPr>
              <w:t xml:space="preserve"> </w:t>
            </w:r>
            <w:r w:rsidR="00CD1A71" w:rsidRPr="005A510E">
              <w:rPr>
                <w:color w:val="000000"/>
                <w:kern w:val="24"/>
                <w:sz w:val="24"/>
                <w:szCs w:val="24"/>
              </w:rPr>
              <w:t>остановочных пунктов общественного транспорта</w:t>
            </w:r>
            <w:r w:rsidR="00CD1A71">
              <w:rPr>
                <w:color w:val="000000"/>
                <w:kern w:val="24"/>
                <w:sz w:val="24"/>
                <w:szCs w:val="24"/>
              </w:rPr>
              <w:t xml:space="preserve"> (ООТ) на территории </w:t>
            </w:r>
            <w:proofErr w:type="spellStart"/>
            <w:r w:rsidR="00CD1A71" w:rsidRPr="00A3454B">
              <w:rPr>
                <w:color w:val="000000"/>
                <w:kern w:val="24"/>
                <w:sz w:val="24"/>
                <w:szCs w:val="24"/>
              </w:rPr>
              <w:t>Петушинского</w:t>
            </w:r>
            <w:proofErr w:type="spellEnd"/>
            <w:r w:rsidR="00CD1A71" w:rsidRPr="00A3454B">
              <w:rPr>
                <w:color w:val="000000"/>
                <w:kern w:val="24"/>
                <w:sz w:val="24"/>
                <w:szCs w:val="24"/>
              </w:rPr>
              <w:t xml:space="preserve"> муниципального района (Нагорное СП, </w:t>
            </w:r>
            <w:proofErr w:type="spellStart"/>
            <w:r w:rsidR="00CD1A71" w:rsidRPr="00A3454B">
              <w:rPr>
                <w:color w:val="000000"/>
                <w:kern w:val="24"/>
                <w:sz w:val="24"/>
                <w:szCs w:val="24"/>
              </w:rPr>
              <w:t>Пекшинское</w:t>
            </w:r>
            <w:proofErr w:type="spellEnd"/>
            <w:r w:rsidR="00CD1A71" w:rsidRPr="00A3454B">
              <w:rPr>
                <w:color w:val="000000"/>
                <w:kern w:val="24"/>
                <w:sz w:val="24"/>
                <w:szCs w:val="24"/>
              </w:rPr>
              <w:t xml:space="preserve"> СП и </w:t>
            </w:r>
            <w:proofErr w:type="spellStart"/>
            <w:r w:rsidR="00CD1A71" w:rsidRPr="00A3454B">
              <w:rPr>
                <w:color w:val="000000"/>
                <w:kern w:val="24"/>
                <w:sz w:val="24"/>
                <w:szCs w:val="24"/>
              </w:rPr>
              <w:t>Петушинское</w:t>
            </w:r>
            <w:proofErr w:type="spellEnd"/>
            <w:r w:rsidR="00CD1A71" w:rsidRPr="00A3454B">
              <w:rPr>
                <w:color w:val="000000"/>
                <w:kern w:val="24"/>
                <w:sz w:val="24"/>
                <w:szCs w:val="24"/>
              </w:rPr>
              <w:t xml:space="preserve"> СП)</w:t>
            </w:r>
          </w:p>
        </w:tc>
        <w:tc>
          <w:tcPr>
            <w:tcW w:w="1437" w:type="dxa"/>
          </w:tcPr>
          <w:p w:rsidR="00964768" w:rsidRDefault="0038671A" w:rsidP="00964768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</w:t>
            </w:r>
            <w:r w:rsidR="00964768">
              <w:rPr>
                <w:sz w:val="24"/>
                <w:szCs w:val="24"/>
                <w:lang w:eastAsia="en-US"/>
              </w:rPr>
              <w:t xml:space="preserve"> г</w:t>
            </w:r>
          </w:p>
        </w:tc>
      </w:tr>
    </w:tbl>
    <w:p w:rsidR="00E7681F" w:rsidRPr="00724CE8" w:rsidRDefault="00E7681F" w:rsidP="00B5212B">
      <w:pPr>
        <w:ind w:firstLine="0"/>
        <w:rPr>
          <w:sz w:val="10"/>
          <w:szCs w:val="10"/>
        </w:rPr>
      </w:pPr>
    </w:p>
    <w:p w:rsidR="0082484B" w:rsidRDefault="00320AFE" w:rsidP="0082484B">
      <w:r>
        <w:t>В рамках КСОДД для повышения безопасности пешеходов</w:t>
      </w:r>
      <w:r w:rsidR="00414CA3">
        <w:t xml:space="preserve">, снижение уровня ДТП и во избежание возникновение аварийных ситуаций с их участием </w:t>
      </w:r>
      <w:r>
        <w:t>при движени</w:t>
      </w:r>
      <w:r w:rsidR="00EC112F">
        <w:t>и</w:t>
      </w:r>
      <w:r>
        <w:t xml:space="preserve"> в населенных пункт</w:t>
      </w:r>
      <w:r w:rsidR="00B5212B">
        <w:t>ах</w:t>
      </w:r>
      <w:r w:rsidR="00331DA6">
        <w:t xml:space="preserve"> в районах остановок общественного транспорта</w:t>
      </w:r>
      <w:r>
        <w:t xml:space="preserve"> </w:t>
      </w:r>
      <w:r w:rsidR="00A4658E">
        <w:t>планируется устройство</w:t>
      </w:r>
      <w:r w:rsidR="00331DA6">
        <w:t xml:space="preserve"> (реконструкция)</w:t>
      </w:r>
      <w:r w:rsidR="00A4658E">
        <w:t xml:space="preserve"> пешеходных переходов</w:t>
      </w:r>
      <w:r w:rsidR="00AF732D">
        <w:t>.</w:t>
      </w:r>
      <w:r w:rsidR="00EC112F">
        <w:t xml:space="preserve"> </w:t>
      </w:r>
      <w:r w:rsidR="008A50A7">
        <w:t>Возле образовательных учреждени</w:t>
      </w:r>
      <w:r w:rsidR="00331DA6">
        <w:t>й</w:t>
      </w:r>
      <w:r w:rsidR="008A50A7">
        <w:t xml:space="preserve"> планируется устройство пешеходных переходов с 2-мя искусственными неровностями с двухсторон</w:t>
      </w:r>
      <w:r w:rsidR="00845572">
        <w:t xml:space="preserve">ним ограждением проезжей части, </w:t>
      </w:r>
      <w:r w:rsidR="0082484B">
        <w:t>оборудованных светофорами Т7.</w:t>
      </w:r>
      <w:r w:rsidR="002A09E8">
        <w:t xml:space="preserve"> </w:t>
      </w:r>
    </w:p>
    <w:p w:rsidR="00157261" w:rsidRPr="006456AE" w:rsidRDefault="0095733D" w:rsidP="004967B0">
      <w:r>
        <w:t xml:space="preserve">На рисунке </w:t>
      </w:r>
      <w:r w:rsidR="00586832">
        <w:t>10, 11, 12</w:t>
      </w:r>
      <w:r>
        <w:t xml:space="preserve"> представлены мероприятия по повышению общего уровня безопасности дорожного движения.</w:t>
      </w:r>
    </w:p>
    <w:p w:rsidR="00FC4543" w:rsidRDefault="00850E8F" w:rsidP="00FC4543">
      <w:pPr>
        <w:ind w:left="-1418" w:right="-285" w:firstLine="0"/>
        <w:jc w:val="center"/>
      </w:pPr>
      <w:r>
        <w:rPr>
          <w:noProof/>
        </w:rPr>
        <w:lastRenderedPageBreak/>
        <w:drawing>
          <wp:inline distT="0" distB="0" distL="0" distR="0">
            <wp:extent cx="7149501" cy="6700044"/>
            <wp:effectExtent l="19050" t="0" r="0" b="0"/>
            <wp:docPr id="1" name="Рисунок 0" descr="НАГОРНОЕ СП   МЕРОПРИЯТИЯ ПО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ОЕ СП   МЕРОПРИЯТИЯ ПО БДД.jpg"/>
                    <pic:cNvPicPr/>
                  </pic:nvPicPr>
                  <pic:blipFill>
                    <a:blip r:embed="rId24" cstate="print"/>
                    <a:srcRect l="3634"/>
                    <a:stretch>
                      <a:fillRect/>
                    </a:stretch>
                  </pic:blipFill>
                  <pic:spPr>
                    <a:xfrm>
                      <a:off x="0" y="0"/>
                      <a:ext cx="7149501" cy="670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10" w:rsidRDefault="00A76010" w:rsidP="00313735">
      <w:pPr>
        <w:ind w:left="-426" w:firstLine="0"/>
        <w:jc w:val="center"/>
      </w:pPr>
      <w:r w:rsidRPr="0095733D">
        <w:t xml:space="preserve">Рисунок </w:t>
      </w:r>
      <w:r w:rsidR="00850E8F">
        <w:t>10</w:t>
      </w:r>
      <w:r w:rsidRPr="0095733D">
        <w:t xml:space="preserve"> – Мероприятия по повышению общего уровня</w:t>
      </w:r>
      <w:r w:rsidR="00D40D18">
        <w:t xml:space="preserve"> </w:t>
      </w:r>
      <w:r w:rsidRPr="0095733D">
        <w:t>безопасности дорожного движения</w:t>
      </w:r>
      <w:r w:rsidR="00D40D18">
        <w:t xml:space="preserve"> </w:t>
      </w:r>
      <w:r w:rsidR="00FD0CDB" w:rsidRPr="0095733D">
        <w:t xml:space="preserve">на территории </w:t>
      </w:r>
      <w:proofErr w:type="spellStart"/>
      <w:r w:rsidR="00850E8F">
        <w:rPr>
          <w:color w:val="000000" w:themeColor="text1"/>
        </w:rPr>
        <w:t>Петушинского</w:t>
      </w:r>
      <w:proofErr w:type="spellEnd"/>
      <w:r w:rsidR="00850E8F">
        <w:t xml:space="preserve"> </w:t>
      </w:r>
      <w:r w:rsidR="00850E8F" w:rsidRPr="009904FA">
        <w:rPr>
          <w:color w:val="000000" w:themeColor="text1"/>
        </w:rPr>
        <w:t xml:space="preserve">муниципального района </w:t>
      </w:r>
      <w:r w:rsidR="00850E8F">
        <w:rPr>
          <w:color w:val="000000" w:themeColor="text1"/>
        </w:rPr>
        <w:t>(Нагорное СП)</w:t>
      </w:r>
    </w:p>
    <w:p w:rsidR="002F2D51" w:rsidRDefault="00850E8F" w:rsidP="009101D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984845" cy="8936966"/>
            <wp:effectExtent l="19050" t="0" r="6255" b="0"/>
            <wp:docPr id="10" name="Рисунок 9" descr="ПЕКШИНСКОЕ СП   ПЕРОПРИЯТИЯ ПО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КШИНСКОЕ СП   ПЕРОПРИЯТИЯ ПО БДД.jpg"/>
                    <pic:cNvPicPr/>
                  </pic:nvPicPr>
                  <pic:blipFill>
                    <a:blip r:embed="rId25" cstate="print"/>
                    <a:srcRect l="5706" r="1791"/>
                    <a:stretch>
                      <a:fillRect/>
                    </a:stretch>
                  </pic:blipFill>
                  <pic:spPr>
                    <a:xfrm>
                      <a:off x="0" y="0"/>
                      <a:ext cx="4988544" cy="894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8F" w:rsidRDefault="00850E8F" w:rsidP="00850E8F">
      <w:pPr>
        <w:ind w:left="-426" w:firstLine="0"/>
        <w:jc w:val="center"/>
      </w:pPr>
      <w:r w:rsidRPr="0095733D">
        <w:t xml:space="preserve">Рисунок </w:t>
      </w:r>
      <w:r>
        <w:t>11</w:t>
      </w:r>
      <w:r w:rsidRPr="0095733D">
        <w:t xml:space="preserve"> – Мероприятия по повышению общего уровня</w:t>
      </w:r>
      <w:r>
        <w:t xml:space="preserve"> </w:t>
      </w:r>
      <w:r w:rsidRPr="0095733D">
        <w:t>безопасности дорожного движения</w:t>
      </w:r>
      <w:r>
        <w:t xml:space="preserve"> </w:t>
      </w:r>
      <w:r w:rsidRPr="0095733D">
        <w:t xml:space="preserve">на территории </w:t>
      </w:r>
      <w:proofErr w:type="spellStart"/>
      <w:r>
        <w:rPr>
          <w:color w:val="000000" w:themeColor="text1"/>
        </w:rPr>
        <w:t>Петушинского</w:t>
      </w:r>
      <w:proofErr w:type="spellEnd"/>
      <w:r>
        <w:t xml:space="preserve"> </w:t>
      </w:r>
      <w:r w:rsidRPr="009904FA">
        <w:rPr>
          <w:color w:val="000000" w:themeColor="text1"/>
        </w:rPr>
        <w:t xml:space="preserve">муниципального района </w:t>
      </w: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Пекшинское</w:t>
      </w:r>
      <w:proofErr w:type="spellEnd"/>
      <w:r>
        <w:rPr>
          <w:color w:val="000000" w:themeColor="text1"/>
        </w:rPr>
        <w:t xml:space="preserve"> СП)</w:t>
      </w:r>
    </w:p>
    <w:p w:rsidR="00850E8F" w:rsidRDefault="00850E8F" w:rsidP="009101D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509818" cy="8879202"/>
            <wp:effectExtent l="19050" t="0" r="5032" b="0"/>
            <wp:docPr id="11" name="Рисунок 10" descr="ПЕТУШИНСКОЕ СП   МЕРОПРИЯТИЯ ПО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ШИНСКОЕ СП   МЕРОПРИЯТИЯ ПО БДД.jpg"/>
                    <pic:cNvPicPr/>
                  </pic:nvPicPr>
                  <pic:blipFill>
                    <a:blip r:embed="rId26" cstate="print"/>
                    <a:srcRect l="3912" r="3502"/>
                    <a:stretch>
                      <a:fillRect/>
                    </a:stretch>
                  </pic:blipFill>
                  <pic:spPr>
                    <a:xfrm>
                      <a:off x="0" y="0"/>
                      <a:ext cx="4509386" cy="887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8F" w:rsidRDefault="00850E8F" w:rsidP="00850E8F">
      <w:pPr>
        <w:ind w:left="-567" w:firstLine="0"/>
        <w:jc w:val="center"/>
      </w:pPr>
      <w:r w:rsidRPr="0095733D">
        <w:t xml:space="preserve">Рисунок </w:t>
      </w:r>
      <w:r>
        <w:t>12</w:t>
      </w:r>
      <w:r w:rsidRPr="0095733D">
        <w:t xml:space="preserve"> – Мероприятия по повышению общего уровня</w:t>
      </w:r>
      <w:r>
        <w:t xml:space="preserve"> </w:t>
      </w:r>
      <w:r w:rsidRPr="0095733D">
        <w:t>безопасности дорожного движения</w:t>
      </w:r>
      <w:r>
        <w:t xml:space="preserve"> </w:t>
      </w:r>
      <w:r w:rsidRPr="0095733D">
        <w:t xml:space="preserve">на территории </w:t>
      </w:r>
      <w:proofErr w:type="spellStart"/>
      <w:r>
        <w:rPr>
          <w:color w:val="000000" w:themeColor="text1"/>
        </w:rPr>
        <w:t>Петушинского</w:t>
      </w:r>
      <w:proofErr w:type="spellEnd"/>
      <w:r>
        <w:t xml:space="preserve"> </w:t>
      </w:r>
      <w:r w:rsidRPr="009904FA">
        <w:rPr>
          <w:color w:val="000000" w:themeColor="text1"/>
        </w:rPr>
        <w:t xml:space="preserve">муниципального района </w:t>
      </w: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Петушинское</w:t>
      </w:r>
      <w:proofErr w:type="spellEnd"/>
      <w:r>
        <w:rPr>
          <w:color w:val="000000" w:themeColor="text1"/>
        </w:rPr>
        <w:t xml:space="preserve"> СП)</w:t>
      </w:r>
    </w:p>
    <w:p w:rsidR="00F27DB2" w:rsidRPr="00586832" w:rsidRDefault="00F27DB2" w:rsidP="0094338C">
      <w:pPr>
        <w:pStyle w:val="10"/>
        <w:tabs>
          <w:tab w:val="clear" w:pos="5387"/>
          <w:tab w:val="num" w:pos="0"/>
        </w:tabs>
        <w:ind w:left="0" w:firstLine="993"/>
        <w:rPr>
          <w:sz w:val="30"/>
          <w:szCs w:val="30"/>
        </w:rPr>
      </w:pPr>
      <w:bookmarkStart w:id="9" w:name="_Toc477789298"/>
      <w:bookmarkStart w:id="10" w:name="_Toc436839217"/>
      <w:r w:rsidRPr="00586832">
        <w:rPr>
          <w:sz w:val="30"/>
          <w:szCs w:val="30"/>
        </w:rPr>
        <w:lastRenderedPageBreak/>
        <w:t>Разработка мероприятий по оптимизации парковочного пространства на территории</w:t>
      </w:r>
      <w:r w:rsidR="006E72E9" w:rsidRPr="00586832">
        <w:rPr>
          <w:sz w:val="30"/>
          <w:szCs w:val="30"/>
        </w:rPr>
        <w:t xml:space="preserve"> </w:t>
      </w:r>
      <w:bookmarkEnd w:id="9"/>
      <w:proofErr w:type="spellStart"/>
      <w:r w:rsidR="00586832" w:rsidRPr="00586832">
        <w:rPr>
          <w:sz w:val="30"/>
          <w:szCs w:val="30"/>
        </w:rPr>
        <w:t>Петушинского</w:t>
      </w:r>
      <w:proofErr w:type="spellEnd"/>
      <w:r w:rsidR="00586832" w:rsidRPr="00586832">
        <w:rPr>
          <w:sz w:val="30"/>
          <w:szCs w:val="30"/>
        </w:rPr>
        <w:t xml:space="preserve"> муниципального района (Нагорное СП, </w:t>
      </w:r>
      <w:proofErr w:type="spellStart"/>
      <w:r w:rsidR="00586832" w:rsidRPr="00586832">
        <w:rPr>
          <w:sz w:val="30"/>
          <w:szCs w:val="30"/>
        </w:rPr>
        <w:t>Пекшинское</w:t>
      </w:r>
      <w:proofErr w:type="spellEnd"/>
      <w:r w:rsidR="00586832" w:rsidRPr="00586832">
        <w:rPr>
          <w:sz w:val="30"/>
          <w:szCs w:val="30"/>
        </w:rPr>
        <w:t xml:space="preserve"> СП и </w:t>
      </w:r>
      <w:proofErr w:type="spellStart"/>
      <w:r w:rsidR="00586832" w:rsidRPr="00586832">
        <w:rPr>
          <w:sz w:val="30"/>
          <w:szCs w:val="30"/>
        </w:rPr>
        <w:t>Петушинское</w:t>
      </w:r>
      <w:proofErr w:type="spellEnd"/>
      <w:r w:rsidR="00586832" w:rsidRPr="00586832">
        <w:rPr>
          <w:sz w:val="30"/>
          <w:szCs w:val="30"/>
        </w:rPr>
        <w:t xml:space="preserve"> СП)</w:t>
      </w:r>
    </w:p>
    <w:p w:rsidR="00B5212B" w:rsidRDefault="00C130C3" w:rsidP="00E84CED">
      <w:pPr>
        <w:tabs>
          <w:tab w:val="left" w:pos="3969"/>
        </w:tabs>
        <w:rPr>
          <w:bCs/>
        </w:rPr>
      </w:pPr>
      <w:r>
        <w:t xml:space="preserve">На сегодняшний день на территории </w:t>
      </w:r>
      <w:proofErr w:type="spellStart"/>
      <w:r w:rsidR="00586832">
        <w:rPr>
          <w:color w:val="000000" w:themeColor="text1"/>
        </w:rPr>
        <w:t>Петушинского</w:t>
      </w:r>
      <w:proofErr w:type="spellEnd"/>
      <w:r w:rsidR="00586832">
        <w:t xml:space="preserve"> </w:t>
      </w:r>
      <w:r w:rsidR="00586832" w:rsidRPr="009904FA">
        <w:rPr>
          <w:color w:val="000000" w:themeColor="text1"/>
        </w:rPr>
        <w:t xml:space="preserve">муниципального района </w:t>
      </w:r>
      <w:r w:rsidR="00586832">
        <w:rPr>
          <w:color w:val="000000" w:themeColor="text1"/>
        </w:rPr>
        <w:t xml:space="preserve">(Нагорное СП, </w:t>
      </w:r>
      <w:proofErr w:type="spellStart"/>
      <w:r w:rsidR="00586832">
        <w:rPr>
          <w:color w:val="000000" w:themeColor="text1"/>
        </w:rPr>
        <w:t>Пекшинское</w:t>
      </w:r>
      <w:proofErr w:type="spellEnd"/>
      <w:r w:rsidR="00586832">
        <w:rPr>
          <w:color w:val="000000" w:themeColor="text1"/>
        </w:rPr>
        <w:t xml:space="preserve"> СП и </w:t>
      </w:r>
      <w:proofErr w:type="spellStart"/>
      <w:r w:rsidR="00586832">
        <w:rPr>
          <w:color w:val="000000" w:themeColor="text1"/>
        </w:rPr>
        <w:t>Петушинское</w:t>
      </w:r>
      <w:proofErr w:type="spellEnd"/>
      <w:r w:rsidR="00586832">
        <w:rPr>
          <w:color w:val="000000" w:themeColor="text1"/>
        </w:rPr>
        <w:t xml:space="preserve"> СП)</w:t>
      </w:r>
      <w:r>
        <w:t xml:space="preserve"> насчитывается </w:t>
      </w:r>
      <w:r w:rsidR="00586832">
        <w:t>2200</w:t>
      </w:r>
      <w:r w:rsidR="00E84CED">
        <w:t xml:space="preserve"> </w:t>
      </w:r>
      <w:proofErr w:type="spellStart"/>
      <w:r w:rsidR="00E84CED">
        <w:t>машино</w:t>
      </w:r>
      <w:r w:rsidR="00B5212B">
        <w:t>-</w:t>
      </w:r>
      <w:r w:rsidR="00E84CED">
        <w:t>мест</w:t>
      </w:r>
      <w:proofErr w:type="spellEnd"/>
      <w:r w:rsidR="00E84CED">
        <w:t xml:space="preserve"> парковочного пространства, а потребное количество </w:t>
      </w:r>
      <w:proofErr w:type="spellStart"/>
      <w:r w:rsidR="00E84CED">
        <w:t>машино</w:t>
      </w:r>
      <w:r w:rsidR="00B5212B">
        <w:t>-</w:t>
      </w:r>
      <w:r w:rsidR="00E84CED">
        <w:t>мест</w:t>
      </w:r>
      <w:proofErr w:type="spellEnd"/>
      <w:r w:rsidR="00E84CED">
        <w:t xml:space="preserve"> на территории района, рассчитанных в соответствие с </w:t>
      </w:r>
      <w:r w:rsidR="00E84CED" w:rsidRPr="00FD4713">
        <w:rPr>
          <w:bCs/>
        </w:rPr>
        <w:t>СП 42.13330.2011 «Градостроительство. Планировка и застройка городских и сельских поселений»</w:t>
      </w:r>
      <w:r w:rsidR="00E84CED">
        <w:rPr>
          <w:bCs/>
        </w:rPr>
        <w:t xml:space="preserve">, составляет </w:t>
      </w:r>
      <w:r w:rsidR="00586832">
        <w:rPr>
          <w:bCs/>
        </w:rPr>
        <w:t>2510</w:t>
      </w:r>
      <w:r w:rsidR="00E84CED">
        <w:rPr>
          <w:bCs/>
        </w:rPr>
        <w:t xml:space="preserve"> </w:t>
      </w:r>
      <w:proofErr w:type="spellStart"/>
      <w:r w:rsidR="00E84CED">
        <w:rPr>
          <w:bCs/>
        </w:rPr>
        <w:t>машино</w:t>
      </w:r>
      <w:r w:rsidR="00B5212B">
        <w:rPr>
          <w:bCs/>
        </w:rPr>
        <w:t>-</w:t>
      </w:r>
      <w:r w:rsidR="00E84CED">
        <w:rPr>
          <w:bCs/>
        </w:rPr>
        <w:t>мест</w:t>
      </w:r>
      <w:proofErr w:type="spellEnd"/>
      <w:r w:rsidR="00E84CED">
        <w:rPr>
          <w:bCs/>
        </w:rPr>
        <w:t xml:space="preserve">, что говорит о </w:t>
      </w:r>
      <w:r w:rsidR="005F1D41">
        <w:rPr>
          <w:bCs/>
        </w:rPr>
        <w:t>де</w:t>
      </w:r>
      <w:r w:rsidR="00E84CED">
        <w:rPr>
          <w:bCs/>
        </w:rPr>
        <w:t xml:space="preserve">фиците парковочного пространства на территории района. </w:t>
      </w:r>
    </w:p>
    <w:p w:rsidR="000D529F" w:rsidRDefault="005F1D41" w:rsidP="000D529F">
      <w:r w:rsidRPr="008836FD">
        <w:t xml:space="preserve">Планируемые </w:t>
      </w:r>
      <w:r w:rsidR="00F24ADA">
        <w:t xml:space="preserve">мероприятия по оптимизации парковочного пространства на территории </w:t>
      </w:r>
      <w:proofErr w:type="spellStart"/>
      <w:r w:rsidR="00586832">
        <w:rPr>
          <w:color w:val="000000" w:themeColor="text1"/>
        </w:rPr>
        <w:t>Петушинского</w:t>
      </w:r>
      <w:proofErr w:type="spellEnd"/>
      <w:r w:rsidR="00586832">
        <w:t xml:space="preserve"> </w:t>
      </w:r>
      <w:r w:rsidR="00586832" w:rsidRPr="009904FA">
        <w:rPr>
          <w:color w:val="000000" w:themeColor="text1"/>
        </w:rPr>
        <w:t xml:space="preserve">муниципального района </w:t>
      </w:r>
      <w:r w:rsidR="00586832">
        <w:rPr>
          <w:color w:val="000000" w:themeColor="text1"/>
        </w:rPr>
        <w:t xml:space="preserve">(Нагорное СП, </w:t>
      </w:r>
      <w:proofErr w:type="spellStart"/>
      <w:r w:rsidR="00586832">
        <w:rPr>
          <w:color w:val="000000" w:themeColor="text1"/>
        </w:rPr>
        <w:t>Пекшинское</w:t>
      </w:r>
      <w:proofErr w:type="spellEnd"/>
      <w:r w:rsidR="00586832">
        <w:rPr>
          <w:color w:val="000000" w:themeColor="text1"/>
        </w:rPr>
        <w:t xml:space="preserve"> СП и </w:t>
      </w:r>
      <w:proofErr w:type="spellStart"/>
      <w:r w:rsidR="00586832">
        <w:rPr>
          <w:color w:val="000000" w:themeColor="text1"/>
        </w:rPr>
        <w:t>Петушинское</w:t>
      </w:r>
      <w:proofErr w:type="spellEnd"/>
      <w:r w:rsidR="00586832">
        <w:rPr>
          <w:color w:val="000000" w:themeColor="text1"/>
        </w:rPr>
        <w:t xml:space="preserve"> СП)</w:t>
      </w:r>
      <w:r w:rsidR="00F24ADA">
        <w:t xml:space="preserve"> </w:t>
      </w:r>
      <w:r w:rsidR="000D529F" w:rsidRPr="00B567BA">
        <w:t xml:space="preserve">представлены </w:t>
      </w:r>
      <w:r w:rsidR="000D529F" w:rsidRPr="0095733D">
        <w:t xml:space="preserve">в таблице </w:t>
      </w:r>
      <w:r w:rsidR="00F03C12">
        <w:t>5</w:t>
      </w:r>
      <w:r w:rsidR="000D529F" w:rsidRPr="0095733D">
        <w:t xml:space="preserve"> и на рисунке </w:t>
      </w:r>
      <w:r w:rsidR="00BA4F21">
        <w:t>13</w:t>
      </w:r>
      <w:r w:rsidR="000D529F" w:rsidRPr="0095733D">
        <w:t>.</w:t>
      </w:r>
    </w:p>
    <w:p w:rsidR="00F24ADA" w:rsidRDefault="00F24ADA" w:rsidP="00F24ADA">
      <w:r>
        <w:t xml:space="preserve">Месторасположение гаражей, а также их количество (количество </w:t>
      </w:r>
      <w:proofErr w:type="spellStart"/>
      <w:r>
        <w:t>машино-мест</w:t>
      </w:r>
      <w:proofErr w:type="spellEnd"/>
      <w:r>
        <w:t>) уточняется при разработке проекта на строительство.</w:t>
      </w:r>
    </w:p>
    <w:p w:rsidR="000D529F" w:rsidRDefault="000D529F" w:rsidP="00F24ADA">
      <w:r>
        <w:t xml:space="preserve">Таблица </w:t>
      </w:r>
      <w:r w:rsidR="00F03C12">
        <w:t>5</w:t>
      </w:r>
      <w:r w:rsidRPr="008836FD">
        <w:t xml:space="preserve"> – </w:t>
      </w:r>
      <w:r w:rsidR="00F24ADA">
        <w:t>Мероприятия по оптимизации парковочного пространства</w:t>
      </w:r>
      <w:r>
        <w:t xml:space="preserve"> на</w:t>
      </w:r>
      <w:r w:rsidRPr="008836FD">
        <w:t xml:space="preserve"> территории </w:t>
      </w:r>
      <w:proofErr w:type="spellStart"/>
      <w:r w:rsidR="00586832">
        <w:rPr>
          <w:color w:val="000000" w:themeColor="text1"/>
        </w:rPr>
        <w:t>Петушинского</w:t>
      </w:r>
      <w:proofErr w:type="spellEnd"/>
      <w:r w:rsidR="00586832">
        <w:t xml:space="preserve"> </w:t>
      </w:r>
      <w:r w:rsidR="00586832" w:rsidRPr="009904FA">
        <w:rPr>
          <w:color w:val="000000" w:themeColor="text1"/>
        </w:rPr>
        <w:t xml:space="preserve">муниципального района </w:t>
      </w:r>
      <w:r w:rsidR="00586832">
        <w:rPr>
          <w:color w:val="000000" w:themeColor="text1"/>
        </w:rPr>
        <w:t xml:space="preserve">(Нагорное СП, </w:t>
      </w:r>
      <w:proofErr w:type="spellStart"/>
      <w:r w:rsidR="00586832">
        <w:rPr>
          <w:color w:val="000000" w:themeColor="text1"/>
        </w:rPr>
        <w:t>Пекшинское</w:t>
      </w:r>
      <w:proofErr w:type="spellEnd"/>
      <w:r w:rsidR="00586832">
        <w:rPr>
          <w:color w:val="000000" w:themeColor="text1"/>
        </w:rPr>
        <w:t xml:space="preserve"> СП и </w:t>
      </w:r>
      <w:proofErr w:type="spellStart"/>
      <w:r w:rsidR="00586832">
        <w:rPr>
          <w:color w:val="000000" w:themeColor="text1"/>
        </w:rPr>
        <w:t>Петушинское</w:t>
      </w:r>
      <w:proofErr w:type="spellEnd"/>
      <w:r w:rsidR="00586832">
        <w:rPr>
          <w:color w:val="000000" w:themeColor="text1"/>
        </w:rPr>
        <w:t xml:space="preserve"> СП)</w:t>
      </w:r>
    </w:p>
    <w:tbl>
      <w:tblPr>
        <w:tblStyle w:val="af2"/>
        <w:tblW w:w="9889" w:type="dxa"/>
        <w:tblLook w:val="04A0"/>
      </w:tblPr>
      <w:tblGrid>
        <w:gridCol w:w="756"/>
        <w:gridCol w:w="7716"/>
        <w:gridCol w:w="1417"/>
      </w:tblGrid>
      <w:tr w:rsidR="00F9687E" w:rsidRPr="004077F2" w:rsidTr="00E15DF3">
        <w:tc>
          <w:tcPr>
            <w:tcW w:w="756" w:type="dxa"/>
          </w:tcPr>
          <w:p w:rsidR="00F9687E" w:rsidRPr="00586832" w:rsidRDefault="00F9687E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586832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586832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586832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7716" w:type="dxa"/>
          </w:tcPr>
          <w:p w:rsidR="00F9687E" w:rsidRPr="00586832" w:rsidRDefault="00F9687E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586832">
              <w:rPr>
                <w:sz w:val="24"/>
                <w:szCs w:val="24"/>
                <w:lang w:eastAsia="en-US"/>
              </w:rPr>
              <w:t>Мероприятие</w:t>
            </w:r>
          </w:p>
        </w:tc>
        <w:tc>
          <w:tcPr>
            <w:tcW w:w="1417" w:type="dxa"/>
          </w:tcPr>
          <w:p w:rsidR="00F9687E" w:rsidRPr="00586832" w:rsidRDefault="00F9687E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586832">
              <w:rPr>
                <w:sz w:val="24"/>
                <w:szCs w:val="24"/>
                <w:lang w:eastAsia="en-US"/>
              </w:rPr>
              <w:t>Срок реализации</w:t>
            </w:r>
          </w:p>
        </w:tc>
      </w:tr>
      <w:tr w:rsidR="00F9687E" w:rsidRPr="004077F2" w:rsidTr="00E15DF3">
        <w:tc>
          <w:tcPr>
            <w:tcW w:w="756" w:type="dxa"/>
          </w:tcPr>
          <w:p w:rsidR="00F9687E" w:rsidRPr="004077F2" w:rsidRDefault="00F9687E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4077F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716" w:type="dxa"/>
          </w:tcPr>
          <w:p w:rsidR="00F9687E" w:rsidRPr="004077F2" w:rsidRDefault="00F9687E" w:rsidP="00586832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24ADA">
              <w:rPr>
                <w:color w:val="000000"/>
                <w:sz w:val="24"/>
                <w:szCs w:val="24"/>
              </w:rPr>
              <w:t>Строительство гаражей для хранения автотранспорта</w:t>
            </w:r>
            <w:r w:rsidRPr="00080640">
              <w:rPr>
                <w:color w:val="000000"/>
                <w:sz w:val="24"/>
                <w:szCs w:val="24"/>
              </w:rPr>
              <w:t xml:space="preserve"> в </w:t>
            </w:r>
            <w:r w:rsidR="00586832">
              <w:rPr>
                <w:color w:val="000000"/>
                <w:sz w:val="24"/>
                <w:szCs w:val="24"/>
              </w:rPr>
              <w:t>п</w:t>
            </w:r>
            <w:proofErr w:type="gramStart"/>
            <w:r w:rsidR="00586832">
              <w:rPr>
                <w:color w:val="000000"/>
                <w:sz w:val="24"/>
                <w:szCs w:val="24"/>
              </w:rPr>
              <w:t>.Н</w:t>
            </w:r>
            <w:proofErr w:type="gramEnd"/>
            <w:r w:rsidR="00586832">
              <w:rPr>
                <w:color w:val="000000"/>
                <w:sz w:val="24"/>
                <w:szCs w:val="24"/>
              </w:rPr>
              <w:t>агорный</w:t>
            </w:r>
          </w:p>
        </w:tc>
        <w:tc>
          <w:tcPr>
            <w:tcW w:w="1417" w:type="dxa"/>
          </w:tcPr>
          <w:p w:rsidR="00F9687E" w:rsidRPr="004077F2" w:rsidRDefault="00F9687E" w:rsidP="00586832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4077F2">
              <w:rPr>
                <w:sz w:val="24"/>
                <w:szCs w:val="24"/>
                <w:lang w:eastAsia="en-US"/>
              </w:rPr>
              <w:t>20</w:t>
            </w:r>
            <w:r w:rsidR="00586832">
              <w:rPr>
                <w:sz w:val="24"/>
                <w:szCs w:val="24"/>
                <w:lang w:eastAsia="en-US"/>
              </w:rPr>
              <w:t>35</w:t>
            </w:r>
            <w:r w:rsidRPr="004077F2">
              <w:rPr>
                <w:sz w:val="24"/>
                <w:szCs w:val="24"/>
                <w:lang w:eastAsia="en-US"/>
              </w:rPr>
              <w:t xml:space="preserve"> г</w:t>
            </w:r>
          </w:p>
        </w:tc>
      </w:tr>
      <w:tr w:rsidR="00586832" w:rsidRPr="004077F2" w:rsidTr="00E15DF3">
        <w:tc>
          <w:tcPr>
            <w:tcW w:w="756" w:type="dxa"/>
          </w:tcPr>
          <w:p w:rsidR="00586832" w:rsidRDefault="001E54B2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716" w:type="dxa"/>
          </w:tcPr>
          <w:p w:rsidR="00586832" w:rsidRPr="004077F2" w:rsidRDefault="00586832" w:rsidP="00586832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24ADA">
              <w:rPr>
                <w:color w:val="000000"/>
                <w:sz w:val="24"/>
                <w:szCs w:val="24"/>
              </w:rPr>
              <w:t>Строительство гаражей для хранения автотранспорта</w:t>
            </w:r>
            <w:r w:rsidRPr="00080640">
              <w:rPr>
                <w:color w:val="000000"/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екша</w:t>
            </w:r>
          </w:p>
        </w:tc>
        <w:tc>
          <w:tcPr>
            <w:tcW w:w="1417" w:type="dxa"/>
          </w:tcPr>
          <w:p w:rsidR="00586832" w:rsidRDefault="00586832" w:rsidP="00F83116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2035 г</w:t>
            </w:r>
          </w:p>
        </w:tc>
      </w:tr>
      <w:tr w:rsidR="00586832" w:rsidRPr="004077F2" w:rsidTr="00E15DF3">
        <w:tc>
          <w:tcPr>
            <w:tcW w:w="756" w:type="dxa"/>
          </w:tcPr>
          <w:p w:rsidR="00586832" w:rsidRDefault="001E54B2" w:rsidP="00E15DF3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716" w:type="dxa"/>
          </w:tcPr>
          <w:p w:rsidR="00586832" w:rsidRPr="004077F2" w:rsidRDefault="00586832" w:rsidP="00586832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24ADA">
              <w:rPr>
                <w:color w:val="000000"/>
                <w:sz w:val="24"/>
                <w:szCs w:val="24"/>
              </w:rPr>
              <w:t>Строительство гаражей для хранения автотранспорта</w:t>
            </w:r>
            <w:r w:rsidRPr="00080640">
              <w:rPr>
                <w:color w:val="000000"/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тарые Петушки</w:t>
            </w:r>
          </w:p>
        </w:tc>
        <w:tc>
          <w:tcPr>
            <w:tcW w:w="1417" w:type="dxa"/>
          </w:tcPr>
          <w:p w:rsidR="00586832" w:rsidRDefault="00586832" w:rsidP="00F83116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2035 г</w:t>
            </w:r>
          </w:p>
        </w:tc>
      </w:tr>
    </w:tbl>
    <w:p w:rsidR="00F9687E" w:rsidRDefault="00F9687E" w:rsidP="00F24ADA"/>
    <w:p w:rsidR="00F03C12" w:rsidRDefault="001E54B2" w:rsidP="00501565">
      <w:pPr>
        <w:ind w:left="-993" w:right="-285" w:firstLine="0"/>
        <w:jc w:val="center"/>
      </w:pPr>
      <w:r>
        <w:rPr>
          <w:noProof/>
        </w:rPr>
        <w:lastRenderedPageBreak/>
        <w:drawing>
          <wp:inline distT="0" distB="0" distL="0" distR="0">
            <wp:extent cx="5113667" cy="2781266"/>
            <wp:effectExtent l="19050" t="0" r="0" b="0"/>
            <wp:docPr id="18" name="Рисунок 17" descr="Нагорный МЕРОПРИЯТИЯ ПО ГАРАЖ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ый МЕРОПРИЯТИЯ ПО ГАРАЖАМ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938" cy="27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B2" w:rsidRDefault="001E54B2" w:rsidP="00501565">
      <w:pPr>
        <w:ind w:left="-993" w:right="-285" w:firstLine="0"/>
        <w:jc w:val="center"/>
      </w:pPr>
    </w:p>
    <w:p w:rsidR="001E54B2" w:rsidRDefault="001E54B2" w:rsidP="001E54B2">
      <w:pPr>
        <w:ind w:left="-1418" w:right="-285" w:firstLine="0"/>
        <w:jc w:val="center"/>
      </w:pPr>
      <w:r>
        <w:rPr>
          <w:noProof/>
        </w:rPr>
        <w:drawing>
          <wp:inline distT="0" distB="0" distL="0" distR="0">
            <wp:extent cx="3812875" cy="3591730"/>
            <wp:effectExtent l="19050" t="0" r="0" b="0"/>
            <wp:docPr id="20" name="Рисунок 19" descr="Пекша МЕРОПРИЯТИЯ ПО ГАРАЖ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кша МЕРОПРИЯТИЯ ПО ГАРАЖАМ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352" cy="360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155471" cy="3636169"/>
            <wp:effectExtent l="19050" t="0" r="6829" b="0"/>
            <wp:docPr id="21" name="Рисунок 20" descr="Старые Петушки МЕРОПРИЯТИЯ ПО ГАРАЖ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ые Петушки МЕРОПРИЯТИЯ ПО ГАРАЖАМ.jpg"/>
                    <pic:cNvPicPr/>
                  </pic:nvPicPr>
                  <pic:blipFill>
                    <a:blip r:embed="rId29" cstate="print"/>
                    <a:srcRect l="6592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3156463" cy="363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55B" w:rsidRDefault="0028455B" w:rsidP="0028455B">
      <w:pPr>
        <w:ind w:firstLine="0"/>
        <w:jc w:val="center"/>
      </w:pPr>
      <w:r w:rsidRPr="0095733D">
        <w:t xml:space="preserve">Рисунок </w:t>
      </w:r>
      <w:r w:rsidR="00BA4F21">
        <w:t>13</w:t>
      </w:r>
      <w:r w:rsidRPr="0095733D">
        <w:t xml:space="preserve"> – Мероприятия по </w:t>
      </w:r>
      <w:r w:rsidRPr="00157261">
        <w:t>оптимизации парковочного пространства</w:t>
      </w:r>
      <w:r>
        <w:t xml:space="preserve"> </w:t>
      </w:r>
      <w:r w:rsidRPr="0095733D">
        <w:t xml:space="preserve">на территории </w:t>
      </w:r>
      <w:proofErr w:type="spellStart"/>
      <w:r w:rsidR="001E54B2">
        <w:rPr>
          <w:color w:val="000000" w:themeColor="text1"/>
        </w:rPr>
        <w:t>Петушинского</w:t>
      </w:r>
      <w:proofErr w:type="spellEnd"/>
      <w:r w:rsidR="001E54B2">
        <w:t xml:space="preserve"> </w:t>
      </w:r>
      <w:r w:rsidR="001E54B2" w:rsidRPr="009904FA">
        <w:rPr>
          <w:color w:val="000000" w:themeColor="text1"/>
        </w:rPr>
        <w:t xml:space="preserve">муниципального района </w:t>
      </w:r>
      <w:r w:rsidR="001E54B2">
        <w:rPr>
          <w:color w:val="000000" w:themeColor="text1"/>
        </w:rPr>
        <w:t xml:space="preserve">(Нагорное СП, </w:t>
      </w:r>
      <w:proofErr w:type="spellStart"/>
      <w:r w:rsidR="001E54B2">
        <w:rPr>
          <w:color w:val="000000" w:themeColor="text1"/>
        </w:rPr>
        <w:t>Пекшинское</w:t>
      </w:r>
      <w:proofErr w:type="spellEnd"/>
      <w:r w:rsidR="001E54B2">
        <w:rPr>
          <w:color w:val="000000" w:themeColor="text1"/>
        </w:rPr>
        <w:t xml:space="preserve"> СП и </w:t>
      </w:r>
      <w:proofErr w:type="spellStart"/>
      <w:r w:rsidR="001E54B2">
        <w:rPr>
          <w:color w:val="000000" w:themeColor="text1"/>
        </w:rPr>
        <w:t>Петушинское</w:t>
      </w:r>
      <w:proofErr w:type="spellEnd"/>
      <w:r w:rsidR="001E54B2">
        <w:rPr>
          <w:color w:val="000000" w:themeColor="text1"/>
        </w:rPr>
        <w:t xml:space="preserve"> СП)</w:t>
      </w:r>
    </w:p>
    <w:p w:rsidR="00501565" w:rsidRDefault="00501565" w:rsidP="0028455B">
      <w:pPr>
        <w:ind w:firstLine="0"/>
        <w:jc w:val="center"/>
      </w:pPr>
    </w:p>
    <w:p w:rsidR="00501565" w:rsidRDefault="00501565" w:rsidP="0028455B">
      <w:pPr>
        <w:ind w:firstLine="0"/>
        <w:jc w:val="center"/>
      </w:pPr>
    </w:p>
    <w:p w:rsidR="00B50359" w:rsidRPr="00BA4F21" w:rsidRDefault="00B50359" w:rsidP="0094338C">
      <w:pPr>
        <w:pStyle w:val="10"/>
        <w:tabs>
          <w:tab w:val="clear" w:pos="5387"/>
          <w:tab w:val="num" w:pos="0"/>
        </w:tabs>
        <w:ind w:left="0" w:firstLine="993"/>
        <w:rPr>
          <w:sz w:val="30"/>
          <w:szCs w:val="30"/>
        </w:rPr>
      </w:pPr>
      <w:bookmarkStart w:id="11" w:name="_Toc477789299"/>
      <w:r w:rsidRPr="00BA4F21">
        <w:rPr>
          <w:sz w:val="30"/>
          <w:szCs w:val="30"/>
        </w:rPr>
        <w:lastRenderedPageBreak/>
        <w:t>Разработка Программы взаимоувязанных мероприятий по развитию транспортной системы и оптимизации схемы организации дорожного движения</w:t>
      </w:r>
      <w:bookmarkEnd w:id="10"/>
      <w:bookmarkEnd w:id="11"/>
    </w:p>
    <w:p w:rsidR="00B50359" w:rsidRDefault="00B50359" w:rsidP="00A76010">
      <w:pPr>
        <w:tabs>
          <w:tab w:val="left" w:pos="3969"/>
        </w:tabs>
      </w:pPr>
      <w:r w:rsidRPr="00540CC7">
        <w:t>Программа взаимоувязанных мероприятий по развитию транспортной системы и оптимизации схемы организации дорожного движения на территории</w:t>
      </w:r>
      <w:r w:rsidR="0094338C">
        <w:t xml:space="preserve"> </w:t>
      </w:r>
      <w:proofErr w:type="spellStart"/>
      <w:r w:rsidR="00BA4F21">
        <w:rPr>
          <w:color w:val="000000" w:themeColor="text1"/>
        </w:rPr>
        <w:t>Петушинского</w:t>
      </w:r>
      <w:proofErr w:type="spellEnd"/>
      <w:r w:rsidR="00BA4F21">
        <w:t xml:space="preserve"> </w:t>
      </w:r>
      <w:r w:rsidR="00BA4F21" w:rsidRPr="009904FA">
        <w:rPr>
          <w:color w:val="000000" w:themeColor="text1"/>
        </w:rPr>
        <w:t xml:space="preserve">муниципального района </w:t>
      </w:r>
      <w:r w:rsidR="00BA4F21">
        <w:rPr>
          <w:color w:val="000000" w:themeColor="text1"/>
        </w:rPr>
        <w:t xml:space="preserve">(Нагорное СП, </w:t>
      </w:r>
      <w:proofErr w:type="spellStart"/>
      <w:r w:rsidR="00BA4F21">
        <w:rPr>
          <w:color w:val="000000" w:themeColor="text1"/>
        </w:rPr>
        <w:t>Пекшинское</w:t>
      </w:r>
      <w:proofErr w:type="spellEnd"/>
      <w:r w:rsidR="00BA4F21">
        <w:rPr>
          <w:color w:val="000000" w:themeColor="text1"/>
        </w:rPr>
        <w:t xml:space="preserve"> СП и </w:t>
      </w:r>
      <w:proofErr w:type="spellStart"/>
      <w:r w:rsidR="00BA4F21">
        <w:rPr>
          <w:color w:val="000000" w:themeColor="text1"/>
        </w:rPr>
        <w:t>Петушинское</w:t>
      </w:r>
      <w:proofErr w:type="spellEnd"/>
      <w:r w:rsidR="00BA4F21">
        <w:rPr>
          <w:color w:val="000000" w:themeColor="text1"/>
        </w:rPr>
        <w:t xml:space="preserve"> СП)</w:t>
      </w:r>
      <w:r w:rsidRPr="00540CC7">
        <w:t xml:space="preserve"> представлена в таблице</w:t>
      </w:r>
      <w:r w:rsidR="0094338C">
        <w:t xml:space="preserve"> </w:t>
      </w:r>
      <w:r w:rsidR="00F03C12">
        <w:t>6</w:t>
      </w:r>
      <w:r w:rsidR="00C234C9" w:rsidRPr="00540CC7">
        <w:t>.</w:t>
      </w:r>
    </w:p>
    <w:p w:rsidR="00B50359" w:rsidRDefault="00B50359" w:rsidP="00BA4F21">
      <w:r w:rsidRPr="0095733D">
        <w:t xml:space="preserve">Таблица </w:t>
      </w:r>
      <w:r w:rsidR="00F03C12">
        <w:t>6</w:t>
      </w:r>
      <w:r w:rsidR="00C234C9" w:rsidRPr="00540CC7">
        <w:t xml:space="preserve"> –</w:t>
      </w:r>
      <w:r w:rsidR="0094338C">
        <w:t xml:space="preserve"> </w:t>
      </w:r>
      <w:r w:rsidRPr="00540CC7">
        <w:t>Программа взаимоувязанных мероприятий по развитию транспортной системы и оптимизации схемы организации дорожного движения на территории</w:t>
      </w:r>
      <w:r w:rsidR="0094338C">
        <w:t xml:space="preserve"> </w:t>
      </w:r>
      <w:proofErr w:type="spellStart"/>
      <w:r w:rsidR="00BA4F21">
        <w:rPr>
          <w:color w:val="000000" w:themeColor="text1"/>
        </w:rPr>
        <w:t>Петушинского</w:t>
      </w:r>
      <w:proofErr w:type="spellEnd"/>
      <w:r w:rsidR="00BA4F21">
        <w:t xml:space="preserve"> </w:t>
      </w:r>
      <w:r w:rsidR="00BA4F21" w:rsidRPr="009904FA">
        <w:rPr>
          <w:color w:val="000000" w:themeColor="text1"/>
        </w:rPr>
        <w:t xml:space="preserve">муниципального района </w:t>
      </w:r>
      <w:r w:rsidR="00BA4F21">
        <w:rPr>
          <w:color w:val="000000" w:themeColor="text1"/>
        </w:rPr>
        <w:t xml:space="preserve">(Нагорное СП, </w:t>
      </w:r>
      <w:proofErr w:type="spellStart"/>
      <w:r w:rsidR="00BA4F21">
        <w:rPr>
          <w:color w:val="000000" w:themeColor="text1"/>
        </w:rPr>
        <w:t>Пекшинское</w:t>
      </w:r>
      <w:proofErr w:type="spellEnd"/>
      <w:r w:rsidR="00BA4F21">
        <w:rPr>
          <w:color w:val="000000" w:themeColor="text1"/>
        </w:rPr>
        <w:t xml:space="preserve"> СП и </w:t>
      </w:r>
      <w:proofErr w:type="spellStart"/>
      <w:r w:rsidR="00BA4F21">
        <w:rPr>
          <w:color w:val="000000" w:themeColor="text1"/>
        </w:rPr>
        <w:t>Петушинское</w:t>
      </w:r>
      <w:proofErr w:type="spellEnd"/>
      <w:r w:rsidR="00BA4F21">
        <w:rPr>
          <w:color w:val="000000" w:themeColor="text1"/>
        </w:rPr>
        <w:t xml:space="preserve"> СП)</w:t>
      </w:r>
    </w:p>
    <w:tbl>
      <w:tblPr>
        <w:tblStyle w:val="af2"/>
        <w:tblW w:w="10632" w:type="dxa"/>
        <w:tblInd w:w="-459" w:type="dxa"/>
        <w:tblLayout w:type="fixed"/>
        <w:tblLook w:val="04A0"/>
      </w:tblPr>
      <w:tblGrid>
        <w:gridCol w:w="709"/>
        <w:gridCol w:w="5528"/>
        <w:gridCol w:w="1418"/>
        <w:gridCol w:w="2977"/>
      </w:tblGrid>
      <w:tr w:rsidR="00422646" w:rsidRPr="000E6F2C" w:rsidTr="003D782B">
        <w:tc>
          <w:tcPr>
            <w:tcW w:w="709" w:type="dxa"/>
            <w:vAlign w:val="center"/>
          </w:tcPr>
          <w:p w:rsidR="00422646" w:rsidRPr="00BA4F21" w:rsidRDefault="00422646" w:rsidP="00422646">
            <w:pPr>
              <w:pStyle w:val="-1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/</w:t>
            </w:r>
            <w:proofErr w:type="spellStart"/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28" w:type="dxa"/>
            <w:vAlign w:val="center"/>
          </w:tcPr>
          <w:p w:rsidR="00422646" w:rsidRPr="00BA4F21" w:rsidRDefault="00422646" w:rsidP="00422646">
            <w:pPr>
              <w:pStyle w:val="-1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vAlign w:val="center"/>
          </w:tcPr>
          <w:p w:rsidR="00422646" w:rsidRPr="00BA4F21" w:rsidRDefault="00422646" w:rsidP="00422646">
            <w:pPr>
              <w:pStyle w:val="-1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Очередь реализации</w:t>
            </w:r>
          </w:p>
        </w:tc>
        <w:tc>
          <w:tcPr>
            <w:tcW w:w="2977" w:type="dxa"/>
            <w:vAlign w:val="center"/>
          </w:tcPr>
          <w:p w:rsidR="00422646" w:rsidRPr="00BA4F21" w:rsidRDefault="00422646" w:rsidP="00422646">
            <w:pPr>
              <w:pStyle w:val="-1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Технические характеристики</w:t>
            </w:r>
          </w:p>
        </w:tc>
      </w:tr>
      <w:tr w:rsidR="00422646" w:rsidRPr="000E6F2C" w:rsidTr="00B51656">
        <w:tc>
          <w:tcPr>
            <w:tcW w:w="10632" w:type="dxa"/>
            <w:gridSpan w:val="4"/>
            <w:vAlign w:val="center"/>
          </w:tcPr>
          <w:p w:rsidR="00422646" w:rsidRPr="00BA4F21" w:rsidRDefault="00422646" w:rsidP="00422646">
            <w:pPr>
              <w:pStyle w:val="-1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/>
                <w:b w:val="0"/>
                <w:sz w:val="24"/>
                <w:szCs w:val="24"/>
              </w:rPr>
              <w:t>Реконструктивно-планировочные мероприятия. Развитие УДС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Pr="000E6F2C" w:rsidRDefault="00850E8F" w:rsidP="008606E6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Строительство автомобильной дороги федерального значения М-7 «Волга» Москва – Владимир – Нижний Новгород – Казань – Уфа в обход городов Покров и Петушки</w:t>
            </w:r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850E8F" w:rsidRPr="000E6F2C" w:rsidRDefault="00850E8F" w:rsidP="00850E8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Строительство.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45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Pr="000E6F2C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скоростной автомагистрали «Москва – Владимир – Нижний Новгород – Казань – Уфа», проходящей по территории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Петушинского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района</w:t>
            </w:r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977" w:type="dxa"/>
          </w:tcPr>
          <w:p w:rsidR="00850E8F" w:rsidRPr="000E6F2C" w:rsidRDefault="00850E8F" w:rsidP="00850E8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Строительство.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50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Pr="000E6F2C" w:rsidRDefault="00850E8F" w:rsidP="008606E6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Пекша-Ларионово-Караваево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Pr="000E6F2C" w:rsidRDefault="00850E8F" w:rsidP="0042600C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Асфальтирование, ре</w:t>
            </w:r>
            <w:r>
              <w:rPr>
                <w:color w:val="000000"/>
                <w:kern w:val="24"/>
                <w:sz w:val="24"/>
                <w:szCs w:val="24"/>
              </w:rPr>
              <w:t>монт.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26,7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Pr="000E6F2C" w:rsidRDefault="00850E8F" w:rsidP="008606E6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М-7 «Волга» Москва – Владимир – Нижний Новгород – Казань – Уфа -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Вольгинский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Перново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Pr="000E6F2C" w:rsidRDefault="00850E8F" w:rsidP="00850E8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Асфальтирование, ре</w:t>
            </w:r>
            <w:r>
              <w:rPr>
                <w:color w:val="000000"/>
                <w:kern w:val="24"/>
                <w:sz w:val="24"/>
                <w:szCs w:val="24"/>
              </w:rPr>
              <w:t>монт.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10,2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Pr="000E6F2C" w:rsidRDefault="00850E8F" w:rsidP="008606E6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Петушки-Воспушка-Караваево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Pr="000E6F2C" w:rsidRDefault="00850E8F" w:rsidP="0042600C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Асфальтирование, ре</w:t>
            </w:r>
            <w:r>
              <w:rPr>
                <w:color w:val="000000"/>
                <w:kern w:val="24"/>
                <w:sz w:val="24"/>
                <w:szCs w:val="24"/>
              </w:rPr>
              <w:t>монт.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27,9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Pr="000E6F2C" w:rsidRDefault="00850E8F" w:rsidP="008606E6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Ларионово-Пахомово-Нера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ж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-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 xml:space="preserve"> граница с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Собинским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районом</w:t>
            </w:r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Pr="000E6F2C" w:rsidRDefault="00850E8F" w:rsidP="00850E8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Асфальтирование, ре</w:t>
            </w:r>
            <w:r>
              <w:rPr>
                <w:color w:val="000000"/>
                <w:kern w:val="24"/>
                <w:sz w:val="24"/>
                <w:szCs w:val="24"/>
              </w:rPr>
              <w:t>монт.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7,4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Pr="000E6F2C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Покров-Новоселово-Киржач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Pr="000E6F2C" w:rsidRDefault="00850E8F" w:rsidP="00850E8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Асфальтирование, ре</w:t>
            </w:r>
            <w:r>
              <w:rPr>
                <w:color w:val="000000"/>
                <w:kern w:val="24"/>
                <w:sz w:val="24"/>
                <w:szCs w:val="24"/>
              </w:rPr>
              <w:t>монт.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16,6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Pr="000E6F2C" w:rsidRDefault="00850E8F" w:rsidP="008606E6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Покров-Головино-Мячиков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-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 xml:space="preserve"> граница с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Кольчугинским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районом</w:t>
            </w:r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Pr="000E6F2C" w:rsidRDefault="00850E8F" w:rsidP="00850E8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Асфальтирование, ре</w:t>
            </w:r>
            <w:r>
              <w:rPr>
                <w:color w:val="000000"/>
                <w:kern w:val="24"/>
                <w:sz w:val="24"/>
                <w:szCs w:val="24"/>
              </w:rPr>
              <w:t>монт.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21,1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Киржач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Тельвяково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Мячиково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Воспушка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Нераж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Новино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850E8F" w:rsidRPr="000E6F2C" w:rsidRDefault="00850E8F" w:rsidP="00850E8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Строительство.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45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Петушки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Клязьменский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Крутово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850E8F" w:rsidRDefault="00850E8F" w:rsidP="00850E8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Строительство.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5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Головино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Колобродово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977" w:type="dxa"/>
          </w:tcPr>
          <w:p w:rsidR="00850E8F" w:rsidRDefault="00850E8F" w:rsidP="00850E8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Строительство.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11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right="-108"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Строительство автомобильной дороги Ильинки – Ларионово</w:t>
            </w:r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977" w:type="dxa"/>
          </w:tcPr>
          <w:p w:rsidR="00850E8F" w:rsidRDefault="00850E8F" w:rsidP="00850E8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Строительство.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6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528" w:type="dxa"/>
          </w:tcPr>
          <w:p w:rsidR="00850E8F" w:rsidRPr="00341E24" w:rsidRDefault="00850E8F" w:rsidP="00850E8F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Строительство транспортных развязок в разных уровнях на пересечении проектируемой скоростной дороги с автомобильными дорогами общего пользования</w:t>
            </w:r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977" w:type="dxa"/>
          </w:tcPr>
          <w:p w:rsidR="00850E8F" w:rsidRDefault="00F71447" w:rsidP="00A9533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Строительство.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определяется проектом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528" w:type="dxa"/>
          </w:tcPr>
          <w:p w:rsidR="00850E8F" w:rsidRPr="00341E24" w:rsidRDefault="00850E8F" w:rsidP="00F71447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Устройство автозаправочной станции, двух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автогазозаправочных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станций и станции технического обслуживания на автомобильной дороге федерального значения М-7 «Волга»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Москва</w:t>
            </w:r>
            <w:r w:rsidR="00F71447"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Владимир</w:t>
            </w:r>
            <w:r w:rsidR="00F71447"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Нижний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Новгород</w:t>
            </w:r>
            <w:r w:rsidR="00F71447"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Казань</w:t>
            </w:r>
            <w:r w:rsidR="00F71447"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Уфа</w:t>
            </w:r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850E8F" w:rsidRDefault="00F71447" w:rsidP="00A22A69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Строительство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528" w:type="dxa"/>
          </w:tcPr>
          <w:p w:rsidR="00850E8F" w:rsidRPr="00341E24" w:rsidRDefault="00850E8F" w:rsidP="00F71447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участка автомобильной дороги Рождество </w:t>
            </w:r>
            <w:r>
              <w:rPr>
                <w:sz w:val="24"/>
                <w:szCs w:val="24"/>
                <w:lang w:eastAsia="en-US"/>
              </w:rPr>
              <w:t>–</w:t>
            </w:r>
            <w:r w:rsidRPr="00341E2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Новино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850E8F" w:rsidRDefault="00F71447" w:rsidP="00F71447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Строительство.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20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528" w:type="dxa"/>
          </w:tcPr>
          <w:p w:rsidR="00850E8F" w:rsidRPr="00341E24" w:rsidRDefault="00850E8F" w:rsidP="00F71447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Ермолино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Кобяки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Норкино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Default="00850E8F" w:rsidP="00F71447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Асфальтирование, ре</w:t>
            </w:r>
            <w:r>
              <w:rPr>
                <w:color w:val="000000"/>
                <w:kern w:val="24"/>
                <w:sz w:val="24"/>
                <w:szCs w:val="24"/>
              </w:rPr>
              <w:t>монт.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Протяженность </w:t>
            </w:r>
            <w:r w:rsidR="00F71447">
              <w:rPr>
                <w:color w:val="000000"/>
                <w:kern w:val="24"/>
                <w:sz w:val="24"/>
                <w:szCs w:val="24"/>
              </w:rPr>
              <w:t>3,4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528" w:type="dxa"/>
          </w:tcPr>
          <w:p w:rsidR="00850E8F" w:rsidRPr="00341E24" w:rsidRDefault="00850E8F" w:rsidP="00F71447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в обход проектируемой фермы к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д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.Т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>уйково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850E8F" w:rsidRDefault="00F71447" w:rsidP="00F71447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Строительство.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1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528" w:type="dxa"/>
          </w:tcPr>
          <w:p w:rsidR="00850E8F" w:rsidRPr="00341E24" w:rsidRDefault="00850E8F" w:rsidP="00F71447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автомобильных дорог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Метенино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Степаново,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Метенино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Напутнево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, подъезд к дер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.Н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 xml:space="preserve">овинки, подъезд к дер.Бабино, Близнецы – Пески,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Похомово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Нераж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Поломы – Погорельцы, подъезд к дер.Павлово, подъезд к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дер.Филатово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Анкундиново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Выползово,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Анкундиново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Логинцево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Поляны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Норкино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подъезд к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д</w:t>
            </w:r>
            <w:r>
              <w:rPr>
                <w:sz w:val="24"/>
                <w:szCs w:val="24"/>
                <w:lang w:eastAsia="en-US"/>
              </w:rPr>
              <w:t>ер.Туйково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en-US"/>
              </w:rPr>
              <w:t>Караваево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– Кузяево</w:t>
            </w:r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Default="00850E8F" w:rsidP="00F71447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Асфальтирование, ре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монт. </w:t>
            </w:r>
            <w:r w:rsidRPr="000E6F2C">
              <w:rPr>
                <w:color w:val="000000"/>
                <w:kern w:val="24"/>
                <w:sz w:val="24"/>
                <w:szCs w:val="24"/>
              </w:rPr>
              <w:t>Протяженность</w:t>
            </w:r>
            <w:r w:rsidR="00F71447">
              <w:rPr>
                <w:color w:val="000000"/>
                <w:kern w:val="24"/>
                <w:sz w:val="24"/>
                <w:szCs w:val="24"/>
              </w:rPr>
              <w:t xml:space="preserve"> 45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528" w:type="dxa"/>
          </w:tcPr>
          <w:p w:rsidR="00850E8F" w:rsidRPr="00341E24" w:rsidRDefault="00850E8F" w:rsidP="00F71447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Реконструкция автомобильной дороги «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Петушки-Караваево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» - Калинино</w:t>
            </w:r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Default="00F71447" w:rsidP="00A9533F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Асфальтирование, ре</w:t>
            </w:r>
            <w:r>
              <w:rPr>
                <w:color w:val="000000"/>
                <w:kern w:val="24"/>
                <w:sz w:val="24"/>
                <w:szCs w:val="24"/>
              </w:rPr>
              <w:t>монт.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1,4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528" w:type="dxa"/>
          </w:tcPr>
          <w:p w:rsidR="00850E8F" w:rsidRPr="00341E24" w:rsidRDefault="00850E8F" w:rsidP="00F71447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right="-108"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Липна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–</w:t>
            </w:r>
            <w:r w:rsidRPr="00341E2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Михейцево</w:t>
            </w:r>
            <w:proofErr w:type="spellEnd"/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Default="00F71447" w:rsidP="00F71447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Асфальтирование, ре</w:t>
            </w:r>
            <w:r>
              <w:rPr>
                <w:color w:val="000000"/>
                <w:kern w:val="24"/>
                <w:sz w:val="24"/>
                <w:szCs w:val="24"/>
              </w:rPr>
              <w:t>монт.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1,9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850E8F" w:rsidRPr="000E6F2C" w:rsidTr="00B51656">
        <w:tc>
          <w:tcPr>
            <w:tcW w:w="709" w:type="dxa"/>
          </w:tcPr>
          <w:p w:rsidR="00850E8F" w:rsidRDefault="00850E8F" w:rsidP="001568F4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528" w:type="dxa"/>
          </w:tcPr>
          <w:p w:rsidR="00850E8F" w:rsidRPr="00341E24" w:rsidRDefault="00850E8F" w:rsidP="00F71447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Устройство правосторонних съездов с полосой разгона на примыкании ул</w:t>
            </w:r>
            <w:proofErr w:type="gramStart"/>
            <w:r>
              <w:rPr>
                <w:sz w:val="24"/>
                <w:szCs w:val="24"/>
                <w:lang w:eastAsia="en-US"/>
              </w:rPr>
              <w:t>.Ц</w:t>
            </w:r>
            <w:proofErr w:type="gramEnd"/>
            <w:r>
              <w:rPr>
                <w:sz w:val="24"/>
                <w:szCs w:val="24"/>
                <w:lang w:eastAsia="en-US"/>
              </w:rPr>
              <w:t>ентральная к а/</w:t>
            </w:r>
            <w:proofErr w:type="spellStart"/>
            <w:r>
              <w:rPr>
                <w:sz w:val="24"/>
                <w:szCs w:val="24"/>
                <w:lang w:eastAsia="en-US"/>
              </w:rPr>
              <w:t>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«М-7 Волга» в д.Пекша</w:t>
            </w:r>
          </w:p>
        </w:tc>
        <w:tc>
          <w:tcPr>
            <w:tcW w:w="1418" w:type="dxa"/>
          </w:tcPr>
          <w:p w:rsidR="00850E8F" w:rsidRPr="00341E24" w:rsidRDefault="00850E8F" w:rsidP="00850E8F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850E8F" w:rsidRDefault="00F71447" w:rsidP="00F71447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Строительство. Протяженность </w:t>
            </w:r>
            <w:r>
              <w:rPr>
                <w:color w:val="000000"/>
                <w:kern w:val="24"/>
                <w:sz w:val="24"/>
                <w:szCs w:val="24"/>
              </w:rPr>
              <w:t>0,5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</w:t>
            </w:r>
          </w:p>
        </w:tc>
      </w:tr>
      <w:tr w:rsidR="00422646" w:rsidRPr="000E6F2C" w:rsidTr="00B51656">
        <w:tc>
          <w:tcPr>
            <w:tcW w:w="10632" w:type="dxa"/>
            <w:gridSpan w:val="4"/>
            <w:vAlign w:val="center"/>
          </w:tcPr>
          <w:p w:rsidR="00422646" w:rsidRPr="00BA4F21" w:rsidRDefault="00422646" w:rsidP="00A22A69">
            <w:pPr>
              <w:pStyle w:val="-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/>
                <w:b w:val="0"/>
                <w:sz w:val="24"/>
                <w:szCs w:val="24"/>
              </w:rPr>
              <w:t>Мероприятия по оптимизации системы пассажирских перевозок</w:t>
            </w:r>
          </w:p>
        </w:tc>
      </w:tr>
      <w:tr w:rsidR="00F71447" w:rsidRPr="000E6F2C" w:rsidTr="00B51656">
        <w:tc>
          <w:tcPr>
            <w:tcW w:w="709" w:type="dxa"/>
          </w:tcPr>
          <w:p w:rsidR="00F71447" w:rsidRPr="000E6F2C" w:rsidRDefault="00F71447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528" w:type="dxa"/>
          </w:tcPr>
          <w:p w:rsidR="00F71447" w:rsidRPr="004077F2" w:rsidRDefault="00F71447" w:rsidP="00F7144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3454B">
              <w:rPr>
                <w:color w:val="000000"/>
                <w:kern w:val="24"/>
                <w:sz w:val="24"/>
                <w:szCs w:val="24"/>
              </w:rPr>
              <w:t xml:space="preserve">Разработка Проекта оптимизации общественного транспорта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Петушинского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муниципального района</w:t>
            </w:r>
            <w:r w:rsidRPr="009904FA">
              <w:rPr>
                <w:color w:val="000000" w:themeColor="text1"/>
              </w:rPr>
              <w:t xml:space="preserve"> </w:t>
            </w:r>
          </w:p>
        </w:tc>
        <w:tc>
          <w:tcPr>
            <w:tcW w:w="1418" w:type="dxa"/>
          </w:tcPr>
          <w:p w:rsidR="00F71447" w:rsidRPr="004077F2" w:rsidRDefault="00F71447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077F2">
              <w:rPr>
                <w:bCs/>
                <w:color w:val="000000"/>
                <w:sz w:val="24"/>
                <w:szCs w:val="24"/>
              </w:rPr>
              <w:t>202</w:t>
            </w:r>
            <w:r>
              <w:rPr>
                <w:bCs/>
                <w:color w:val="000000"/>
                <w:sz w:val="24"/>
                <w:szCs w:val="24"/>
              </w:rPr>
              <w:t>2</w:t>
            </w:r>
            <w:r w:rsidRPr="004077F2">
              <w:rPr>
                <w:bCs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2977" w:type="dxa"/>
          </w:tcPr>
          <w:p w:rsidR="00F71447" w:rsidRPr="000E6F2C" w:rsidRDefault="00F71447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0E6F2C">
              <w:rPr>
                <w:bCs/>
                <w:sz w:val="24"/>
                <w:szCs w:val="24"/>
              </w:rPr>
              <w:t>Разработка проекта</w:t>
            </w:r>
          </w:p>
        </w:tc>
      </w:tr>
      <w:tr w:rsidR="00F71447" w:rsidRPr="000E6F2C" w:rsidTr="00B51656">
        <w:tc>
          <w:tcPr>
            <w:tcW w:w="709" w:type="dxa"/>
          </w:tcPr>
          <w:p w:rsidR="00F71447" w:rsidRPr="000E6F2C" w:rsidRDefault="00F71447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528" w:type="dxa"/>
          </w:tcPr>
          <w:p w:rsidR="00F71447" w:rsidRPr="004077F2" w:rsidRDefault="00F71447" w:rsidP="00F7144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077F2">
              <w:rPr>
                <w:color w:val="000000"/>
                <w:kern w:val="24"/>
                <w:sz w:val="24"/>
                <w:szCs w:val="24"/>
              </w:rPr>
              <w:t xml:space="preserve">Разработка и реализация мероприятий по созданию </w:t>
            </w:r>
            <w:proofErr w:type="spellStart"/>
            <w:r w:rsidRPr="004077F2">
              <w:rPr>
                <w:color w:val="000000"/>
                <w:kern w:val="24"/>
                <w:sz w:val="24"/>
                <w:szCs w:val="24"/>
              </w:rPr>
              <w:t>безбарьерной</w:t>
            </w:r>
            <w:proofErr w:type="spellEnd"/>
            <w:r w:rsidRPr="004077F2">
              <w:rPr>
                <w:color w:val="000000"/>
                <w:kern w:val="24"/>
                <w:sz w:val="24"/>
                <w:szCs w:val="24"/>
              </w:rPr>
              <w:t xml:space="preserve"> среды для лиц с ограниченными физическими возможностями на существующих остановочных пунктах</w:t>
            </w:r>
          </w:p>
        </w:tc>
        <w:tc>
          <w:tcPr>
            <w:tcW w:w="1418" w:type="dxa"/>
          </w:tcPr>
          <w:p w:rsidR="00F71447" w:rsidRPr="004077F2" w:rsidRDefault="00F71447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077F2">
              <w:rPr>
                <w:bCs/>
                <w:color w:val="000000"/>
                <w:sz w:val="24"/>
                <w:szCs w:val="24"/>
              </w:rPr>
              <w:t>203</w:t>
            </w:r>
            <w:r>
              <w:rPr>
                <w:bCs/>
                <w:color w:val="000000"/>
                <w:sz w:val="24"/>
                <w:szCs w:val="24"/>
              </w:rPr>
              <w:t>5</w:t>
            </w:r>
            <w:r w:rsidRPr="004077F2">
              <w:rPr>
                <w:bCs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2977" w:type="dxa"/>
          </w:tcPr>
          <w:p w:rsidR="00F71447" w:rsidRPr="000E6F2C" w:rsidRDefault="00F71447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0E6F2C">
              <w:rPr>
                <w:bCs/>
                <w:sz w:val="24"/>
                <w:szCs w:val="24"/>
              </w:rPr>
              <w:t>Разработка</w:t>
            </w:r>
            <w:r>
              <w:rPr>
                <w:bCs/>
                <w:sz w:val="24"/>
                <w:szCs w:val="24"/>
              </w:rPr>
              <w:t xml:space="preserve"> и реализация</w:t>
            </w:r>
            <w:r w:rsidRPr="000E6F2C">
              <w:rPr>
                <w:bCs/>
                <w:sz w:val="24"/>
                <w:szCs w:val="24"/>
              </w:rPr>
              <w:t xml:space="preserve"> плана мероприятий</w:t>
            </w:r>
          </w:p>
        </w:tc>
      </w:tr>
      <w:tr w:rsidR="00F71447" w:rsidRPr="000E6F2C" w:rsidTr="00B51656">
        <w:tc>
          <w:tcPr>
            <w:tcW w:w="709" w:type="dxa"/>
          </w:tcPr>
          <w:p w:rsidR="00F71447" w:rsidRDefault="00F71447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528" w:type="dxa"/>
          </w:tcPr>
          <w:p w:rsidR="00F71447" w:rsidRPr="006323C3" w:rsidRDefault="00F71447" w:rsidP="00F714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C11DE">
              <w:rPr>
                <w:spacing w:val="-6"/>
                <w:sz w:val="25"/>
                <w:szCs w:val="25"/>
              </w:rPr>
              <w:t>Развитие маршрутной сети общественного пассажирского транспорта</w:t>
            </w:r>
          </w:p>
        </w:tc>
        <w:tc>
          <w:tcPr>
            <w:tcW w:w="1418" w:type="dxa"/>
          </w:tcPr>
          <w:p w:rsidR="00F71447" w:rsidRPr="006323C3" w:rsidRDefault="00F71447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323C3">
              <w:rPr>
                <w:sz w:val="24"/>
                <w:szCs w:val="24"/>
                <w:lang w:eastAsia="en-US"/>
              </w:rPr>
              <w:t>202</w:t>
            </w:r>
            <w:r>
              <w:rPr>
                <w:sz w:val="24"/>
                <w:szCs w:val="24"/>
                <w:lang w:eastAsia="en-US"/>
              </w:rPr>
              <w:t>7</w:t>
            </w:r>
            <w:r w:rsidRPr="006323C3">
              <w:rPr>
                <w:sz w:val="24"/>
                <w:szCs w:val="24"/>
                <w:lang w:eastAsia="en-US"/>
              </w:rPr>
              <w:t xml:space="preserve"> г</w:t>
            </w:r>
          </w:p>
        </w:tc>
        <w:tc>
          <w:tcPr>
            <w:tcW w:w="2977" w:type="dxa"/>
          </w:tcPr>
          <w:p w:rsidR="00F71447" w:rsidRPr="000E6F2C" w:rsidRDefault="00F71447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Приобретение автобусов, строительство ООТ</w:t>
            </w:r>
          </w:p>
        </w:tc>
      </w:tr>
      <w:tr w:rsidR="00F71447" w:rsidRPr="000E6F2C" w:rsidTr="00B51656">
        <w:trPr>
          <w:trHeight w:val="282"/>
        </w:trPr>
        <w:tc>
          <w:tcPr>
            <w:tcW w:w="709" w:type="dxa"/>
          </w:tcPr>
          <w:p w:rsidR="00F71447" w:rsidRPr="000E6F2C" w:rsidRDefault="00F71447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528" w:type="dxa"/>
          </w:tcPr>
          <w:p w:rsidR="00F71447" w:rsidRPr="006323C3" w:rsidRDefault="00F71447" w:rsidP="00F714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C11DE">
              <w:rPr>
                <w:spacing w:val="-6"/>
                <w:sz w:val="25"/>
                <w:szCs w:val="25"/>
              </w:rPr>
              <w:t>Обновление парка автобусов</w:t>
            </w:r>
          </w:p>
        </w:tc>
        <w:tc>
          <w:tcPr>
            <w:tcW w:w="1418" w:type="dxa"/>
          </w:tcPr>
          <w:p w:rsidR="00F71447" w:rsidRPr="006323C3" w:rsidRDefault="00F71447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F71447" w:rsidRPr="000E6F2C" w:rsidRDefault="00F71447" w:rsidP="00495CA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Приобретение автобусов</w:t>
            </w:r>
          </w:p>
        </w:tc>
      </w:tr>
      <w:tr w:rsidR="00F71447" w:rsidRPr="000E6F2C" w:rsidTr="00B51656">
        <w:trPr>
          <w:trHeight w:val="282"/>
        </w:trPr>
        <w:tc>
          <w:tcPr>
            <w:tcW w:w="709" w:type="dxa"/>
          </w:tcPr>
          <w:p w:rsidR="00F71447" w:rsidRDefault="00F71447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528" w:type="dxa"/>
          </w:tcPr>
          <w:p w:rsidR="00F71447" w:rsidRPr="00612BFD" w:rsidRDefault="00F71447" w:rsidP="00F71447">
            <w:pPr>
              <w:spacing w:line="240" w:lineRule="auto"/>
              <w:ind w:right="-21"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5A510E">
              <w:rPr>
                <w:color w:val="000000"/>
                <w:kern w:val="24"/>
                <w:sz w:val="24"/>
                <w:szCs w:val="24"/>
              </w:rPr>
              <w:t>Строительство, реконструкция, обустройство, приведение к нормативному состоянию (согласно нормам ОСТ 218.1.002-2003), устройство заездных карманов, павильонов остановочных пунктов общественного транспорта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на территории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Петушинского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муниципального района (Нагорное СП,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Пекшинское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СП и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Петушинское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СП)</w:t>
            </w:r>
          </w:p>
        </w:tc>
        <w:tc>
          <w:tcPr>
            <w:tcW w:w="1418" w:type="dxa"/>
          </w:tcPr>
          <w:p w:rsidR="00F71447" w:rsidRPr="004077F2" w:rsidRDefault="00F71447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2027 г</w:t>
            </w:r>
          </w:p>
        </w:tc>
        <w:tc>
          <w:tcPr>
            <w:tcW w:w="2977" w:type="dxa"/>
          </w:tcPr>
          <w:p w:rsidR="00F71447" w:rsidRPr="000E6F2C" w:rsidRDefault="00F71447" w:rsidP="00495CA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>Установка (реконструкция) павильона, устройство заездных карманов</w:t>
            </w:r>
          </w:p>
        </w:tc>
      </w:tr>
      <w:tr w:rsidR="00422646" w:rsidRPr="000E6F2C" w:rsidTr="00B51656">
        <w:trPr>
          <w:trHeight w:val="339"/>
        </w:trPr>
        <w:tc>
          <w:tcPr>
            <w:tcW w:w="10632" w:type="dxa"/>
            <w:gridSpan w:val="4"/>
            <w:vAlign w:val="center"/>
          </w:tcPr>
          <w:p w:rsidR="00422646" w:rsidRPr="00BA4F21" w:rsidRDefault="00422646" w:rsidP="00A02F46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BA4F21">
              <w:rPr>
                <w:sz w:val="24"/>
                <w:szCs w:val="24"/>
              </w:rPr>
              <w:lastRenderedPageBreak/>
              <w:t>Мероприятия по усовершенствованию вел</w:t>
            </w:r>
            <w:proofErr w:type="gramStart"/>
            <w:r w:rsidRPr="00BA4F21">
              <w:rPr>
                <w:sz w:val="24"/>
                <w:szCs w:val="24"/>
              </w:rPr>
              <w:t>о-</w:t>
            </w:r>
            <w:proofErr w:type="gramEnd"/>
            <w:r w:rsidRPr="00BA4F21">
              <w:rPr>
                <w:sz w:val="24"/>
                <w:szCs w:val="24"/>
              </w:rPr>
              <w:t xml:space="preserve"> и пешеходной инфраструктуры</w:t>
            </w:r>
          </w:p>
        </w:tc>
      </w:tr>
      <w:tr w:rsidR="00F71447" w:rsidRPr="000E6F2C" w:rsidTr="00B51656">
        <w:trPr>
          <w:trHeight w:val="586"/>
        </w:trPr>
        <w:tc>
          <w:tcPr>
            <w:tcW w:w="709" w:type="dxa"/>
          </w:tcPr>
          <w:p w:rsidR="00F71447" w:rsidRPr="000E6F2C" w:rsidRDefault="00F71447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5528" w:type="dxa"/>
          </w:tcPr>
          <w:p w:rsidR="00F71447" w:rsidRPr="00080640" w:rsidRDefault="00F71447" w:rsidP="00F714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80640">
              <w:rPr>
                <w:color w:val="000000"/>
                <w:sz w:val="24"/>
                <w:szCs w:val="24"/>
              </w:rPr>
              <w:t xml:space="preserve">Строительство, реконструкция тротуаров в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color w:val="000000"/>
                <w:sz w:val="24"/>
                <w:szCs w:val="24"/>
              </w:rPr>
              <w:t>лубоково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д.Головино, </w:t>
            </w:r>
            <w:proofErr w:type="spellStart"/>
            <w:r>
              <w:rPr>
                <w:color w:val="000000"/>
                <w:sz w:val="24"/>
                <w:szCs w:val="24"/>
              </w:rPr>
              <w:t>д.Киржач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п.Луговой, </w:t>
            </w:r>
            <w:proofErr w:type="spellStart"/>
            <w:r>
              <w:rPr>
                <w:color w:val="000000"/>
                <w:sz w:val="24"/>
                <w:szCs w:val="24"/>
              </w:rPr>
              <w:t>с.Марково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п.Нагорный, с.Санино, п.Покровского </w:t>
            </w:r>
            <w:proofErr w:type="spellStart"/>
            <w:r>
              <w:rPr>
                <w:color w:val="000000"/>
                <w:sz w:val="24"/>
                <w:szCs w:val="24"/>
              </w:rPr>
              <w:t>торфоучастка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п.Санинского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п.Сосновый Бор, д.Старое </w:t>
            </w:r>
            <w:proofErr w:type="spellStart"/>
            <w:r>
              <w:rPr>
                <w:color w:val="000000"/>
                <w:sz w:val="24"/>
                <w:szCs w:val="24"/>
              </w:rPr>
              <w:t>Перепечино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д.Панфилово Нагорного СП</w:t>
            </w:r>
          </w:p>
        </w:tc>
        <w:tc>
          <w:tcPr>
            <w:tcW w:w="1418" w:type="dxa"/>
          </w:tcPr>
          <w:p w:rsidR="00F71447" w:rsidRPr="004077F2" w:rsidRDefault="00F71447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F71447" w:rsidRPr="000E6F2C" w:rsidRDefault="00F71447" w:rsidP="00F71447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 тротуаров. Общая протяженность – </w:t>
            </w:r>
            <w:r>
              <w:rPr>
                <w:color w:val="000000"/>
                <w:kern w:val="24"/>
                <w:sz w:val="24"/>
                <w:szCs w:val="24"/>
              </w:rPr>
              <w:t>32,3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км,</w:t>
            </w:r>
            <w:r w:rsidRPr="000E6F2C">
              <w:rPr>
                <w:sz w:val="24"/>
                <w:szCs w:val="24"/>
              </w:rPr>
              <w:t xml:space="preserve"> </w:t>
            </w:r>
            <w:proofErr w:type="spellStart"/>
            <w:r w:rsidRPr="000E6F2C">
              <w:rPr>
                <w:sz w:val="24"/>
                <w:szCs w:val="24"/>
              </w:rPr>
              <w:t>шир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0E6F2C">
              <w:rPr>
                <w:sz w:val="24"/>
                <w:szCs w:val="24"/>
              </w:rPr>
              <w:t xml:space="preserve"> 1,5 м</w:t>
            </w:r>
          </w:p>
        </w:tc>
      </w:tr>
      <w:tr w:rsidR="00F71447" w:rsidRPr="000E6F2C" w:rsidTr="00B51656">
        <w:trPr>
          <w:trHeight w:val="586"/>
        </w:trPr>
        <w:tc>
          <w:tcPr>
            <w:tcW w:w="709" w:type="dxa"/>
          </w:tcPr>
          <w:p w:rsidR="00F71447" w:rsidRPr="000E6F2C" w:rsidRDefault="00F71447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528" w:type="dxa"/>
          </w:tcPr>
          <w:p w:rsidR="00F71447" w:rsidRPr="00080640" w:rsidRDefault="00F71447" w:rsidP="00F714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80640">
              <w:rPr>
                <w:color w:val="000000"/>
                <w:sz w:val="24"/>
                <w:szCs w:val="24"/>
              </w:rPr>
              <w:t xml:space="preserve">Строительство, реконструкция тротуаров в </w:t>
            </w:r>
            <w:r>
              <w:rPr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color w:val="000000"/>
                <w:sz w:val="24"/>
                <w:szCs w:val="24"/>
              </w:rPr>
              <w:t>.А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ндреевское, </w:t>
            </w:r>
            <w:proofErr w:type="spellStart"/>
            <w:r>
              <w:rPr>
                <w:color w:val="000000"/>
                <w:sz w:val="24"/>
                <w:szCs w:val="24"/>
              </w:rPr>
              <w:t>д.Анкудиново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п.Болдино, </w:t>
            </w:r>
            <w:proofErr w:type="spellStart"/>
            <w:r>
              <w:rPr>
                <w:color w:val="000000"/>
                <w:sz w:val="24"/>
                <w:szCs w:val="24"/>
              </w:rPr>
              <w:t>д.Караваево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д.Ларионово, </w:t>
            </w:r>
            <w:proofErr w:type="spellStart"/>
            <w:r>
              <w:rPr>
                <w:color w:val="000000"/>
                <w:sz w:val="24"/>
                <w:szCs w:val="24"/>
              </w:rPr>
              <w:t>д.Липна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п.Метенино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д.Пахомово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д.Пекша, п.Сушнево-1 и п.Труд </w:t>
            </w:r>
            <w:proofErr w:type="spellStart"/>
            <w:r>
              <w:rPr>
                <w:color w:val="000000"/>
                <w:sz w:val="24"/>
                <w:szCs w:val="24"/>
              </w:rPr>
              <w:t>Пекшинского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СП</w:t>
            </w:r>
          </w:p>
        </w:tc>
        <w:tc>
          <w:tcPr>
            <w:tcW w:w="1418" w:type="dxa"/>
          </w:tcPr>
          <w:p w:rsidR="00F71447" w:rsidRPr="004077F2" w:rsidRDefault="00F71447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F71447" w:rsidRPr="000E6F2C" w:rsidRDefault="00F71447" w:rsidP="00F71447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 тротуаров. Общая протяженность – </w:t>
            </w:r>
            <w:r>
              <w:rPr>
                <w:color w:val="000000"/>
                <w:kern w:val="24"/>
                <w:sz w:val="24"/>
                <w:szCs w:val="24"/>
              </w:rPr>
              <w:t>54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км,</w:t>
            </w:r>
            <w:r w:rsidRPr="000E6F2C">
              <w:rPr>
                <w:sz w:val="24"/>
                <w:szCs w:val="24"/>
              </w:rPr>
              <w:t xml:space="preserve"> </w:t>
            </w:r>
            <w:proofErr w:type="spellStart"/>
            <w:r w:rsidRPr="000E6F2C">
              <w:rPr>
                <w:sz w:val="24"/>
                <w:szCs w:val="24"/>
              </w:rPr>
              <w:t>шир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0E6F2C">
              <w:rPr>
                <w:sz w:val="24"/>
                <w:szCs w:val="24"/>
              </w:rPr>
              <w:t xml:space="preserve"> 1,5 м</w:t>
            </w:r>
          </w:p>
        </w:tc>
      </w:tr>
      <w:tr w:rsidR="00F71447" w:rsidRPr="000E6F2C" w:rsidTr="00B51656">
        <w:trPr>
          <w:trHeight w:val="586"/>
        </w:trPr>
        <w:tc>
          <w:tcPr>
            <w:tcW w:w="709" w:type="dxa"/>
          </w:tcPr>
          <w:p w:rsidR="00F71447" w:rsidRPr="000E6F2C" w:rsidRDefault="00F71447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528" w:type="dxa"/>
          </w:tcPr>
          <w:p w:rsidR="00F71447" w:rsidRPr="00080640" w:rsidRDefault="00F71447" w:rsidP="00F71447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80640">
              <w:rPr>
                <w:color w:val="000000"/>
                <w:sz w:val="24"/>
                <w:szCs w:val="24"/>
              </w:rPr>
              <w:t xml:space="preserve">Строительство, реконструкция тротуаров в </w:t>
            </w:r>
            <w:r>
              <w:rPr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ерезка, </w:t>
            </w:r>
            <w:proofErr w:type="spellStart"/>
            <w:r>
              <w:rPr>
                <w:color w:val="000000"/>
                <w:sz w:val="24"/>
                <w:szCs w:val="24"/>
              </w:rPr>
              <w:t>д.Воспушка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д.Кибирево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п.Клязьменский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д.Костино, </w:t>
            </w:r>
            <w:proofErr w:type="spellStart"/>
            <w:r>
              <w:rPr>
                <w:color w:val="000000"/>
                <w:sz w:val="24"/>
                <w:szCs w:val="24"/>
              </w:rPr>
              <w:t>д.Крутово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д.Леоново, д.Новое Аннино, д.Старые </w:t>
            </w:r>
            <w:proofErr w:type="spellStart"/>
            <w:r>
              <w:rPr>
                <w:color w:val="000000"/>
                <w:sz w:val="24"/>
                <w:szCs w:val="24"/>
              </w:rPr>
              <w:t>Омутищи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д.Старые Петушки </w:t>
            </w:r>
            <w:proofErr w:type="spellStart"/>
            <w:r>
              <w:rPr>
                <w:color w:val="000000"/>
                <w:sz w:val="24"/>
                <w:szCs w:val="24"/>
              </w:rPr>
              <w:t>Петушинского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СП</w:t>
            </w:r>
          </w:p>
        </w:tc>
        <w:tc>
          <w:tcPr>
            <w:tcW w:w="1418" w:type="dxa"/>
          </w:tcPr>
          <w:p w:rsidR="00F71447" w:rsidRPr="004077F2" w:rsidRDefault="00F71447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F71447" w:rsidRPr="000E6F2C" w:rsidRDefault="00F71447" w:rsidP="00A22A69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kern w:val="24"/>
                <w:sz w:val="24"/>
                <w:szCs w:val="24"/>
              </w:rPr>
              <w:t xml:space="preserve">Строительство тротуаров. Общая протяженность – </w:t>
            </w:r>
            <w:r>
              <w:rPr>
                <w:color w:val="000000"/>
                <w:kern w:val="24"/>
                <w:sz w:val="24"/>
                <w:szCs w:val="24"/>
              </w:rPr>
              <w:t>62,1</w:t>
            </w:r>
            <w:r w:rsidRPr="000E6F2C">
              <w:rPr>
                <w:color w:val="000000"/>
                <w:kern w:val="24"/>
                <w:sz w:val="24"/>
                <w:szCs w:val="24"/>
              </w:rPr>
              <w:t xml:space="preserve"> км,</w:t>
            </w:r>
            <w:r w:rsidRPr="000E6F2C">
              <w:rPr>
                <w:sz w:val="24"/>
                <w:szCs w:val="24"/>
              </w:rPr>
              <w:t xml:space="preserve"> </w:t>
            </w:r>
            <w:proofErr w:type="spellStart"/>
            <w:r w:rsidRPr="000E6F2C">
              <w:rPr>
                <w:sz w:val="24"/>
                <w:szCs w:val="24"/>
              </w:rPr>
              <w:t>шир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0E6F2C">
              <w:rPr>
                <w:sz w:val="24"/>
                <w:szCs w:val="24"/>
              </w:rPr>
              <w:t xml:space="preserve"> 1,5 м</w:t>
            </w:r>
          </w:p>
        </w:tc>
      </w:tr>
      <w:tr w:rsidR="00422646" w:rsidRPr="000E6F2C" w:rsidTr="00B51656">
        <w:trPr>
          <w:trHeight w:val="316"/>
        </w:trPr>
        <w:tc>
          <w:tcPr>
            <w:tcW w:w="10632" w:type="dxa"/>
            <w:gridSpan w:val="4"/>
            <w:vAlign w:val="center"/>
          </w:tcPr>
          <w:p w:rsidR="00422646" w:rsidRPr="00BA4F21" w:rsidRDefault="00422646" w:rsidP="00422646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BA4F21">
              <w:rPr>
                <w:sz w:val="24"/>
                <w:szCs w:val="24"/>
              </w:rPr>
              <w:t>Мероприятия по повышению общего уровня безопасности дорожного движения</w:t>
            </w:r>
          </w:p>
        </w:tc>
      </w:tr>
      <w:tr w:rsidR="007776B0" w:rsidRPr="000E6F2C" w:rsidTr="00B51656">
        <w:trPr>
          <w:trHeight w:val="274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528" w:type="dxa"/>
          </w:tcPr>
          <w:p w:rsidR="007776B0" w:rsidRPr="008949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</w:t>
            </w:r>
            <w:r>
              <w:rPr>
                <w:color w:val="000000"/>
                <w:sz w:val="24"/>
                <w:szCs w:val="24"/>
              </w:rPr>
              <w:t xml:space="preserve"> а/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17Н-482 «</w:t>
            </w:r>
            <w:r w:rsidRPr="0038671A">
              <w:rPr>
                <w:color w:val="000000"/>
                <w:sz w:val="24"/>
                <w:szCs w:val="24"/>
              </w:rPr>
              <w:t xml:space="preserve">Покров - ст. Покров –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Марково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color w:val="000000"/>
                <w:sz w:val="24"/>
                <w:szCs w:val="24"/>
              </w:rPr>
              <w:t>арково</w:t>
            </w:r>
            <w:proofErr w:type="spellEnd"/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528" w:type="dxa"/>
          </w:tcPr>
          <w:p w:rsidR="007776B0" w:rsidRPr="008949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</w:t>
            </w:r>
            <w:r>
              <w:rPr>
                <w:color w:val="000000"/>
                <w:sz w:val="24"/>
                <w:szCs w:val="24"/>
              </w:rPr>
              <w:t xml:space="preserve"> а/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17К-11 «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Покров-Новоселово-Киржач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.Ж</w:t>
            </w:r>
            <w:proofErr w:type="gramEnd"/>
            <w:r>
              <w:rPr>
                <w:color w:val="000000"/>
                <w:sz w:val="24"/>
                <w:szCs w:val="24"/>
              </w:rPr>
              <w:t>елудеево</w:t>
            </w:r>
            <w:proofErr w:type="spellEnd"/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528" w:type="dxa"/>
          </w:tcPr>
          <w:p w:rsidR="007776B0" w:rsidRPr="00AB0D38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камеры </w:t>
            </w:r>
            <w:r w:rsidRPr="0038671A">
              <w:rPr>
                <w:color w:val="000000"/>
                <w:sz w:val="24"/>
                <w:szCs w:val="24"/>
              </w:rPr>
              <w:t>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17Н-50 «</w:t>
            </w:r>
            <w:proofErr w:type="spellStart"/>
            <w:r w:rsidRPr="0038671A">
              <w:rPr>
                <w:sz w:val="24"/>
                <w:szCs w:val="24"/>
              </w:rPr>
              <w:t>Перново-Головино-Мячиково-Ваулово</w:t>
            </w:r>
            <w:proofErr w:type="spellEnd"/>
            <w:r w:rsidRPr="0038671A">
              <w:rPr>
                <w:sz w:val="24"/>
                <w:szCs w:val="24"/>
              </w:rPr>
              <w:t xml:space="preserve"> (до границы с </w:t>
            </w:r>
            <w:proofErr w:type="spellStart"/>
            <w:r w:rsidRPr="0038671A">
              <w:rPr>
                <w:sz w:val="24"/>
                <w:szCs w:val="24"/>
              </w:rPr>
              <w:t>Кольчугинским</w:t>
            </w:r>
            <w:proofErr w:type="spellEnd"/>
            <w:r w:rsidRPr="0038671A">
              <w:rPr>
                <w:sz w:val="24"/>
                <w:szCs w:val="24"/>
              </w:rPr>
              <w:t xml:space="preserve"> районом)</w:t>
            </w:r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color w:val="000000"/>
                <w:sz w:val="24"/>
                <w:szCs w:val="24"/>
              </w:rPr>
              <w:t>оловино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камеры </w:t>
            </w:r>
            <w:r w:rsidRPr="0038671A">
              <w:rPr>
                <w:color w:val="000000"/>
                <w:sz w:val="24"/>
                <w:szCs w:val="24"/>
              </w:rPr>
              <w:t>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17Н-50 «</w:t>
            </w:r>
            <w:proofErr w:type="spellStart"/>
            <w:r w:rsidRPr="0038671A">
              <w:rPr>
                <w:sz w:val="24"/>
                <w:szCs w:val="24"/>
              </w:rPr>
              <w:t>Перново-Головино-Мячиково-Ваулово</w:t>
            </w:r>
            <w:proofErr w:type="spellEnd"/>
            <w:r w:rsidRPr="0038671A">
              <w:rPr>
                <w:sz w:val="24"/>
                <w:szCs w:val="24"/>
              </w:rPr>
              <w:t xml:space="preserve"> (до границы с </w:t>
            </w:r>
            <w:proofErr w:type="spellStart"/>
            <w:r w:rsidRPr="0038671A">
              <w:rPr>
                <w:sz w:val="24"/>
                <w:szCs w:val="24"/>
              </w:rPr>
              <w:t>Кольчугинским</w:t>
            </w:r>
            <w:proofErr w:type="spellEnd"/>
            <w:r w:rsidRPr="0038671A">
              <w:rPr>
                <w:sz w:val="24"/>
                <w:szCs w:val="24"/>
              </w:rPr>
              <w:t xml:space="preserve"> районом)</w:t>
            </w:r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ерново</w:t>
            </w:r>
            <w:proofErr w:type="spellEnd"/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528" w:type="dxa"/>
          </w:tcPr>
          <w:p w:rsidR="007776B0" w:rsidRPr="00AB0D38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</w:t>
            </w:r>
            <w:r w:rsidRPr="0038671A">
              <w:rPr>
                <w:color w:val="000000"/>
                <w:sz w:val="24"/>
                <w:szCs w:val="24"/>
              </w:rPr>
              <w:t>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17Н-516 «</w:t>
            </w:r>
            <w:r w:rsidRPr="0038671A">
              <w:rPr>
                <w:sz w:val="24"/>
                <w:szCs w:val="24"/>
              </w:rPr>
              <w:t xml:space="preserve">Пекша - Ларионово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екша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5528" w:type="dxa"/>
          </w:tcPr>
          <w:p w:rsidR="007776B0" w:rsidRPr="00AB0D38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</w:t>
            </w:r>
            <w:r w:rsidRPr="0038671A">
              <w:rPr>
                <w:color w:val="000000"/>
                <w:sz w:val="24"/>
                <w:szCs w:val="24"/>
              </w:rPr>
              <w:t>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17Н-516 «</w:t>
            </w:r>
            <w:r w:rsidRPr="0038671A">
              <w:rPr>
                <w:sz w:val="24"/>
                <w:szCs w:val="24"/>
              </w:rPr>
              <w:t xml:space="preserve">Пекша - Ларионово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color w:val="000000"/>
                <w:sz w:val="24"/>
                <w:szCs w:val="24"/>
              </w:rPr>
              <w:t>арионово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528" w:type="dxa"/>
          </w:tcPr>
          <w:p w:rsidR="007776B0" w:rsidRPr="00AB0D38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</w:t>
            </w:r>
            <w:r w:rsidRPr="0038671A">
              <w:rPr>
                <w:color w:val="000000"/>
                <w:sz w:val="24"/>
                <w:szCs w:val="24"/>
              </w:rPr>
              <w:t>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17Н-516 «</w:t>
            </w:r>
            <w:r w:rsidRPr="0038671A">
              <w:rPr>
                <w:sz w:val="24"/>
                <w:szCs w:val="24"/>
              </w:rPr>
              <w:t xml:space="preserve">Пекша - Ларионово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color w:val="000000"/>
                <w:sz w:val="24"/>
                <w:szCs w:val="24"/>
              </w:rPr>
              <w:t>араваево</w:t>
            </w:r>
            <w:proofErr w:type="spellEnd"/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5528" w:type="dxa"/>
          </w:tcPr>
          <w:p w:rsidR="007776B0" w:rsidRPr="0038671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17Н-476 «</w:t>
            </w:r>
            <w:r w:rsidRPr="0038671A">
              <w:rPr>
                <w:sz w:val="24"/>
                <w:szCs w:val="24"/>
              </w:rPr>
              <w:t xml:space="preserve">Петушки - </w:t>
            </w:r>
            <w:proofErr w:type="spellStart"/>
            <w:r w:rsidRPr="0038671A">
              <w:rPr>
                <w:sz w:val="24"/>
                <w:szCs w:val="24"/>
              </w:rPr>
              <w:t>Воспушка</w:t>
            </w:r>
            <w:proofErr w:type="spellEnd"/>
            <w:r w:rsidRPr="0038671A">
              <w:rPr>
                <w:sz w:val="24"/>
                <w:szCs w:val="24"/>
              </w:rPr>
              <w:t xml:space="preserve"> - Рождество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.К</w:t>
            </w:r>
            <w:proofErr w:type="gramEnd"/>
            <w:r w:rsidRPr="0038671A">
              <w:rPr>
                <w:color w:val="000000"/>
                <w:sz w:val="24"/>
                <w:szCs w:val="24"/>
              </w:rPr>
              <w:t>ибирево</w:t>
            </w:r>
            <w:proofErr w:type="spellEnd"/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5528" w:type="dxa"/>
          </w:tcPr>
          <w:p w:rsidR="007776B0" w:rsidRPr="0038671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17Н-476 «</w:t>
            </w:r>
            <w:r w:rsidRPr="0038671A">
              <w:rPr>
                <w:sz w:val="24"/>
                <w:szCs w:val="24"/>
              </w:rPr>
              <w:t xml:space="preserve">Петушки - </w:t>
            </w:r>
            <w:proofErr w:type="spellStart"/>
            <w:r w:rsidRPr="0038671A">
              <w:rPr>
                <w:sz w:val="24"/>
                <w:szCs w:val="24"/>
              </w:rPr>
              <w:t>Воспушка</w:t>
            </w:r>
            <w:proofErr w:type="spellEnd"/>
            <w:r w:rsidRPr="0038671A">
              <w:rPr>
                <w:sz w:val="24"/>
                <w:szCs w:val="24"/>
              </w:rPr>
              <w:t xml:space="preserve"> - Рождество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38671A">
              <w:rPr>
                <w:color w:val="000000"/>
                <w:sz w:val="24"/>
                <w:szCs w:val="24"/>
              </w:rPr>
              <w:t>оспушка</w:t>
            </w:r>
            <w:proofErr w:type="spellEnd"/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39</w:t>
            </w:r>
          </w:p>
        </w:tc>
        <w:tc>
          <w:tcPr>
            <w:tcW w:w="5528" w:type="dxa"/>
          </w:tcPr>
          <w:p w:rsidR="007776B0" w:rsidRPr="0038671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17Н-476 «</w:t>
            </w:r>
            <w:r w:rsidRPr="0038671A">
              <w:rPr>
                <w:sz w:val="24"/>
                <w:szCs w:val="24"/>
              </w:rPr>
              <w:t xml:space="preserve">Петушки - </w:t>
            </w:r>
            <w:proofErr w:type="spellStart"/>
            <w:r w:rsidRPr="0038671A">
              <w:rPr>
                <w:sz w:val="24"/>
                <w:szCs w:val="24"/>
              </w:rPr>
              <w:t>Воспушка</w:t>
            </w:r>
            <w:proofErr w:type="spellEnd"/>
            <w:r w:rsidRPr="0038671A">
              <w:rPr>
                <w:sz w:val="24"/>
                <w:szCs w:val="24"/>
              </w:rPr>
              <w:t xml:space="preserve"> - Рождество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38671A">
              <w:rPr>
                <w:color w:val="000000"/>
                <w:sz w:val="24"/>
                <w:szCs w:val="24"/>
              </w:rPr>
              <w:t>ождество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528" w:type="dxa"/>
          </w:tcPr>
          <w:p w:rsidR="007776B0" w:rsidRPr="0038671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17Н-477 «</w:t>
            </w:r>
            <w:r w:rsidRPr="0038671A">
              <w:rPr>
                <w:sz w:val="24"/>
                <w:szCs w:val="24"/>
              </w:rPr>
              <w:t>Аннино - Костино</w:t>
            </w:r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color w:val="000000"/>
                <w:sz w:val="24"/>
                <w:szCs w:val="24"/>
              </w:rPr>
              <w:t>тарое Аннино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5528" w:type="dxa"/>
          </w:tcPr>
          <w:p w:rsidR="007776B0" w:rsidRPr="00AB0D38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17Н-477 «</w:t>
            </w:r>
            <w:r w:rsidRPr="0038671A">
              <w:rPr>
                <w:sz w:val="24"/>
                <w:szCs w:val="24"/>
              </w:rPr>
              <w:t>Аннино - Костино</w:t>
            </w:r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color w:val="000000"/>
                <w:sz w:val="24"/>
                <w:szCs w:val="24"/>
              </w:rPr>
              <w:t>остино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 xml:space="preserve">1 </w:t>
            </w:r>
            <w:r>
              <w:rPr>
                <w:color w:val="000000"/>
                <w:sz w:val="24"/>
                <w:szCs w:val="24"/>
              </w:rPr>
              <w:t>камера</w:t>
            </w:r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.Ц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ентральная в районе школы и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>/с в д.Новое Аннино</w:t>
            </w:r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>1 пешеходный переход с 2-мя неровностями, ограждением и светофором Т</w:t>
            </w:r>
            <w:proofErr w:type="gramStart"/>
            <w:r w:rsidRPr="000E6F2C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.Ш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кольная в районе школы и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/с в </w:t>
            </w:r>
            <w:proofErr w:type="spellStart"/>
            <w:r>
              <w:rPr>
                <w:color w:val="000000"/>
                <w:sz w:val="24"/>
                <w:szCs w:val="24"/>
              </w:rPr>
              <w:t>д.Воспушка</w:t>
            </w:r>
            <w:proofErr w:type="spellEnd"/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>1 пешеходный переход с 2-мя неровностями, ограждением и светофором Т</w:t>
            </w:r>
            <w:proofErr w:type="gramStart"/>
            <w:r w:rsidRPr="000E6F2C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.Ш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кольная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д.Глубоково</w:t>
            </w:r>
            <w:proofErr w:type="spellEnd"/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>1 пешеходный переход с 2-мя неровностями, ограждением и светофором Т</w:t>
            </w:r>
            <w:proofErr w:type="gramStart"/>
            <w:r w:rsidRPr="000E6F2C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7776B0" w:rsidRPr="000E6F2C" w:rsidTr="00B51656">
        <w:trPr>
          <w:trHeight w:val="282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овхозная в районе школы в д.Костино</w:t>
            </w:r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>1 пешеходный переход с 2-мя неровностями, ограждением и светофором Т</w:t>
            </w:r>
            <w:proofErr w:type="gramStart"/>
            <w:r w:rsidRPr="000E6F2C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портивная в районе школы в п.Труд</w:t>
            </w:r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>1 пешеходный переход с 2-мя неровностями, ограждением и светофором Т</w:t>
            </w:r>
            <w:proofErr w:type="gramStart"/>
            <w:r w:rsidRPr="000E6F2C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color w:val="000000"/>
                <w:sz w:val="24"/>
                <w:szCs w:val="24"/>
              </w:rPr>
              <w:t>.Х</w:t>
            </w:r>
            <w:proofErr w:type="gramEnd"/>
            <w:r>
              <w:rPr>
                <w:color w:val="000000"/>
                <w:sz w:val="24"/>
                <w:szCs w:val="24"/>
              </w:rPr>
              <w:t>уторовка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д.Караваево</w:t>
            </w:r>
            <w:proofErr w:type="spellEnd"/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>1 пешеходный переход с 2-мя неровностями, ограждением и светофором Т</w:t>
            </w:r>
            <w:proofErr w:type="gramStart"/>
            <w:r w:rsidRPr="000E6F2C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7776B0" w:rsidRPr="000E6F2C" w:rsidTr="00B51656">
        <w:trPr>
          <w:trHeight w:val="282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оветская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с.Марково</w:t>
            </w:r>
            <w:proofErr w:type="spellEnd"/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>1 пешеходный переход с 2-мя неровностями, ограждением и светофором Т</w:t>
            </w:r>
            <w:proofErr w:type="gramStart"/>
            <w:r w:rsidRPr="000E6F2C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.Ц</w:t>
            </w:r>
            <w:proofErr w:type="gramEnd"/>
            <w:r>
              <w:rPr>
                <w:color w:val="000000"/>
                <w:sz w:val="24"/>
                <w:szCs w:val="24"/>
              </w:rPr>
              <w:t>ентральная в районе школы в д.Пекша</w:t>
            </w:r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>1 пешеходный переход с 2-мя неровностями, ограждением и светофором Т</w:t>
            </w:r>
            <w:proofErr w:type="gramStart"/>
            <w:r w:rsidRPr="000E6F2C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7776B0" w:rsidRPr="000E6F2C" w:rsidTr="00B51656">
        <w:trPr>
          <w:trHeight w:val="586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50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узнецкая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п.Санинского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ДОКа</w:t>
            </w:r>
            <w:proofErr w:type="spellEnd"/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E6F2C">
              <w:rPr>
                <w:color w:val="000000"/>
                <w:sz w:val="24"/>
                <w:szCs w:val="24"/>
              </w:rPr>
              <w:t>1 пешеходный переход с 2-мя неровностями, ограждением и светофором Т</w:t>
            </w:r>
            <w:proofErr w:type="gramStart"/>
            <w:r w:rsidRPr="000E6F2C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7776B0" w:rsidRPr="000E6F2C" w:rsidTr="00B51656">
        <w:trPr>
          <w:trHeight w:val="132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тарое </w:t>
            </w:r>
            <w:proofErr w:type="spellStart"/>
            <w:r>
              <w:rPr>
                <w:color w:val="000000"/>
                <w:sz w:val="24"/>
                <w:szCs w:val="24"/>
              </w:rPr>
              <w:t>Перепечино</w:t>
            </w:r>
            <w:proofErr w:type="spellEnd"/>
          </w:p>
        </w:tc>
        <w:tc>
          <w:tcPr>
            <w:tcW w:w="1418" w:type="dxa"/>
          </w:tcPr>
          <w:p w:rsidR="007776B0" w:rsidRPr="00F24ADA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7776B0" w:rsidRPr="000E6F2C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ж/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переезд</w:t>
            </w:r>
          </w:p>
        </w:tc>
      </w:tr>
      <w:tr w:rsidR="007776B0" w:rsidRPr="000E6F2C" w:rsidTr="00B51656">
        <w:trPr>
          <w:trHeight w:val="132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5528" w:type="dxa"/>
          </w:tcPr>
          <w:p w:rsidR="007776B0" w:rsidRPr="000C5F23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тарые </w:t>
            </w:r>
            <w:proofErr w:type="spellStart"/>
            <w:r>
              <w:rPr>
                <w:color w:val="000000"/>
                <w:sz w:val="24"/>
                <w:szCs w:val="24"/>
              </w:rPr>
              <w:t>Омутищи</w:t>
            </w:r>
            <w:proofErr w:type="spellEnd"/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7776B0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ж/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переезд</w:t>
            </w:r>
          </w:p>
        </w:tc>
      </w:tr>
      <w:tr w:rsidR="007776B0" w:rsidRPr="000E6F2C" w:rsidTr="00B51656">
        <w:trPr>
          <w:trHeight w:val="132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5528" w:type="dxa"/>
          </w:tcPr>
          <w:p w:rsidR="007776B0" w:rsidRPr="000C5F23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п</w:t>
            </w:r>
            <w:proofErr w:type="gramStart"/>
            <w:r>
              <w:rPr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color w:val="000000"/>
                <w:sz w:val="24"/>
                <w:szCs w:val="24"/>
              </w:rPr>
              <w:t>олдино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7776B0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ж/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переезд</w:t>
            </w:r>
          </w:p>
        </w:tc>
      </w:tr>
      <w:tr w:rsidR="007776B0" w:rsidRPr="000E6F2C" w:rsidTr="00B51656">
        <w:trPr>
          <w:trHeight w:val="132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5528" w:type="dxa"/>
          </w:tcPr>
          <w:p w:rsidR="007776B0" w:rsidRPr="000C5F23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</w:t>
            </w:r>
            <w:proofErr w:type="spellStart"/>
            <w:r>
              <w:rPr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ушнево</w:t>
            </w:r>
            <w:proofErr w:type="spellEnd"/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7776B0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ж/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переезд</w:t>
            </w:r>
          </w:p>
        </w:tc>
      </w:tr>
      <w:tr w:rsidR="007776B0" w:rsidRPr="000E6F2C" w:rsidTr="00B51656">
        <w:trPr>
          <w:trHeight w:val="132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5528" w:type="dxa"/>
          </w:tcPr>
          <w:p w:rsidR="007776B0" w:rsidRPr="000C5F23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д</w:t>
            </w:r>
            <w:proofErr w:type="gramStart"/>
            <w:r>
              <w:rPr>
                <w:color w:val="000000"/>
                <w:sz w:val="24"/>
                <w:szCs w:val="24"/>
              </w:rPr>
              <w:t>.Л</w:t>
            </w:r>
            <w:proofErr w:type="gramEnd"/>
            <w:r>
              <w:rPr>
                <w:color w:val="000000"/>
                <w:sz w:val="24"/>
                <w:szCs w:val="24"/>
              </w:rPr>
              <w:t>еоново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7776B0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ж/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переезд</w:t>
            </w:r>
          </w:p>
        </w:tc>
      </w:tr>
      <w:tr w:rsidR="007776B0" w:rsidRPr="000E6F2C" w:rsidTr="00B51656">
        <w:trPr>
          <w:trHeight w:val="132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5528" w:type="dxa"/>
          </w:tcPr>
          <w:p w:rsidR="007776B0" w:rsidRPr="000C5F23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п</w:t>
            </w:r>
            <w:proofErr w:type="gramStart"/>
            <w:r>
              <w:rPr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color w:val="000000"/>
                <w:sz w:val="24"/>
                <w:szCs w:val="24"/>
              </w:rPr>
              <w:t>олдино (а/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«М-7 Волга»-Сушнево-2»)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7776B0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ж/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переезд</w:t>
            </w:r>
          </w:p>
        </w:tc>
      </w:tr>
      <w:tr w:rsidR="007776B0" w:rsidRPr="000E6F2C" w:rsidTr="00B51656">
        <w:trPr>
          <w:trHeight w:val="132"/>
        </w:trPr>
        <w:tc>
          <w:tcPr>
            <w:tcW w:w="709" w:type="dxa"/>
          </w:tcPr>
          <w:p w:rsidR="007776B0" w:rsidRPr="000E6F2C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5528" w:type="dxa"/>
          </w:tcPr>
          <w:p w:rsidR="007776B0" w:rsidRPr="000C5F23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анино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977" w:type="dxa"/>
          </w:tcPr>
          <w:p w:rsidR="007776B0" w:rsidRDefault="007776B0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ж/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переезд</w:t>
            </w:r>
          </w:p>
        </w:tc>
      </w:tr>
      <w:tr w:rsidR="007776B0" w:rsidRPr="000E6F2C" w:rsidTr="00B51656">
        <w:trPr>
          <w:trHeight w:val="132"/>
        </w:trPr>
        <w:tc>
          <w:tcPr>
            <w:tcW w:w="709" w:type="dxa"/>
          </w:tcPr>
          <w:p w:rsidR="007776B0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5528" w:type="dxa"/>
          </w:tcPr>
          <w:p w:rsidR="007776B0" w:rsidRPr="0057376F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</w:t>
            </w:r>
            <w:r>
              <w:rPr>
                <w:color w:val="000000"/>
                <w:sz w:val="24"/>
                <w:szCs w:val="24"/>
              </w:rPr>
              <w:t>, реконструкция</w:t>
            </w:r>
            <w:r w:rsidRPr="0057376F">
              <w:rPr>
                <w:color w:val="000000"/>
                <w:sz w:val="24"/>
                <w:szCs w:val="24"/>
              </w:rPr>
              <w:t xml:space="preserve"> пешеходного перехода в районе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A510E">
              <w:rPr>
                <w:color w:val="000000"/>
                <w:kern w:val="24"/>
                <w:sz w:val="24"/>
                <w:szCs w:val="24"/>
              </w:rPr>
              <w:t>остановочных пунктов общественного транспорта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(ООТ) на территории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Петушинского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муниципального района (Нагорное СП,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Пекшинское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СП и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Петушинское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СП)</w:t>
            </w:r>
          </w:p>
        </w:tc>
        <w:tc>
          <w:tcPr>
            <w:tcW w:w="1418" w:type="dxa"/>
          </w:tcPr>
          <w:p w:rsidR="007776B0" w:rsidRDefault="007776B0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977" w:type="dxa"/>
          </w:tcPr>
          <w:p w:rsidR="007776B0" w:rsidRDefault="007776B0" w:rsidP="002D20F4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AB1E94" w:rsidRPr="000E6F2C" w:rsidTr="00B51656">
        <w:trPr>
          <w:trHeight w:val="132"/>
        </w:trPr>
        <w:tc>
          <w:tcPr>
            <w:tcW w:w="10632" w:type="dxa"/>
            <w:gridSpan w:val="4"/>
            <w:vAlign w:val="center"/>
          </w:tcPr>
          <w:p w:rsidR="00AB1E94" w:rsidRPr="00BA4F21" w:rsidRDefault="00AB1E94" w:rsidP="00AB1E94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4F21">
              <w:rPr>
                <w:sz w:val="24"/>
                <w:szCs w:val="24"/>
              </w:rPr>
              <w:t>Мероприятия по оптимизации парковочного пространства</w:t>
            </w:r>
          </w:p>
        </w:tc>
      </w:tr>
      <w:tr w:rsidR="00BA4F21" w:rsidRPr="000E6F2C" w:rsidTr="00B51656">
        <w:trPr>
          <w:trHeight w:val="132"/>
        </w:trPr>
        <w:tc>
          <w:tcPr>
            <w:tcW w:w="709" w:type="dxa"/>
          </w:tcPr>
          <w:p w:rsidR="00BA4F21" w:rsidRDefault="00BA4F21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  <w:r w:rsidR="007776B0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28" w:type="dxa"/>
          </w:tcPr>
          <w:p w:rsidR="00BA4F21" w:rsidRPr="004077F2" w:rsidRDefault="00BA4F21" w:rsidP="00850E8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24ADA">
              <w:rPr>
                <w:color w:val="000000"/>
                <w:sz w:val="24"/>
                <w:szCs w:val="24"/>
              </w:rPr>
              <w:t>Строительство гаражей для хранения автотранспорта</w:t>
            </w:r>
            <w:r w:rsidRPr="00080640">
              <w:rPr>
                <w:color w:val="000000"/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color w:val="000000"/>
                <w:sz w:val="24"/>
                <w:szCs w:val="24"/>
              </w:rPr>
              <w:t>.Н</w:t>
            </w:r>
            <w:proofErr w:type="gramEnd"/>
            <w:r>
              <w:rPr>
                <w:color w:val="000000"/>
                <w:sz w:val="24"/>
                <w:szCs w:val="24"/>
              </w:rPr>
              <w:t>агорный</w:t>
            </w:r>
          </w:p>
        </w:tc>
        <w:tc>
          <w:tcPr>
            <w:tcW w:w="1418" w:type="dxa"/>
          </w:tcPr>
          <w:p w:rsidR="00BA4F21" w:rsidRPr="004077F2" w:rsidRDefault="00BA4F21" w:rsidP="00850E8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4077F2">
              <w:rPr>
                <w:sz w:val="24"/>
                <w:szCs w:val="24"/>
                <w:lang w:eastAsia="en-US"/>
              </w:rPr>
              <w:t>20</w:t>
            </w:r>
            <w:r>
              <w:rPr>
                <w:sz w:val="24"/>
                <w:szCs w:val="24"/>
                <w:lang w:eastAsia="en-US"/>
              </w:rPr>
              <w:t>35</w:t>
            </w:r>
            <w:r w:rsidRPr="004077F2">
              <w:rPr>
                <w:sz w:val="24"/>
                <w:szCs w:val="24"/>
                <w:lang w:eastAsia="en-US"/>
              </w:rPr>
              <w:t xml:space="preserve"> г</w:t>
            </w:r>
          </w:p>
        </w:tc>
        <w:tc>
          <w:tcPr>
            <w:tcW w:w="2977" w:type="dxa"/>
          </w:tcPr>
          <w:p w:rsidR="00BA4F21" w:rsidRPr="000E6F2C" w:rsidRDefault="00BA4F21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Строительство</w:t>
            </w:r>
          </w:p>
        </w:tc>
      </w:tr>
      <w:tr w:rsidR="00BA4F21" w:rsidRPr="000E6F2C" w:rsidTr="00B51656">
        <w:trPr>
          <w:trHeight w:val="132"/>
        </w:trPr>
        <w:tc>
          <w:tcPr>
            <w:tcW w:w="709" w:type="dxa"/>
          </w:tcPr>
          <w:p w:rsidR="00BA4F21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5528" w:type="dxa"/>
          </w:tcPr>
          <w:p w:rsidR="00BA4F21" w:rsidRPr="004077F2" w:rsidRDefault="00BA4F21" w:rsidP="00850E8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24ADA">
              <w:rPr>
                <w:color w:val="000000"/>
                <w:sz w:val="24"/>
                <w:szCs w:val="24"/>
              </w:rPr>
              <w:t>Строительство гаражей для хранения автотранспорта</w:t>
            </w:r>
            <w:r w:rsidRPr="00080640">
              <w:rPr>
                <w:color w:val="000000"/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екша</w:t>
            </w:r>
          </w:p>
        </w:tc>
        <w:tc>
          <w:tcPr>
            <w:tcW w:w="1418" w:type="dxa"/>
          </w:tcPr>
          <w:p w:rsidR="00BA4F21" w:rsidRDefault="00BA4F21" w:rsidP="00850E8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977" w:type="dxa"/>
          </w:tcPr>
          <w:p w:rsidR="00BA4F21" w:rsidRPr="000E6F2C" w:rsidRDefault="00BA4F21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Строительство</w:t>
            </w:r>
          </w:p>
        </w:tc>
      </w:tr>
      <w:tr w:rsidR="00BA4F21" w:rsidRPr="000E6F2C" w:rsidTr="00B51656">
        <w:trPr>
          <w:trHeight w:val="132"/>
        </w:trPr>
        <w:tc>
          <w:tcPr>
            <w:tcW w:w="709" w:type="dxa"/>
          </w:tcPr>
          <w:p w:rsidR="00BA4F21" w:rsidRDefault="007776B0" w:rsidP="001D219B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5528" w:type="dxa"/>
          </w:tcPr>
          <w:p w:rsidR="00BA4F21" w:rsidRPr="004077F2" w:rsidRDefault="00BA4F21" w:rsidP="00850E8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24ADA">
              <w:rPr>
                <w:color w:val="000000"/>
                <w:sz w:val="24"/>
                <w:szCs w:val="24"/>
              </w:rPr>
              <w:t>Строительство гаражей для хранения автотранспорта</w:t>
            </w:r>
            <w:r w:rsidRPr="00080640">
              <w:rPr>
                <w:color w:val="000000"/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тарые Петушки</w:t>
            </w:r>
          </w:p>
        </w:tc>
        <w:tc>
          <w:tcPr>
            <w:tcW w:w="1418" w:type="dxa"/>
          </w:tcPr>
          <w:p w:rsidR="00BA4F21" w:rsidRDefault="00BA4F21" w:rsidP="00850E8F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977" w:type="dxa"/>
          </w:tcPr>
          <w:p w:rsidR="00BA4F21" w:rsidRDefault="00BA4F21" w:rsidP="001D219B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Строительство</w:t>
            </w:r>
          </w:p>
        </w:tc>
      </w:tr>
    </w:tbl>
    <w:p w:rsidR="00777AE3" w:rsidRDefault="00777AE3" w:rsidP="00777AE3">
      <w:bookmarkStart w:id="12" w:name="_Toc436839218"/>
      <w:bookmarkStart w:id="13" w:name="_Toc477789300"/>
    </w:p>
    <w:p w:rsidR="007776B0" w:rsidRDefault="007776B0" w:rsidP="00777AE3"/>
    <w:p w:rsidR="003D782B" w:rsidRDefault="003D782B" w:rsidP="00777AE3"/>
    <w:p w:rsidR="00FF0715" w:rsidRPr="00A103CD" w:rsidRDefault="00FF0715" w:rsidP="00D40D18">
      <w:pPr>
        <w:pStyle w:val="10"/>
        <w:tabs>
          <w:tab w:val="clear" w:pos="5387"/>
          <w:tab w:val="num" w:pos="0"/>
        </w:tabs>
        <w:ind w:left="0" w:firstLine="993"/>
        <w:rPr>
          <w:sz w:val="30"/>
          <w:szCs w:val="30"/>
        </w:rPr>
      </w:pPr>
      <w:r w:rsidRPr="00A103CD">
        <w:rPr>
          <w:sz w:val="30"/>
          <w:szCs w:val="30"/>
        </w:rPr>
        <w:lastRenderedPageBreak/>
        <w:t>Разработка системы показателей и прогнозная оценка эффективности Программы мероприятий</w:t>
      </w:r>
      <w:bookmarkEnd w:id="12"/>
      <w:bookmarkEnd w:id="13"/>
    </w:p>
    <w:p w:rsidR="00FF0715" w:rsidRPr="00724522" w:rsidRDefault="009945CD" w:rsidP="00FF0715">
      <w:r w:rsidRPr="0095733D">
        <w:t xml:space="preserve">В таблице </w:t>
      </w:r>
      <w:r w:rsidR="00F03C12">
        <w:t>7</w:t>
      </w:r>
      <w:r w:rsidR="00FF0715" w:rsidRPr="00724522">
        <w:t xml:space="preserve"> отражена предлагаемая система показателей, характеризующих эффективность Программы взаимоувязанных мероприятий по развитию транспортной системы и оптимизации схемы организации дорожного движения на территории</w:t>
      </w:r>
      <w:r w:rsidR="00447375">
        <w:t xml:space="preserve"> </w:t>
      </w:r>
      <w:proofErr w:type="spellStart"/>
      <w:r w:rsidR="00C926F5">
        <w:rPr>
          <w:color w:val="000000" w:themeColor="text1"/>
        </w:rPr>
        <w:t>Петушинского</w:t>
      </w:r>
      <w:proofErr w:type="spellEnd"/>
      <w:r w:rsidR="00C926F5">
        <w:t xml:space="preserve"> </w:t>
      </w:r>
      <w:r w:rsidR="00C926F5" w:rsidRPr="009904FA">
        <w:rPr>
          <w:color w:val="000000" w:themeColor="text1"/>
        </w:rPr>
        <w:t xml:space="preserve">муниципального района </w:t>
      </w:r>
      <w:r w:rsidR="00C926F5">
        <w:rPr>
          <w:color w:val="000000" w:themeColor="text1"/>
        </w:rPr>
        <w:t xml:space="preserve">(Нагорное СП, </w:t>
      </w:r>
      <w:proofErr w:type="spellStart"/>
      <w:r w:rsidR="00C926F5">
        <w:rPr>
          <w:color w:val="000000" w:themeColor="text1"/>
        </w:rPr>
        <w:t>Пекшинское</w:t>
      </w:r>
      <w:proofErr w:type="spellEnd"/>
      <w:r w:rsidR="00C926F5">
        <w:rPr>
          <w:color w:val="000000" w:themeColor="text1"/>
        </w:rPr>
        <w:t xml:space="preserve"> СП и </w:t>
      </w:r>
      <w:proofErr w:type="spellStart"/>
      <w:r w:rsidR="00C926F5">
        <w:rPr>
          <w:color w:val="000000" w:themeColor="text1"/>
        </w:rPr>
        <w:t>Петушинское</w:t>
      </w:r>
      <w:proofErr w:type="spellEnd"/>
      <w:r w:rsidR="00C926F5">
        <w:rPr>
          <w:color w:val="000000" w:themeColor="text1"/>
        </w:rPr>
        <w:t xml:space="preserve"> СП)</w:t>
      </w:r>
      <w:r w:rsidR="00FF0715" w:rsidRPr="00724522">
        <w:t xml:space="preserve">. </w:t>
      </w:r>
    </w:p>
    <w:p w:rsidR="00490256" w:rsidRDefault="00FF0715" w:rsidP="00546067">
      <w:r w:rsidRPr="00D315F3">
        <w:t>Так</w:t>
      </w:r>
      <w:r w:rsidR="004C548C">
        <w:t>,</w:t>
      </w:r>
      <w:r w:rsidRPr="00D315F3">
        <w:t xml:space="preserve"> реализация мероприятий, отраженных в КСОДД</w:t>
      </w:r>
      <w:r w:rsidR="00724522" w:rsidRPr="00D315F3">
        <w:t xml:space="preserve"> и программных документах</w:t>
      </w:r>
      <w:r w:rsidRPr="00D315F3">
        <w:t xml:space="preserve"> по развитию улично-дорожной сети</w:t>
      </w:r>
      <w:r w:rsidR="004C548C">
        <w:t>,</w:t>
      </w:r>
      <w:r w:rsidR="006C10BF" w:rsidRPr="00D315F3">
        <w:t xml:space="preserve"> в</w:t>
      </w:r>
      <w:r w:rsidR="004C548C" w:rsidRPr="00D315F3">
        <w:t xml:space="preserve"> долгосрочной</w:t>
      </w:r>
      <w:r w:rsidR="004C548C">
        <w:t xml:space="preserve"> перспективе</w:t>
      </w:r>
      <w:r w:rsidR="004C548C" w:rsidRPr="004C548C">
        <w:t xml:space="preserve"> </w:t>
      </w:r>
      <w:r w:rsidR="004C548C" w:rsidRPr="00D315F3">
        <w:t xml:space="preserve">позволит сократить среднее время реализации корреспонденций с </w:t>
      </w:r>
      <w:r w:rsidR="00D315CE">
        <w:t>2</w:t>
      </w:r>
      <w:r w:rsidR="004E4B7D">
        <w:t>3</w:t>
      </w:r>
      <w:r w:rsidR="00FE5099">
        <w:t xml:space="preserve"> </w:t>
      </w:r>
      <w:r w:rsidR="004C548C" w:rsidRPr="00D315F3">
        <w:t xml:space="preserve">до </w:t>
      </w:r>
      <w:r w:rsidR="00EF02A4">
        <w:t>18</w:t>
      </w:r>
      <w:r w:rsidR="004C548C" w:rsidRPr="00D315F3">
        <w:t xml:space="preserve"> минут </w:t>
      </w:r>
      <w:r w:rsidR="004C548C">
        <w:t>(до 203</w:t>
      </w:r>
      <w:r w:rsidR="002D20F4">
        <w:t>5</w:t>
      </w:r>
      <w:r w:rsidR="00724522" w:rsidRPr="00D315F3">
        <w:t xml:space="preserve"> года)</w:t>
      </w:r>
      <w:r w:rsidR="003C79EA" w:rsidRPr="00D315F3">
        <w:t>.</w:t>
      </w:r>
      <w:r w:rsidR="00D40D18">
        <w:t xml:space="preserve"> </w:t>
      </w:r>
      <w:r w:rsidR="00D415BC">
        <w:t xml:space="preserve">Доля дорог отвечающих нормативным требованиям возрастет с </w:t>
      </w:r>
      <w:r w:rsidR="00E210F3">
        <w:t>5</w:t>
      </w:r>
      <w:r w:rsidR="00C926F5">
        <w:t>5</w:t>
      </w:r>
      <w:r w:rsidR="00D415BC">
        <w:t xml:space="preserve">% </w:t>
      </w:r>
      <w:r w:rsidR="004C548C">
        <w:t>до 7</w:t>
      </w:r>
      <w:r w:rsidR="00E210F3">
        <w:t>0</w:t>
      </w:r>
      <w:r w:rsidR="004C548C">
        <w:t xml:space="preserve">% (в </w:t>
      </w:r>
      <w:r w:rsidR="00493B03">
        <w:t>долго</w:t>
      </w:r>
      <w:r w:rsidR="004C548C">
        <w:t>срочной перспективе до 20</w:t>
      </w:r>
      <w:r w:rsidR="00493B03">
        <w:t>3</w:t>
      </w:r>
      <w:r w:rsidR="002D20F4">
        <w:t>5</w:t>
      </w:r>
      <w:r w:rsidR="004C548C">
        <w:t xml:space="preserve"> года).</w:t>
      </w:r>
    </w:p>
    <w:p w:rsidR="00DB3A49" w:rsidRDefault="00546067" w:rsidP="00D415BC">
      <w:r w:rsidRPr="00D315F3">
        <w:t>При</w:t>
      </w:r>
      <w:r w:rsidR="00D315F3" w:rsidRPr="00D315F3">
        <w:t xml:space="preserve"> разработке мероприятий в рамках</w:t>
      </w:r>
      <w:r w:rsidR="00B5212B">
        <w:t xml:space="preserve"> КСОДД основной упор был с</w:t>
      </w:r>
      <w:r w:rsidR="00D315F3" w:rsidRPr="00D315F3">
        <w:t xml:space="preserve">делан на снижение аварийности УДС и повышение безопасности </w:t>
      </w:r>
      <w:r w:rsidR="00B5212B">
        <w:t xml:space="preserve">и комфорта </w:t>
      </w:r>
      <w:r w:rsidR="00D315F3" w:rsidRPr="00D315F3">
        <w:t xml:space="preserve">дорожного движения на территории </w:t>
      </w:r>
      <w:proofErr w:type="spellStart"/>
      <w:r w:rsidR="00C926F5">
        <w:rPr>
          <w:color w:val="000000" w:themeColor="text1"/>
        </w:rPr>
        <w:t>Петушинского</w:t>
      </w:r>
      <w:proofErr w:type="spellEnd"/>
      <w:r w:rsidR="00C926F5">
        <w:t xml:space="preserve"> </w:t>
      </w:r>
      <w:r w:rsidR="00C926F5" w:rsidRPr="009904FA">
        <w:rPr>
          <w:color w:val="000000" w:themeColor="text1"/>
        </w:rPr>
        <w:t xml:space="preserve">муниципального района </w:t>
      </w:r>
      <w:r w:rsidR="00C926F5">
        <w:rPr>
          <w:color w:val="000000" w:themeColor="text1"/>
        </w:rPr>
        <w:t xml:space="preserve">(Нагорное СП, </w:t>
      </w:r>
      <w:proofErr w:type="spellStart"/>
      <w:r w:rsidR="00C926F5">
        <w:rPr>
          <w:color w:val="000000" w:themeColor="text1"/>
        </w:rPr>
        <w:t>Пекшинское</w:t>
      </w:r>
      <w:proofErr w:type="spellEnd"/>
      <w:r w:rsidR="00C926F5">
        <w:rPr>
          <w:color w:val="000000" w:themeColor="text1"/>
        </w:rPr>
        <w:t xml:space="preserve"> СП и </w:t>
      </w:r>
      <w:proofErr w:type="spellStart"/>
      <w:r w:rsidR="00C926F5">
        <w:rPr>
          <w:color w:val="000000" w:themeColor="text1"/>
        </w:rPr>
        <w:t>Петушинское</w:t>
      </w:r>
      <w:proofErr w:type="spellEnd"/>
      <w:r w:rsidR="00C926F5">
        <w:rPr>
          <w:color w:val="000000" w:themeColor="text1"/>
        </w:rPr>
        <w:t xml:space="preserve"> СП)</w:t>
      </w:r>
      <w:r w:rsidR="004C548C">
        <w:t>.</w:t>
      </w:r>
      <w:r w:rsidR="00D315F3" w:rsidRPr="00D315F3">
        <w:t xml:space="preserve"> </w:t>
      </w:r>
      <w:r w:rsidR="004C548C">
        <w:t>Т</w:t>
      </w:r>
      <w:r w:rsidR="00D315F3" w:rsidRPr="00D315F3">
        <w:t>ак</w:t>
      </w:r>
      <w:r w:rsidR="004C548C">
        <w:t>,</w:t>
      </w:r>
      <w:r w:rsidR="00D315F3" w:rsidRPr="00D315F3">
        <w:t xml:space="preserve"> после</w:t>
      </w:r>
      <w:r w:rsidRPr="00D315F3">
        <w:t xml:space="preserve"> реализации </w:t>
      </w:r>
      <w:r w:rsidR="00D315F3" w:rsidRPr="00D315F3">
        <w:t>данных мероприятий</w:t>
      </w:r>
      <w:r w:rsidRPr="00D315F3">
        <w:t>, прогнозируемый уро</w:t>
      </w:r>
      <w:r w:rsidR="00D315F3">
        <w:t>вень социального</w:t>
      </w:r>
      <w:r w:rsidRPr="00D315F3">
        <w:t xml:space="preserve"> риска </w:t>
      </w:r>
      <w:r w:rsidR="00A560A8">
        <w:t xml:space="preserve">должен </w:t>
      </w:r>
      <w:r w:rsidR="00170645">
        <w:t>снизиться с 36,7 чел./100 тыс</w:t>
      </w:r>
      <w:proofErr w:type="gramStart"/>
      <w:r w:rsidR="00170645">
        <w:t>.ч</w:t>
      </w:r>
      <w:proofErr w:type="gramEnd"/>
      <w:r w:rsidR="00170645">
        <w:t>ел</w:t>
      </w:r>
      <w:r w:rsidR="000028A1">
        <w:t>. до</w:t>
      </w:r>
      <w:r w:rsidR="00A560A8">
        <w:t xml:space="preserve"> </w:t>
      </w:r>
      <w:r w:rsidR="000028A1">
        <w:t>4 чел./100 тыс.чел. и менее</w:t>
      </w:r>
      <w:r w:rsidRPr="00D315F3">
        <w:t xml:space="preserve"> в </w:t>
      </w:r>
      <w:r w:rsidR="00A560A8">
        <w:t xml:space="preserve">средне- и </w:t>
      </w:r>
      <w:r w:rsidR="004C548C">
        <w:t>долго</w:t>
      </w:r>
      <w:r w:rsidR="00490256" w:rsidRPr="00D315F3">
        <w:t>срочной перспективе</w:t>
      </w:r>
      <w:r w:rsidRPr="00D315F3">
        <w:t>.</w:t>
      </w:r>
    </w:p>
    <w:p w:rsidR="0009659E" w:rsidRPr="00F1783D" w:rsidRDefault="0009659E" w:rsidP="00D415BC">
      <w:pPr>
        <w:rPr>
          <w:highlight w:val="red"/>
        </w:rPr>
      </w:pPr>
      <w:r w:rsidRPr="00DF10C6">
        <w:t xml:space="preserve">Прогнозная стоимость Программы взаимоувязанных мероприятий по развитию транспортной системы и оптимизации схемы организации дорожного движения на территории </w:t>
      </w:r>
      <w:proofErr w:type="spellStart"/>
      <w:r w:rsidR="00C926F5">
        <w:rPr>
          <w:color w:val="000000" w:themeColor="text1"/>
        </w:rPr>
        <w:t>Петушинского</w:t>
      </w:r>
      <w:proofErr w:type="spellEnd"/>
      <w:r w:rsidR="00C926F5">
        <w:t xml:space="preserve"> </w:t>
      </w:r>
      <w:r w:rsidR="00C926F5" w:rsidRPr="009904FA">
        <w:rPr>
          <w:color w:val="000000" w:themeColor="text1"/>
        </w:rPr>
        <w:t xml:space="preserve">муниципального района </w:t>
      </w:r>
      <w:r w:rsidR="00C926F5">
        <w:rPr>
          <w:color w:val="000000" w:themeColor="text1"/>
        </w:rPr>
        <w:t xml:space="preserve">(Нагорное СП, </w:t>
      </w:r>
      <w:proofErr w:type="spellStart"/>
      <w:r w:rsidR="00C926F5">
        <w:rPr>
          <w:color w:val="000000" w:themeColor="text1"/>
        </w:rPr>
        <w:t>Пекшинское</w:t>
      </w:r>
      <w:proofErr w:type="spellEnd"/>
      <w:r w:rsidR="00C926F5">
        <w:rPr>
          <w:color w:val="000000" w:themeColor="text1"/>
        </w:rPr>
        <w:t xml:space="preserve"> СП и </w:t>
      </w:r>
      <w:proofErr w:type="spellStart"/>
      <w:r w:rsidR="00C926F5">
        <w:rPr>
          <w:color w:val="000000" w:themeColor="text1"/>
        </w:rPr>
        <w:t>Петушинское</w:t>
      </w:r>
      <w:proofErr w:type="spellEnd"/>
      <w:r w:rsidR="00C926F5">
        <w:rPr>
          <w:color w:val="000000" w:themeColor="text1"/>
        </w:rPr>
        <w:t xml:space="preserve"> СП)</w:t>
      </w:r>
      <w:r w:rsidRPr="00DF10C6">
        <w:t xml:space="preserve"> представлена в </w:t>
      </w:r>
      <w:r w:rsidRPr="0095733D">
        <w:t xml:space="preserve">таблице </w:t>
      </w:r>
      <w:r w:rsidR="00F03C12">
        <w:t>8</w:t>
      </w:r>
      <w:r w:rsidRPr="0095733D">
        <w:t>.</w:t>
      </w:r>
    </w:p>
    <w:p w:rsidR="00DB3A49" w:rsidRPr="00F1783D" w:rsidRDefault="00DB3A49" w:rsidP="00DB3A49">
      <w:pPr>
        <w:ind w:firstLine="0"/>
        <w:rPr>
          <w:highlight w:val="red"/>
        </w:rPr>
        <w:sectPr w:rsidR="00DB3A49" w:rsidRPr="00F1783D" w:rsidSect="00B23FE4">
          <w:footerReference w:type="default" r:id="rId30"/>
          <w:pgSz w:w="11906" w:h="16838"/>
          <w:pgMar w:top="426" w:right="567" w:bottom="709" w:left="1701" w:header="851" w:footer="0" w:gutter="0"/>
          <w:cols w:space="708"/>
          <w:titlePg/>
          <w:docGrid w:linePitch="381"/>
        </w:sectPr>
      </w:pPr>
    </w:p>
    <w:p w:rsidR="00DB3A49" w:rsidRPr="00F1783D" w:rsidRDefault="009945CD" w:rsidP="00857616">
      <w:pPr>
        <w:tabs>
          <w:tab w:val="clear" w:pos="5103"/>
        </w:tabs>
        <w:ind w:firstLine="0"/>
        <w:jc w:val="left"/>
        <w:rPr>
          <w:highlight w:val="red"/>
        </w:rPr>
      </w:pPr>
      <w:r w:rsidRPr="0095733D">
        <w:lastRenderedPageBreak/>
        <w:t>Таблица</w:t>
      </w:r>
      <w:r w:rsidR="00D40D18">
        <w:t xml:space="preserve"> </w:t>
      </w:r>
      <w:r w:rsidR="00F03C12">
        <w:t>7</w:t>
      </w:r>
      <w:r w:rsidR="00857616" w:rsidRPr="0095733D">
        <w:t xml:space="preserve"> – Система показателей, характеризующих эффективность Программы взаимоувязанных мероприятий по раз</w:t>
      </w:r>
      <w:r w:rsidR="00857616" w:rsidRPr="00D315F3">
        <w:t xml:space="preserve">витию транспортной системы и оптимизации схемы организации дорожного движения на территории </w:t>
      </w:r>
      <w:proofErr w:type="spellStart"/>
      <w:r w:rsidR="000028A1">
        <w:rPr>
          <w:color w:val="000000" w:themeColor="text1"/>
        </w:rPr>
        <w:t>Петушинского</w:t>
      </w:r>
      <w:proofErr w:type="spellEnd"/>
      <w:r w:rsidR="000028A1">
        <w:t xml:space="preserve"> </w:t>
      </w:r>
      <w:r w:rsidR="000028A1" w:rsidRPr="009904FA">
        <w:rPr>
          <w:color w:val="000000" w:themeColor="text1"/>
        </w:rPr>
        <w:t xml:space="preserve">муниципального района </w:t>
      </w:r>
      <w:r w:rsidR="000028A1">
        <w:rPr>
          <w:color w:val="000000" w:themeColor="text1"/>
        </w:rPr>
        <w:t xml:space="preserve">(Нагорное СП, </w:t>
      </w:r>
      <w:proofErr w:type="spellStart"/>
      <w:r w:rsidR="000028A1">
        <w:rPr>
          <w:color w:val="000000" w:themeColor="text1"/>
        </w:rPr>
        <w:t>Пекшинское</w:t>
      </w:r>
      <w:proofErr w:type="spellEnd"/>
      <w:r w:rsidR="000028A1">
        <w:rPr>
          <w:color w:val="000000" w:themeColor="text1"/>
        </w:rPr>
        <w:t xml:space="preserve"> СП и </w:t>
      </w:r>
      <w:proofErr w:type="spellStart"/>
      <w:r w:rsidR="000028A1">
        <w:rPr>
          <w:color w:val="000000" w:themeColor="text1"/>
        </w:rPr>
        <w:t>Петушинское</w:t>
      </w:r>
      <w:proofErr w:type="spellEnd"/>
      <w:r w:rsidR="000028A1">
        <w:rPr>
          <w:color w:val="000000" w:themeColor="text1"/>
        </w:rPr>
        <w:t xml:space="preserve"> СП)</w:t>
      </w:r>
    </w:p>
    <w:tbl>
      <w:tblPr>
        <w:tblW w:w="15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4"/>
        <w:gridCol w:w="1134"/>
        <w:gridCol w:w="1417"/>
        <w:gridCol w:w="2268"/>
        <w:gridCol w:w="2268"/>
        <w:gridCol w:w="2118"/>
      </w:tblGrid>
      <w:tr w:rsidR="007B5528" w:rsidRPr="00F01CEE" w:rsidTr="00B51656">
        <w:trPr>
          <w:cantSplit/>
          <w:trHeight w:val="57"/>
          <w:jc w:val="center"/>
        </w:trPr>
        <w:tc>
          <w:tcPr>
            <w:tcW w:w="6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857616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 w:rsidRPr="000028A1">
              <w:rPr>
                <w:bCs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857616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 w:rsidRPr="000028A1">
              <w:rPr>
                <w:bCs/>
              </w:rPr>
              <w:t>Ед. изм.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857616">
            <w:pPr>
              <w:spacing w:line="240" w:lineRule="auto"/>
              <w:ind w:firstLine="0"/>
              <w:jc w:val="center"/>
            </w:pPr>
            <w:r w:rsidRPr="000028A1">
              <w:t>Значение показателя</w:t>
            </w:r>
          </w:p>
        </w:tc>
      </w:tr>
      <w:tr w:rsidR="007B5528" w:rsidRPr="00F01CEE" w:rsidTr="00B51656">
        <w:trPr>
          <w:cantSplit/>
          <w:trHeight w:val="57"/>
          <w:jc w:val="center"/>
        </w:trPr>
        <w:tc>
          <w:tcPr>
            <w:tcW w:w="6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857616">
            <w:pPr>
              <w:tabs>
                <w:tab w:val="clear" w:pos="5103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857616">
            <w:pPr>
              <w:tabs>
                <w:tab w:val="clear" w:pos="5103"/>
              </w:tabs>
              <w:spacing w:line="240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B90A47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 w:rsidRPr="000028A1">
              <w:rPr>
                <w:bCs/>
              </w:rPr>
              <w:t>Текущее значение 201</w:t>
            </w:r>
            <w:r w:rsidR="00B90A47" w:rsidRPr="000028A1">
              <w:rPr>
                <w:bCs/>
              </w:rPr>
              <w:t>9</w:t>
            </w:r>
            <w:r w:rsidRPr="000028A1">
              <w:rPr>
                <w:bCs/>
              </w:rPr>
              <w:t xml:space="preserve"> год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0028A1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 w:rsidRPr="000028A1">
              <w:rPr>
                <w:bCs/>
              </w:rPr>
              <w:t>Краткосрочная перспектива (до 202</w:t>
            </w:r>
            <w:r w:rsidR="000028A1">
              <w:rPr>
                <w:bCs/>
              </w:rPr>
              <w:t>2</w:t>
            </w:r>
            <w:r w:rsidRPr="000028A1">
              <w:rPr>
                <w:bCs/>
              </w:rPr>
              <w:t xml:space="preserve"> года)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857616">
            <w:pPr>
              <w:spacing w:line="240" w:lineRule="auto"/>
              <w:ind w:firstLine="0"/>
              <w:jc w:val="center"/>
            </w:pPr>
            <w:r w:rsidRPr="000028A1">
              <w:rPr>
                <w:bCs/>
              </w:rPr>
              <w:t>Среднесрочная перспектива</w:t>
            </w:r>
          </w:p>
          <w:p w:rsidR="007B5528" w:rsidRPr="000028A1" w:rsidRDefault="0023480C" w:rsidP="000028A1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 w:rsidRPr="000028A1">
              <w:rPr>
                <w:bCs/>
              </w:rPr>
              <w:t>(</w:t>
            </w:r>
            <w:r w:rsidR="009D7E6E" w:rsidRPr="000028A1">
              <w:rPr>
                <w:bCs/>
              </w:rPr>
              <w:t>до 202</w:t>
            </w:r>
            <w:r w:rsidR="000028A1">
              <w:rPr>
                <w:bCs/>
              </w:rPr>
              <w:t>7</w:t>
            </w:r>
            <w:r w:rsidR="009D7E6E" w:rsidRPr="000028A1">
              <w:rPr>
                <w:bCs/>
              </w:rPr>
              <w:t xml:space="preserve"> года</w:t>
            </w:r>
            <w:r w:rsidR="007B5528" w:rsidRPr="000028A1">
              <w:rPr>
                <w:bCs/>
              </w:rPr>
              <w:t>)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528" w:rsidRPr="000028A1" w:rsidRDefault="007B5528" w:rsidP="007B5528">
            <w:pPr>
              <w:spacing w:line="240" w:lineRule="auto"/>
              <w:ind w:firstLine="0"/>
              <w:jc w:val="center"/>
            </w:pPr>
            <w:r w:rsidRPr="000028A1">
              <w:rPr>
                <w:bCs/>
              </w:rPr>
              <w:t>Долгосрочная перспектива</w:t>
            </w:r>
          </w:p>
          <w:p w:rsidR="007B5528" w:rsidRPr="000028A1" w:rsidRDefault="007B5528" w:rsidP="00AF4689">
            <w:pPr>
              <w:spacing w:line="240" w:lineRule="auto"/>
              <w:ind w:firstLine="0"/>
              <w:jc w:val="center"/>
              <w:rPr>
                <w:bCs/>
              </w:rPr>
            </w:pPr>
            <w:r w:rsidRPr="000028A1">
              <w:rPr>
                <w:bCs/>
              </w:rPr>
              <w:t>(</w:t>
            </w:r>
            <w:r w:rsidR="009D7E6E" w:rsidRPr="000028A1">
              <w:rPr>
                <w:bCs/>
              </w:rPr>
              <w:t>до 203</w:t>
            </w:r>
            <w:r w:rsidR="00AF4689" w:rsidRPr="000028A1">
              <w:rPr>
                <w:bCs/>
              </w:rPr>
              <w:t>5</w:t>
            </w:r>
            <w:r w:rsidR="009D7E6E" w:rsidRPr="000028A1">
              <w:rPr>
                <w:bCs/>
              </w:rPr>
              <w:t xml:space="preserve"> года</w:t>
            </w:r>
            <w:r w:rsidRPr="000028A1">
              <w:rPr>
                <w:bCs/>
              </w:rPr>
              <w:t>)</w:t>
            </w:r>
          </w:p>
        </w:tc>
      </w:tr>
      <w:tr w:rsidR="007B5528" w:rsidRPr="00F01CEE" w:rsidTr="00B51656">
        <w:trPr>
          <w:cantSplit/>
          <w:trHeight w:val="57"/>
          <w:jc w:val="center"/>
        </w:trPr>
        <w:tc>
          <w:tcPr>
            <w:tcW w:w="1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857616">
            <w:pPr>
              <w:spacing w:line="240" w:lineRule="auto"/>
              <w:ind w:firstLine="0"/>
              <w:jc w:val="center"/>
            </w:pPr>
            <w:r w:rsidRPr="000028A1">
              <w:t>Развитие улично-дорожной сети и повышение уровня организации автомобильного транспорта</w:t>
            </w:r>
          </w:p>
        </w:tc>
      </w:tr>
      <w:tr w:rsidR="007B5528" w:rsidRPr="00F01CEE" w:rsidTr="00B51656">
        <w:trPr>
          <w:cantSplit/>
          <w:trHeight w:val="57"/>
          <w:jc w:val="center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AE3" w:rsidRDefault="007B5528" w:rsidP="00857616">
            <w:pPr>
              <w:spacing w:line="240" w:lineRule="auto"/>
              <w:ind w:firstLine="0"/>
              <w:jc w:val="left"/>
            </w:pPr>
            <w:r w:rsidRPr="000028A1">
              <w:t>Протяжённость автодорог общего пользования с твердым покрытием:</w:t>
            </w:r>
          </w:p>
          <w:p w:rsidR="000028A1" w:rsidRPr="000028A1" w:rsidRDefault="000028A1" w:rsidP="00857616">
            <w:pPr>
              <w:spacing w:line="240" w:lineRule="auto"/>
              <w:ind w:firstLine="0"/>
              <w:jc w:val="left"/>
            </w:pPr>
            <w:r>
              <w:t>- федеральные дороги</w:t>
            </w:r>
          </w:p>
          <w:p w:rsidR="007B5528" w:rsidRPr="000028A1" w:rsidRDefault="007B5528" w:rsidP="00857616">
            <w:pPr>
              <w:spacing w:line="240" w:lineRule="auto"/>
              <w:ind w:firstLine="0"/>
              <w:jc w:val="left"/>
            </w:pPr>
            <w:r w:rsidRPr="000028A1">
              <w:t>- регионального</w:t>
            </w:r>
            <w:r w:rsidR="00126DBD" w:rsidRPr="000028A1">
              <w:t xml:space="preserve"> и межмуниципального</w:t>
            </w:r>
            <w:r w:rsidRPr="000028A1">
              <w:t xml:space="preserve"> значения;</w:t>
            </w:r>
          </w:p>
          <w:p w:rsidR="007B5528" w:rsidRPr="000028A1" w:rsidRDefault="007B5528" w:rsidP="00572423">
            <w:pPr>
              <w:spacing w:line="240" w:lineRule="auto"/>
              <w:ind w:firstLine="0"/>
              <w:jc w:val="left"/>
              <w:rPr>
                <w:highlight w:val="red"/>
              </w:rPr>
            </w:pPr>
            <w:r w:rsidRPr="000028A1">
              <w:t>- местного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7B5528" w:rsidP="00857616">
            <w:pPr>
              <w:spacing w:line="240" w:lineRule="auto"/>
              <w:ind w:firstLine="0"/>
              <w:jc w:val="center"/>
              <w:rPr>
                <w:highlight w:val="red"/>
                <w:lang w:eastAsia="en-US"/>
              </w:rPr>
            </w:pPr>
            <w:r w:rsidRPr="000028A1">
              <w:t>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7B5528" w:rsidP="00857616">
            <w:pPr>
              <w:spacing w:line="240" w:lineRule="auto"/>
              <w:ind w:firstLine="0"/>
              <w:jc w:val="center"/>
              <w:rPr>
                <w:lang w:eastAsia="en-US"/>
              </w:rPr>
            </w:pPr>
          </w:p>
          <w:p w:rsidR="00652AE5" w:rsidRDefault="00652AE5" w:rsidP="00857616">
            <w:pPr>
              <w:spacing w:line="240" w:lineRule="auto"/>
              <w:ind w:firstLine="0"/>
              <w:jc w:val="center"/>
              <w:rPr>
                <w:lang w:eastAsia="en-US"/>
              </w:rPr>
            </w:pPr>
          </w:p>
          <w:p w:rsidR="000028A1" w:rsidRDefault="000028A1" w:rsidP="00857616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  <w:p w:rsidR="007B5528" w:rsidRPr="000028A1" w:rsidRDefault="00B90A47" w:rsidP="00857616">
            <w:pPr>
              <w:spacing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0028A1">
              <w:rPr>
                <w:color w:val="000000" w:themeColor="text1"/>
                <w:lang w:eastAsia="en-US"/>
              </w:rPr>
              <w:t>2</w:t>
            </w:r>
            <w:r w:rsidR="000028A1">
              <w:rPr>
                <w:color w:val="000000" w:themeColor="text1"/>
                <w:lang w:eastAsia="en-US"/>
              </w:rPr>
              <w:t>60</w:t>
            </w:r>
            <w:r w:rsidRPr="000028A1">
              <w:rPr>
                <w:color w:val="000000" w:themeColor="text1"/>
                <w:lang w:eastAsia="en-US"/>
              </w:rPr>
              <w:t>,8</w:t>
            </w:r>
            <w:r w:rsidR="000028A1">
              <w:rPr>
                <w:color w:val="000000" w:themeColor="text1"/>
                <w:lang w:eastAsia="en-US"/>
              </w:rPr>
              <w:t>16</w:t>
            </w:r>
          </w:p>
          <w:p w:rsidR="007B5528" w:rsidRPr="000028A1" w:rsidRDefault="000028A1" w:rsidP="000028A1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503</w:t>
            </w:r>
            <w:r w:rsidR="00B90A47" w:rsidRPr="000028A1">
              <w:rPr>
                <w:lang w:eastAsia="en-US"/>
              </w:rPr>
              <w:t>,</w:t>
            </w:r>
            <w:r>
              <w:rPr>
                <w:lang w:eastAsia="en-US"/>
              </w:rPr>
              <w:t>18</w:t>
            </w:r>
            <w:r w:rsidR="00B90A47" w:rsidRPr="000028A1">
              <w:rPr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7B5528" w:rsidP="00B30224">
            <w:pPr>
              <w:spacing w:line="240" w:lineRule="auto"/>
              <w:ind w:firstLine="0"/>
              <w:rPr>
                <w:lang w:eastAsia="en-US"/>
              </w:rPr>
            </w:pPr>
          </w:p>
          <w:p w:rsidR="00652AE5" w:rsidRDefault="00652AE5" w:rsidP="00B30224">
            <w:pPr>
              <w:spacing w:line="240" w:lineRule="auto"/>
              <w:ind w:firstLine="0"/>
              <w:rPr>
                <w:lang w:eastAsia="en-US"/>
              </w:rPr>
            </w:pPr>
          </w:p>
          <w:p w:rsidR="000028A1" w:rsidRPr="000028A1" w:rsidRDefault="000028A1" w:rsidP="000028A1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49,5</w:t>
            </w:r>
          </w:p>
          <w:p w:rsidR="00E210F3" w:rsidRPr="000028A1" w:rsidRDefault="000028A1" w:rsidP="00E210F3">
            <w:pPr>
              <w:spacing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0028A1">
              <w:rPr>
                <w:color w:val="000000" w:themeColor="text1"/>
                <w:lang w:eastAsia="en-US"/>
              </w:rPr>
              <w:t>2</w:t>
            </w:r>
            <w:r>
              <w:rPr>
                <w:color w:val="000000" w:themeColor="text1"/>
                <w:lang w:eastAsia="en-US"/>
              </w:rPr>
              <w:t>60</w:t>
            </w:r>
            <w:r w:rsidRPr="000028A1">
              <w:rPr>
                <w:color w:val="000000" w:themeColor="text1"/>
                <w:lang w:eastAsia="en-US"/>
              </w:rPr>
              <w:t>,8</w:t>
            </w:r>
            <w:r>
              <w:rPr>
                <w:color w:val="000000" w:themeColor="text1"/>
                <w:lang w:eastAsia="en-US"/>
              </w:rPr>
              <w:t>16</w:t>
            </w:r>
          </w:p>
          <w:p w:rsidR="007B5528" w:rsidRPr="000028A1" w:rsidRDefault="000028A1" w:rsidP="00416E4F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503</w:t>
            </w:r>
            <w:r w:rsidRPr="000028A1">
              <w:rPr>
                <w:lang w:eastAsia="en-US"/>
              </w:rPr>
              <w:t>,</w:t>
            </w:r>
            <w:r>
              <w:rPr>
                <w:lang w:eastAsia="en-US"/>
              </w:rPr>
              <w:t>18</w:t>
            </w:r>
            <w:r w:rsidRPr="000028A1">
              <w:rPr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F01CEE" w:rsidRDefault="007B5528" w:rsidP="00B30224">
            <w:pPr>
              <w:spacing w:line="240" w:lineRule="auto"/>
              <w:ind w:firstLine="0"/>
              <w:rPr>
                <w:lang w:eastAsia="en-US"/>
              </w:rPr>
            </w:pPr>
          </w:p>
          <w:p w:rsidR="00652AE5" w:rsidRDefault="00652AE5" w:rsidP="00B30224">
            <w:pPr>
              <w:spacing w:line="240" w:lineRule="auto"/>
              <w:ind w:firstLine="0"/>
              <w:rPr>
                <w:lang w:eastAsia="en-US"/>
              </w:rPr>
            </w:pPr>
          </w:p>
          <w:p w:rsidR="000028A1" w:rsidRDefault="000028A1" w:rsidP="000028A1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94,5</w:t>
            </w:r>
          </w:p>
          <w:p w:rsidR="000028A1" w:rsidRDefault="000028A1" w:rsidP="00701B66">
            <w:pPr>
              <w:spacing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331</w:t>
            </w:r>
            <w:r w:rsidRPr="000028A1">
              <w:rPr>
                <w:color w:val="000000" w:themeColor="text1"/>
                <w:lang w:eastAsia="en-US"/>
              </w:rPr>
              <w:t>,8</w:t>
            </w:r>
            <w:r>
              <w:rPr>
                <w:color w:val="000000" w:themeColor="text1"/>
                <w:lang w:eastAsia="en-US"/>
              </w:rPr>
              <w:t>16</w:t>
            </w:r>
          </w:p>
          <w:p w:rsidR="007B5528" w:rsidRPr="00F01CEE" w:rsidRDefault="000028A1" w:rsidP="00701B66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503</w:t>
            </w:r>
            <w:r w:rsidRPr="000028A1">
              <w:rPr>
                <w:lang w:eastAsia="en-US"/>
              </w:rPr>
              <w:t>,</w:t>
            </w:r>
            <w:r>
              <w:rPr>
                <w:lang w:eastAsia="en-US"/>
              </w:rPr>
              <w:t>18</w:t>
            </w:r>
            <w:r w:rsidRPr="000028A1">
              <w:rPr>
                <w:lang w:eastAsia="en-US"/>
              </w:rPr>
              <w:t>4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1D" w:rsidRPr="00F01CEE" w:rsidRDefault="0057281D" w:rsidP="00B30224">
            <w:pPr>
              <w:spacing w:line="240" w:lineRule="auto"/>
              <w:ind w:firstLine="0"/>
              <w:jc w:val="center"/>
              <w:rPr>
                <w:lang w:eastAsia="en-US"/>
              </w:rPr>
            </w:pPr>
          </w:p>
          <w:p w:rsidR="00652AE5" w:rsidRDefault="00652AE5" w:rsidP="00B30224">
            <w:pPr>
              <w:spacing w:line="240" w:lineRule="auto"/>
              <w:ind w:firstLine="0"/>
              <w:jc w:val="center"/>
              <w:rPr>
                <w:lang w:eastAsia="en-US"/>
              </w:rPr>
            </w:pPr>
          </w:p>
          <w:p w:rsidR="000028A1" w:rsidRDefault="000028A1" w:rsidP="00B30224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144,5</w:t>
            </w:r>
          </w:p>
          <w:p w:rsidR="00126DBD" w:rsidRPr="00E210F3" w:rsidRDefault="00FB66B8" w:rsidP="00B30224">
            <w:pPr>
              <w:spacing w:line="240" w:lineRule="auto"/>
              <w:ind w:firstLine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348</w:t>
            </w:r>
            <w:r w:rsidRPr="000028A1">
              <w:rPr>
                <w:color w:val="000000" w:themeColor="text1"/>
                <w:lang w:eastAsia="en-US"/>
              </w:rPr>
              <w:t>,8</w:t>
            </w:r>
            <w:r>
              <w:rPr>
                <w:color w:val="000000" w:themeColor="text1"/>
                <w:lang w:eastAsia="en-US"/>
              </w:rPr>
              <w:t>16</w:t>
            </w:r>
          </w:p>
          <w:p w:rsidR="007B5528" w:rsidRPr="00F01CEE" w:rsidRDefault="000028A1" w:rsidP="003D45BD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503</w:t>
            </w:r>
            <w:r w:rsidRPr="000028A1">
              <w:rPr>
                <w:lang w:eastAsia="en-US"/>
              </w:rPr>
              <w:t>,</w:t>
            </w:r>
            <w:r>
              <w:rPr>
                <w:lang w:eastAsia="en-US"/>
              </w:rPr>
              <w:t>18</w:t>
            </w:r>
            <w:r w:rsidRPr="000028A1">
              <w:rPr>
                <w:lang w:eastAsia="en-US"/>
              </w:rPr>
              <w:t>4</w:t>
            </w:r>
          </w:p>
        </w:tc>
      </w:tr>
      <w:tr w:rsidR="007B5528" w:rsidRPr="00F01CEE" w:rsidTr="00B51656">
        <w:trPr>
          <w:cantSplit/>
          <w:trHeight w:val="285"/>
          <w:jc w:val="center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857616">
            <w:pPr>
              <w:spacing w:line="240" w:lineRule="auto"/>
              <w:ind w:firstLine="0"/>
              <w:jc w:val="left"/>
            </w:pPr>
            <w:r w:rsidRPr="000028A1">
              <w:t>Снижение средних затрат времени в пути по трудовым поездкам, минут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7B5528" w:rsidP="00857616">
            <w:pPr>
              <w:spacing w:line="240" w:lineRule="auto"/>
              <w:ind w:firstLine="0"/>
              <w:jc w:val="center"/>
            </w:pPr>
            <w:r w:rsidRPr="000028A1">
              <w:t>мин/час «пик»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677790" w:rsidP="00EF02A4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 w:rsidRPr="000028A1">
              <w:rPr>
                <w:lang w:eastAsia="en-US"/>
              </w:rPr>
              <w:t>2</w:t>
            </w:r>
            <w:r w:rsidR="00EF02A4" w:rsidRPr="000028A1">
              <w:rPr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8214D7" w:rsidP="00EF02A4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 w:rsidRPr="000028A1">
              <w:rPr>
                <w:lang w:eastAsia="en-US"/>
              </w:rPr>
              <w:t>-</w:t>
            </w:r>
            <w:r w:rsidR="00EF02A4" w:rsidRPr="000028A1">
              <w:rPr>
                <w:lang w:eastAsia="en-US"/>
              </w:rPr>
              <w:t>1</w:t>
            </w:r>
            <w:r w:rsidR="007B5528" w:rsidRPr="000028A1">
              <w:rPr>
                <w:lang w:eastAsia="en-US"/>
              </w:rPr>
              <w:t xml:space="preserve"> (</w:t>
            </w:r>
            <w:r w:rsidR="00677790" w:rsidRPr="000028A1">
              <w:rPr>
                <w:lang w:eastAsia="en-US"/>
              </w:rPr>
              <w:t>2</w:t>
            </w:r>
            <w:r w:rsidR="00EF02A4" w:rsidRPr="000028A1">
              <w:rPr>
                <w:lang w:eastAsia="en-US"/>
              </w:rPr>
              <w:t>2</w:t>
            </w:r>
            <w:r w:rsidR="007B5528" w:rsidRPr="000028A1">
              <w:rPr>
                <w:lang w:eastAsia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F01CEE" w:rsidRDefault="007108C8" w:rsidP="00EF02A4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  <w:r w:rsidR="00EF02A4">
              <w:rPr>
                <w:lang w:eastAsia="en-US"/>
              </w:rPr>
              <w:t>2</w:t>
            </w:r>
            <w:r w:rsidR="008214D7" w:rsidRPr="00F01CEE">
              <w:rPr>
                <w:lang w:eastAsia="en-US"/>
              </w:rPr>
              <w:t xml:space="preserve"> </w:t>
            </w:r>
            <w:r w:rsidR="00643261" w:rsidRPr="00F01CEE">
              <w:rPr>
                <w:lang w:eastAsia="en-US"/>
              </w:rPr>
              <w:t>(</w:t>
            </w:r>
            <w:r w:rsidR="00677790" w:rsidRPr="00F01CEE">
              <w:rPr>
                <w:lang w:eastAsia="en-US"/>
              </w:rPr>
              <w:t>2</w:t>
            </w:r>
            <w:r w:rsidR="00EF02A4">
              <w:rPr>
                <w:lang w:eastAsia="en-US"/>
              </w:rPr>
              <w:t>0</w:t>
            </w:r>
            <w:r w:rsidR="00643261" w:rsidRPr="00F01CEE">
              <w:rPr>
                <w:lang w:eastAsia="en-US"/>
              </w:rPr>
              <w:t>)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F01CEE" w:rsidRDefault="008214D7" w:rsidP="00EF02A4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 w:rsidRPr="00F01CEE">
              <w:rPr>
                <w:lang w:eastAsia="en-US"/>
              </w:rPr>
              <w:t>-</w:t>
            </w:r>
            <w:r w:rsidR="00EF02A4">
              <w:rPr>
                <w:lang w:eastAsia="en-US"/>
              </w:rPr>
              <w:t>2</w:t>
            </w:r>
            <w:r w:rsidR="00643261" w:rsidRPr="00F01CEE">
              <w:rPr>
                <w:lang w:eastAsia="en-US"/>
              </w:rPr>
              <w:t xml:space="preserve"> (</w:t>
            </w:r>
            <w:r w:rsidR="00EF02A4">
              <w:rPr>
                <w:lang w:eastAsia="en-US"/>
              </w:rPr>
              <w:t>18</w:t>
            </w:r>
            <w:r w:rsidR="00643261" w:rsidRPr="00F01CEE">
              <w:rPr>
                <w:lang w:eastAsia="en-US"/>
              </w:rPr>
              <w:t>)</w:t>
            </w:r>
          </w:p>
        </w:tc>
      </w:tr>
      <w:tr w:rsidR="007B5528" w:rsidRPr="00F01CEE" w:rsidTr="00B51656">
        <w:trPr>
          <w:cantSplit/>
          <w:trHeight w:val="57"/>
          <w:jc w:val="center"/>
        </w:trPr>
        <w:tc>
          <w:tcPr>
            <w:tcW w:w="1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7B5528" w:rsidP="00857616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 w:rsidRPr="000028A1">
              <w:rPr>
                <w:lang w:eastAsia="en-US"/>
              </w:rPr>
              <w:t>Совершенствование условий велосипедного и пешеходного движения</w:t>
            </w:r>
          </w:p>
        </w:tc>
      </w:tr>
      <w:tr w:rsidR="007B5528" w:rsidRPr="00F01CEE" w:rsidTr="00B51656">
        <w:trPr>
          <w:cantSplit/>
          <w:trHeight w:val="57"/>
          <w:jc w:val="center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7B5528" w:rsidP="00D315F3">
            <w:pPr>
              <w:spacing w:line="240" w:lineRule="auto"/>
              <w:ind w:firstLine="0"/>
              <w:jc w:val="left"/>
            </w:pPr>
            <w:r w:rsidRPr="000028A1">
              <w:t>Доля дорог отвечающих нормативным требованиям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7B5528" w:rsidP="00857616">
            <w:pPr>
              <w:spacing w:line="240" w:lineRule="auto"/>
              <w:ind w:firstLine="0"/>
              <w:jc w:val="center"/>
            </w:pPr>
            <w:r w:rsidRPr="000028A1"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B90A47" w:rsidP="000028A1">
            <w:pPr>
              <w:spacing w:line="240" w:lineRule="auto"/>
              <w:ind w:firstLine="0"/>
              <w:jc w:val="center"/>
            </w:pPr>
            <w:r w:rsidRPr="000028A1">
              <w:t>5</w:t>
            </w:r>
            <w:r w:rsidR="000028A1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CC454F" w:rsidP="00E210F3">
            <w:pPr>
              <w:spacing w:line="240" w:lineRule="auto"/>
              <w:ind w:firstLine="0"/>
              <w:jc w:val="center"/>
            </w:pPr>
            <w:r w:rsidRPr="000028A1">
              <w:t>6</w:t>
            </w:r>
            <w:r w:rsidR="00E210F3" w:rsidRPr="000028A1"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F01CEE" w:rsidRDefault="00E210F3" w:rsidP="00E210F3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F01CEE" w:rsidRDefault="009C3B42" w:rsidP="00E210F3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 w:rsidRPr="00F01CEE">
              <w:rPr>
                <w:lang w:eastAsia="en-US"/>
              </w:rPr>
              <w:t>7</w:t>
            </w:r>
            <w:r w:rsidR="00E210F3">
              <w:rPr>
                <w:lang w:eastAsia="en-US"/>
              </w:rPr>
              <w:t>0</w:t>
            </w:r>
          </w:p>
        </w:tc>
      </w:tr>
      <w:tr w:rsidR="007B5528" w:rsidRPr="00F01CEE" w:rsidTr="00B51656">
        <w:trPr>
          <w:cantSplit/>
          <w:trHeight w:val="57"/>
          <w:jc w:val="center"/>
        </w:trPr>
        <w:tc>
          <w:tcPr>
            <w:tcW w:w="15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9945CD">
            <w:pPr>
              <w:spacing w:line="240" w:lineRule="auto"/>
              <w:ind w:firstLine="0"/>
              <w:jc w:val="center"/>
            </w:pPr>
            <w:r w:rsidRPr="000028A1">
              <w:t>Повышение уровня безопасности дорожного движения</w:t>
            </w:r>
          </w:p>
        </w:tc>
      </w:tr>
      <w:tr w:rsidR="007B5528" w:rsidRPr="00F01CEE" w:rsidTr="00B51656">
        <w:trPr>
          <w:cantSplit/>
          <w:trHeight w:val="57"/>
          <w:jc w:val="center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0028A1">
            <w:pPr>
              <w:spacing w:line="240" w:lineRule="auto"/>
              <w:ind w:firstLine="0"/>
              <w:jc w:val="left"/>
              <w:rPr>
                <w:lang w:eastAsia="en-US"/>
              </w:rPr>
            </w:pPr>
            <w:r w:rsidRPr="000028A1">
              <w:t>Социальный риск (смертность на 100 тыс. человек населения района) (численность населения</w:t>
            </w:r>
            <w:r w:rsidR="000028A1">
              <w:t xml:space="preserve"> </w:t>
            </w:r>
            <w:proofErr w:type="spellStart"/>
            <w:r w:rsidR="000028A1">
              <w:t>Петушинского</w:t>
            </w:r>
            <w:proofErr w:type="spellEnd"/>
            <w:r w:rsidR="000028A1">
              <w:t xml:space="preserve"> района</w:t>
            </w:r>
            <w:r w:rsidRPr="000028A1">
              <w:t xml:space="preserve"> – </w:t>
            </w:r>
            <w:r w:rsidR="000028A1">
              <w:t>62626</w:t>
            </w:r>
            <w:r w:rsidR="00CC454F" w:rsidRPr="000028A1">
              <w:t xml:space="preserve"> че</w:t>
            </w:r>
            <w:r w:rsidRPr="000028A1">
              <w:t>л.)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7B5528" w:rsidP="00466350">
            <w:pPr>
              <w:spacing w:line="240" w:lineRule="auto"/>
              <w:ind w:firstLine="0"/>
              <w:jc w:val="center"/>
            </w:pPr>
            <w:r w:rsidRPr="000028A1">
              <w:t>чел./100 тыс.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528" w:rsidRPr="000028A1" w:rsidRDefault="000028A1" w:rsidP="007D08BF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0028A1" w:rsidRDefault="000028A1" w:rsidP="007D08BF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36,7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F01CEE" w:rsidRDefault="000028A1" w:rsidP="000028A1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528" w:rsidRPr="00F01CEE" w:rsidRDefault="000028A1" w:rsidP="000028A1">
            <w:pPr>
              <w:spacing w:line="240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4,</w:t>
            </w:r>
            <w:r w:rsidR="00A560A8">
              <w:rPr>
                <w:lang w:eastAsia="en-US"/>
              </w:rPr>
              <w:t>0</w:t>
            </w:r>
          </w:p>
        </w:tc>
      </w:tr>
    </w:tbl>
    <w:p w:rsidR="009945CD" w:rsidRPr="00F1783D" w:rsidRDefault="009945CD">
      <w:pPr>
        <w:tabs>
          <w:tab w:val="clear" w:pos="5103"/>
        </w:tabs>
        <w:spacing w:line="240" w:lineRule="auto"/>
        <w:ind w:firstLine="0"/>
        <w:jc w:val="left"/>
        <w:rPr>
          <w:highlight w:val="red"/>
        </w:rPr>
        <w:sectPr w:rsidR="009945CD" w:rsidRPr="00F1783D" w:rsidSect="00857616">
          <w:pgSz w:w="16838" w:h="11906" w:orient="landscape"/>
          <w:pgMar w:top="1701" w:right="1134" w:bottom="567" w:left="1134" w:header="680" w:footer="193" w:gutter="0"/>
          <w:cols w:space="708"/>
          <w:titlePg/>
          <w:docGrid w:linePitch="381"/>
        </w:sectPr>
      </w:pPr>
    </w:p>
    <w:p w:rsidR="00A76010" w:rsidRDefault="00A76010" w:rsidP="00A76010">
      <w:pPr>
        <w:ind w:firstLine="0"/>
        <w:rPr>
          <w:color w:val="000000" w:themeColor="text1"/>
        </w:rPr>
      </w:pPr>
      <w:r w:rsidRPr="0095733D">
        <w:lastRenderedPageBreak/>
        <w:t xml:space="preserve">Таблица </w:t>
      </w:r>
      <w:r w:rsidR="00F03C12">
        <w:t>8</w:t>
      </w:r>
      <w:r w:rsidRPr="00DF10C6">
        <w:t xml:space="preserve"> – </w:t>
      </w:r>
      <w:r w:rsidR="004F5725" w:rsidRPr="00DF10C6">
        <w:t xml:space="preserve">Прогнозная стоимость Программы взаимоувязанных </w:t>
      </w:r>
      <w:r w:rsidR="00D40D18">
        <w:t>мероприяти</w:t>
      </w:r>
      <w:r w:rsidR="007108C8">
        <w:t>й</w:t>
      </w:r>
      <w:r w:rsidR="00D40D18">
        <w:t xml:space="preserve"> </w:t>
      </w:r>
      <w:r w:rsidR="004F5725" w:rsidRPr="00DF10C6">
        <w:t>по развитию транспортной системы и оптимизации схемы организации дорожного движения</w:t>
      </w:r>
      <w:r w:rsidR="00D40D18">
        <w:t xml:space="preserve"> </w:t>
      </w:r>
      <w:r w:rsidRPr="00DF10C6">
        <w:t xml:space="preserve">на территории </w:t>
      </w:r>
      <w:proofErr w:type="spellStart"/>
      <w:r w:rsidR="00A103CD">
        <w:rPr>
          <w:color w:val="000000" w:themeColor="text1"/>
        </w:rPr>
        <w:t>Петушинского</w:t>
      </w:r>
      <w:proofErr w:type="spellEnd"/>
      <w:r w:rsidR="00A103CD">
        <w:t xml:space="preserve"> </w:t>
      </w:r>
      <w:r w:rsidR="00A103CD" w:rsidRPr="009904FA">
        <w:rPr>
          <w:color w:val="000000" w:themeColor="text1"/>
        </w:rPr>
        <w:t xml:space="preserve">муниципального района </w:t>
      </w:r>
      <w:r w:rsidR="00A103CD">
        <w:rPr>
          <w:color w:val="000000" w:themeColor="text1"/>
        </w:rPr>
        <w:t xml:space="preserve">(Нагорное СП, </w:t>
      </w:r>
      <w:proofErr w:type="spellStart"/>
      <w:r w:rsidR="00A103CD">
        <w:rPr>
          <w:color w:val="000000" w:themeColor="text1"/>
        </w:rPr>
        <w:t>Пекшинское</w:t>
      </w:r>
      <w:proofErr w:type="spellEnd"/>
      <w:r w:rsidR="00A103CD">
        <w:rPr>
          <w:color w:val="000000" w:themeColor="text1"/>
        </w:rPr>
        <w:t xml:space="preserve"> СП и </w:t>
      </w:r>
      <w:proofErr w:type="spellStart"/>
      <w:r w:rsidR="00A103CD">
        <w:rPr>
          <w:color w:val="000000" w:themeColor="text1"/>
        </w:rPr>
        <w:t>Петушинское</w:t>
      </w:r>
      <w:proofErr w:type="spellEnd"/>
      <w:r w:rsidR="00A103CD">
        <w:rPr>
          <w:color w:val="000000" w:themeColor="text1"/>
        </w:rPr>
        <w:t xml:space="preserve"> СП)</w:t>
      </w:r>
    </w:p>
    <w:tbl>
      <w:tblPr>
        <w:tblStyle w:val="af2"/>
        <w:tblW w:w="10632" w:type="dxa"/>
        <w:tblInd w:w="-459" w:type="dxa"/>
        <w:tblLayout w:type="fixed"/>
        <w:tblLook w:val="04A0"/>
      </w:tblPr>
      <w:tblGrid>
        <w:gridCol w:w="709"/>
        <w:gridCol w:w="5812"/>
        <w:gridCol w:w="1417"/>
        <w:gridCol w:w="2694"/>
      </w:tblGrid>
      <w:tr w:rsidR="00A103CD" w:rsidRPr="000E6F2C" w:rsidTr="00A103CD">
        <w:tc>
          <w:tcPr>
            <w:tcW w:w="709" w:type="dxa"/>
            <w:vAlign w:val="center"/>
          </w:tcPr>
          <w:p w:rsidR="00A103CD" w:rsidRPr="00BA4F21" w:rsidRDefault="00A103CD" w:rsidP="00122B60">
            <w:pPr>
              <w:pStyle w:val="-1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/</w:t>
            </w:r>
            <w:proofErr w:type="spellStart"/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  <w:vAlign w:val="center"/>
          </w:tcPr>
          <w:p w:rsidR="00A103CD" w:rsidRPr="00BA4F21" w:rsidRDefault="00A103CD" w:rsidP="00122B60">
            <w:pPr>
              <w:pStyle w:val="-1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vAlign w:val="center"/>
          </w:tcPr>
          <w:p w:rsidR="00A103CD" w:rsidRPr="00BA4F21" w:rsidRDefault="00A103CD" w:rsidP="00122B60">
            <w:pPr>
              <w:pStyle w:val="-1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 w:cs="Times New Roman"/>
                <w:b w:val="0"/>
                <w:sz w:val="24"/>
                <w:szCs w:val="24"/>
              </w:rPr>
              <w:t>Очередь реализации</w:t>
            </w:r>
          </w:p>
        </w:tc>
        <w:tc>
          <w:tcPr>
            <w:tcW w:w="2694" w:type="dxa"/>
            <w:vAlign w:val="center"/>
          </w:tcPr>
          <w:p w:rsidR="00A103CD" w:rsidRPr="00A103CD" w:rsidRDefault="00A103CD" w:rsidP="00122B60">
            <w:pPr>
              <w:pStyle w:val="-1"/>
              <w:tabs>
                <w:tab w:val="left" w:pos="2160"/>
              </w:tabs>
              <w:spacing w:before="0" w:after="0"/>
              <w:ind w:left="-108" w:right="-108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03C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Стоимость реализации, </w:t>
            </w:r>
            <w:proofErr w:type="spellStart"/>
            <w:r w:rsidRPr="00A103CD">
              <w:rPr>
                <w:rFonts w:ascii="Times New Roman" w:hAnsi="Times New Roman" w:cs="Times New Roman"/>
                <w:b w:val="0"/>
                <w:sz w:val="24"/>
                <w:szCs w:val="24"/>
              </w:rPr>
              <w:t>тыс</w:t>
            </w:r>
            <w:proofErr w:type="gramStart"/>
            <w:r w:rsidRPr="00A103CD">
              <w:rPr>
                <w:rFonts w:ascii="Times New Roman" w:hAnsi="Times New Roman" w:cs="Times New Roman"/>
                <w:b w:val="0"/>
                <w:sz w:val="24"/>
                <w:szCs w:val="24"/>
              </w:rPr>
              <w:t>.р</w:t>
            </w:r>
            <w:proofErr w:type="gramEnd"/>
            <w:r w:rsidRPr="00A103CD">
              <w:rPr>
                <w:rFonts w:ascii="Times New Roman" w:hAnsi="Times New Roman" w:cs="Times New Roman"/>
                <w:b w:val="0"/>
                <w:sz w:val="24"/>
                <w:szCs w:val="24"/>
              </w:rPr>
              <w:t>уб</w:t>
            </w:r>
            <w:proofErr w:type="spellEnd"/>
          </w:p>
        </w:tc>
      </w:tr>
      <w:tr w:rsidR="00A103CD" w:rsidRPr="000E6F2C" w:rsidTr="00122B60">
        <w:tc>
          <w:tcPr>
            <w:tcW w:w="10632" w:type="dxa"/>
            <w:gridSpan w:val="4"/>
            <w:vAlign w:val="center"/>
          </w:tcPr>
          <w:p w:rsidR="00A103CD" w:rsidRPr="00BA4F21" w:rsidRDefault="00A103CD" w:rsidP="00122B60">
            <w:pPr>
              <w:pStyle w:val="-1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/>
                <w:b w:val="0"/>
                <w:sz w:val="24"/>
                <w:szCs w:val="24"/>
              </w:rPr>
              <w:t>Реконструктивно-планировочные мероприятия. Развитие УДС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Строительство автомобильной дороги федерального значения М-7 «Волга» Москва – Владимир – Нижний Новгород – Казань – Уфа в обход городов Покров и Петушки</w:t>
            </w:r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630000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скоростной автомагистрали «Москва – Владимир – Нижний Новгород – Казань – Уфа», проходящей по территории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Петушинского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района</w:t>
            </w:r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700000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Пекша-Ларионово-Караваево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280350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М-7 «Волга» Москва – Владимир – Нижний Новгород – Казань – Уфа -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Вольгинский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Перново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107100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Петушки-Воспушка-Караваево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292950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Ларионово-Пахомово-Нера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ж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-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 xml:space="preserve"> граница с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Собинским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районом</w:t>
            </w:r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77700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Покров-Новоселово-Киржач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174300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Покров-Головино-Мячиков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-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 xml:space="preserve"> граница с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Кольчугинским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районом</w:t>
            </w:r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221550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Киржач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Тельвяково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Мячиково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Воспушка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Нераж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Новино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630000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Петушки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Клязьменский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Крутово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70000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Головино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Колобродово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154000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right="-108"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Строительство автомобильной дороги Ильинки – Ларионово</w:t>
            </w:r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84000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Строительство транспортных развязок в разных уровнях на пересечении проектируемой скоростной дороги с автомобильными дорогами общего пользования</w:t>
            </w:r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Стоимость определяется проектом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Устройство автозаправочной станции, двух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автогазозаправочных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станций и станции технического обслуживания на автомобильной дороге федерального значения М-7 «Волга»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Москва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Владимир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Нижний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Новгород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Казань</w:t>
            </w:r>
            <w:r>
              <w:rPr>
                <w:sz w:val="24"/>
                <w:szCs w:val="24"/>
                <w:lang w:eastAsia="en-US"/>
              </w:rPr>
              <w:t>-</w:t>
            </w:r>
            <w:r w:rsidRPr="00341E24">
              <w:rPr>
                <w:sz w:val="24"/>
                <w:szCs w:val="24"/>
                <w:lang w:eastAsia="en-US"/>
              </w:rPr>
              <w:t>Уфа</w:t>
            </w:r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Стоимость определяется проектом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участка автомобильной дороги Рождество </w:t>
            </w:r>
            <w:r>
              <w:rPr>
                <w:sz w:val="24"/>
                <w:szCs w:val="24"/>
                <w:lang w:eastAsia="en-US"/>
              </w:rPr>
              <w:t>–</w:t>
            </w:r>
            <w:r w:rsidRPr="00341E2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Новино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280000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Ермолино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Кобяки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Норкино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47600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17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Строительство автомобильной дороги в обход проектируемой фермы к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д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.Т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>уйково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14000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автомобильных дорог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Метенино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Степаново,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Метенино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Напутнево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, подъезд к дер</w:t>
            </w:r>
            <w:proofErr w:type="gramStart"/>
            <w:r w:rsidRPr="00341E24">
              <w:rPr>
                <w:sz w:val="24"/>
                <w:szCs w:val="24"/>
                <w:lang w:eastAsia="en-US"/>
              </w:rPr>
              <w:t>.Н</w:t>
            </w:r>
            <w:proofErr w:type="gramEnd"/>
            <w:r w:rsidRPr="00341E24">
              <w:rPr>
                <w:sz w:val="24"/>
                <w:szCs w:val="24"/>
                <w:lang w:eastAsia="en-US"/>
              </w:rPr>
              <w:t xml:space="preserve">овинки, подъезд к дер.Бабино, Близнецы – Пески,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Похомово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Нераж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Поломы – Погорельцы, подъезд к дер.Павлово, подъезд к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дер.Филатово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Анкундиново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Выползово,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Анкундиново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Логинцево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Поляны –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Норкино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, подъезд к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д</w:t>
            </w:r>
            <w:r>
              <w:rPr>
                <w:sz w:val="24"/>
                <w:szCs w:val="24"/>
                <w:lang w:eastAsia="en-US"/>
              </w:rPr>
              <w:t>ер.Туйково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en-US"/>
              </w:rPr>
              <w:t>Караваево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– Кузяево</w:t>
            </w:r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472500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Реконструкция автомобильной дороги «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Петушки-Караваево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>» - Калинино</w:t>
            </w:r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14700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right="-108" w:firstLine="0"/>
              <w:jc w:val="left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 xml:space="preserve">Реконструкция автомобильной дороги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Липна</w:t>
            </w:r>
            <w:proofErr w:type="spellEnd"/>
            <w:r w:rsidRPr="00341E24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–</w:t>
            </w:r>
            <w:r w:rsidRPr="00341E2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41E24">
              <w:rPr>
                <w:sz w:val="24"/>
                <w:szCs w:val="24"/>
                <w:lang w:eastAsia="en-US"/>
              </w:rPr>
              <w:t>Михейцево</w:t>
            </w:r>
            <w:proofErr w:type="spellEnd"/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19950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812" w:type="dxa"/>
          </w:tcPr>
          <w:p w:rsidR="00A103CD" w:rsidRPr="00341E24" w:rsidRDefault="00A103CD" w:rsidP="00122B60">
            <w:pPr>
              <w:tabs>
                <w:tab w:val="clear" w:pos="5103"/>
                <w:tab w:val="left" w:pos="1080"/>
              </w:tabs>
              <w:suppressAutoHyphens/>
              <w:spacing w:before="0"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Устройство правосторонних съездов с полосой разгона на примыкании ул</w:t>
            </w:r>
            <w:proofErr w:type="gramStart"/>
            <w:r>
              <w:rPr>
                <w:sz w:val="24"/>
                <w:szCs w:val="24"/>
                <w:lang w:eastAsia="en-US"/>
              </w:rPr>
              <w:t>.Ц</w:t>
            </w:r>
            <w:proofErr w:type="gramEnd"/>
            <w:r>
              <w:rPr>
                <w:sz w:val="24"/>
                <w:szCs w:val="24"/>
                <w:lang w:eastAsia="en-US"/>
              </w:rPr>
              <w:t>ентральная к а/</w:t>
            </w:r>
            <w:proofErr w:type="spellStart"/>
            <w:r>
              <w:rPr>
                <w:sz w:val="24"/>
                <w:szCs w:val="24"/>
                <w:lang w:eastAsia="en-US"/>
              </w:rPr>
              <w:t>д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«М-7 Волга» в д.Пекша</w:t>
            </w:r>
          </w:p>
        </w:tc>
        <w:tc>
          <w:tcPr>
            <w:tcW w:w="1417" w:type="dxa"/>
          </w:tcPr>
          <w:p w:rsidR="00A103CD" w:rsidRPr="00341E24" w:rsidRDefault="00A103CD" w:rsidP="00122B60">
            <w:pPr>
              <w:tabs>
                <w:tab w:val="clear" w:pos="5103"/>
              </w:tabs>
              <w:suppressAutoHyphens/>
              <w:spacing w:before="0"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341E24"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12000</w:t>
            </w:r>
          </w:p>
        </w:tc>
      </w:tr>
      <w:tr w:rsidR="00A103CD" w:rsidRPr="000E6F2C" w:rsidTr="00122B60">
        <w:tc>
          <w:tcPr>
            <w:tcW w:w="10632" w:type="dxa"/>
            <w:gridSpan w:val="4"/>
            <w:vAlign w:val="center"/>
          </w:tcPr>
          <w:p w:rsidR="00A103CD" w:rsidRPr="00BA4F21" w:rsidRDefault="00A103CD" w:rsidP="00122B60">
            <w:pPr>
              <w:pStyle w:val="-1"/>
              <w:spacing w:before="0"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A4F21">
              <w:rPr>
                <w:rFonts w:ascii="Times New Roman" w:hAnsi="Times New Roman"/>
                <w:b w:val="0"/>
                <w:sz w:val="24"/>
                <w:szCs w:val="24"/>
              </w:rPr>
              <w:t>Мероприятия по оптимизации системы пассажирских перевозок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812" w:type="dxa"/>
          </w:tcPr>
          <w:p w:rsidR="00A103CD" w:rsidRPr="004077F2" w:rsidRDefault="00A103CD" w:rsidP="00122B6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3454B">
              <w:rPr>
                <w:color w:val="000000"/>
                <w:kern w:val="24"/>
                <w:sz w:val="24"/>
                <w:szCs w:val="24"/>
              </w:rPr>
              <w:t xml:space="preserve">Разработка Проекта оптимизации общественного транспорта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Петушинского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муниципального района</w:t>
            </w:r>
            <w:r w:rsidRPr="009904FA">
              <w:rPr>
                <w:color w:val="000000" w:themeColor="text1"/>
              </w:rPr>
              <w:t xml:space="preserve"> </w:t>
            </w:r>
          </w:p>
        </w:tc>
        <w:tc>
          <w:tcPr>
            <w:tcW w:w="1417" w:type="dxa"/>
          </w:tcPr>
          <w:p w:rsidR="00A103CD" w:rsidRPr="004077F2" w:rsidRDefault="00A103CD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077F2">
              <w:rPr>
                <w:bCs/>
                <w:color w:val="000000"/>
                <w:sz w:val="24"/>
                <w:szCs w:val="24"/>
              </w:rPr>
              <w:t>202</w:t>
            </w:r>
            <w:r>
              <w:rPr>
                <w:bCs/>
                <w:color w:val="000000"/>
                <w:sz w:val="24"/>
                <w:szCs w:val="24"/>
              </w:rPr>
              <w:t>2</w:t>
            </w:r>
            <w:r w:rsidRPr="004077F2">
              <w:rPr>
                <w:bCs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3000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812" w:type="dxa"/>
          </w:tcPr>
          <w:p w:rsidR="00A103CD" w:rsidRPr="004077F2" w:rsidRDefault="00A103CD" w:rsidP="00122B6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077F2">
              <w:rPr>
                <w:color w:val="000000"/>
                <w:kern w:val="24"/>
                <w:sz w:val="24"/>
                <w:szCs w:val="24"/>
              </w:rPr>
              <w:t xml:space="preserve">Разработка и реализация мероприятий по созданию </w:t>
            </w:r>
            <w:proofErr w:type="spellStart"/>
            <w:r w:rsidRPr="004077F2">
              <w:rPr>
                <w:color w:val="000000"/>
                <w:kern w:val="24"/>
                <w:sz w:val="24"/>
                <w:szCs w:val="24"/>
              </w:rPr>
              <w:t>безбарьерной</w:t>
            </w:r>
            <w:proofErr w:type="spellEnd"/>
            <w:r w:rsidRPr="004077F2">
              <w:rPr>
                <w:color w:val="000000"/>
                <w:kern w:val="24"/>
                <w:sz w:val="24"/>
                <w:szCs w:val="24"/>
              </w:rPr>
              <w:t xml:space="preserve"> среды для лиц с ограниченными физическими возможностями на существующих остановочных пунктах</w:t>
            </w:r>
          </w:p>
        </w:tc>
        <w:tc>
          <w:tcPr>
            <w:tcW w:w="1417" w:type="dxa"/>
          </w:tcPr>
          <w:p w:rsidR="00A103CD" w:rsidRPr="004077F2" w:rsidRDefault="00A103CD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077F2">
              <w:rPr>
                <w:bCs/>
                <w:color w:val="000000"/>
                <w:sz w:val="24"/>
                <w:szCs w:val="24"/>
              </w:rPr>
              <w:t>203</w:t>
            </w:r>
            <w:r>
              <w:rPr>
                <w:bCs/>
                <w:color w:val="000000"/>
                <w:sz w:val="24"/>
                <w:szCs w:val="24"/>
              </w:rPr>
              <w:t>5</w:t>
            </w:r>
            <w:r w:rsidRPr="004077F2">
              <w:rPr>
                <w:bCs/>
                <w:color w:val="000000"/>
                <w:sz w:val="24"/>
                <w:szCs w:val="24"/>
              </w:rPr>
              <w:t xml:space="preserve">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Стоимость определяется мероприятиями</w:t>
            </w:r>
          </w:p>
        </w:tc>
      </w:tr>
      <w:tr w:rsidR="00A103CD" w:rsidRPr="000E6F2C" w:rsidTr="00A103CD"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812" w:type="dxa"/>
          </w:tcPr>
          <w:p w:rsidR="00A103CD" w:rsidRPr="006323C3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C11DE">
              <w:rPr>
                <w:spacing w:val="-6"/>
                <w:sz w:val="25"/>
                <w:szCs w:val="25"/>
              </w:rPr>
              <w:t>Развитие маршрутной сети общественного пассажирского транспорта</w:t>
            </w:r>
          </w:p>
        </w:tc>
        <w:tc>
          <w:tcPr>
            <w:tcW w:w="1417" w:type="dxa"/>
          </w:tcPr>
          <w:p w:rsidR="00A103CD" w:rsidRPr="006323C3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323C3">
              <w:rPr>
                <w:sz w:val="24"/>
                <w:szCs w:val="24"/>
                <w:lang w:eastAsia="en-US"/>
              </w:rPr>
              <w:t>202</w:t>
            </w:r>
            <w:r>
              <w:rPr>
                <w:sz w:val="24"/>
                <w:szCs w:val="24"/>
                <w:lang w:eastAsia="en-US"/>
              </w:rPr>
              <w:t>7</w:t>
            </w:r>
            <w:r w:rsidRPr="006323C3">
              <w:rPr>
                <w:sz w:val="24"/>
                <w:szCs w:val="24"/>
                <w:lang w:eastAsia="en-US"/>
              </w:rPr>
              <w:t xml:space="preserve">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100000</w:t>
            </w:r>
          </w:p>
        </w:tc>
      </w:tr>
      <w:tr w:rsidR="00A103CD" w:rsidRPr="000E6F2C" w:rsidTr="00A103CD">
        <w:trPr>
          <w:trHeight w:val="140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812" w:type="dxa"/>
          </w:tcPr>
          <w:p w:rsidR="00A103CD" w:rsidRPr="006323C3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C11DE">
              <w:rPr>
                <w:spacing w:val="-6"/>
                <w:sz w:val="25"/>
                <w:szCs w:val="25"/>
              </w:rPr>
              <w:t>Обновление парка автобусов</w:t>
            </w:r>
          </w:p>
        </w:tc>
        <w:tc>
          <w:tcPr>
            <w:tcW w:w="1417" w:type="dxa"/>
          </w:tcPr>
          <w:p w:rsidR="00A103CD" w:rsidRPr="006323C3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30000</w:t>
            </w:r>
          </w:p>
        </w:tc>
      </w:tr>
      <w:tr w:rsidR="00A103CD" w:rsidRPr="000E6F2C" w:rsidTr="00A103CD">
        <w:trPr>
          <w:trHeight w:val="282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812" w:type="dxa"/>
          </w:tcPr>
          <w:p w:rsidR="00A103CD" w:rsidRPr="00612BFD" w:rsidRDefault="00A103CD" w:rsidP="00122B60">
            <w:pPr>
              <w:spacing w:line="240" w:lineRule="auto"/>
              <w:ind w:right="-21"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 w:rsidRPr="005A510E">
              <w:rPr>
                <w:color w:val="000000"/>
                <w:kern w:val="24"/>
                <w:sz w:val="24"/>
                <w:szCs w:val="24"/>
              </w:rPr>
              <w:t>Строительство, реконструкция, обустройство, приведение к нормативному состоянию (согласно нормам ОСТ 218.1.002-2003), устройство заездных карманов, павильонов остановочных пунктов общественного транспорта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на территории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Петушинского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муниципального района (Нагорное СП,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Пекшинское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СП и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Петушинское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СП)</w:t>
            </w:r>
          </w:p>
        </w:tc>
        <w:tc>
          <w:tcPr>
            <w:tcW w:w="1417" w:type="dxa"/>
          </w:tcPr>
          <w:p w:rsidR="00A103CD" w:rsidRPr="004077F2" w:rsidRDefault="00A103CD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2027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12000</w:t>
            </w:r>
          </w:p>
        </w:tc>
      </w:tr>
      <w:tr w:rsidR="00A103CD" w:rsidRPr="000E6F2C" w:rsidTr="00122B60">
        <w:trPr>
          <w:trHeight w:val="339"/>
        </w:trPr>
        <w:tc>
          <w:tcPr>
            <w:tcW w:w="10632" w:type="dxa"/>
            <w:gridSpan w:val="4"/>
            <w:vAlign w:val="center"/>
          </w:tcPr>
          <w:p w:rsidR="00A103CD" w:rsidRPr="00BA4F21" w:rsidRDefault="00A103CD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BA4F21">
              <w:rPr>
                <w:sz w:val="24"/>
                <w:szCs w:val="24"/>
              </w:rPr>
              <w:t>Мероприятия по усовершенствованию вел</w:t>
            </w:r>
            <w:proofErr w:type="gramStart"/>
            <w:r w:rsidRPr="00BA4F21">
              <w:rPr>
                <w:sz w:val="24"/>
                <w:szCs w:val="24"/>
              </w:rPr>
              <w:t>о-</w:t>
            </w:r>
            <w:proofErr w:type="gramEnd"/>
            <w:r w:rsidRPr="00BA4F21">
              <w:rPr>
                <w:sz w:val="24"/>
                <w:szCs w:val="24"/>
              </w:rPr>
              <w:t xml:space="preserve"> и пешеходной инфраструктуры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5812" w:type="dxa"/>
          </w:tcPr>
          <w:p w:rsidR="00A103CD" w:rsidRPr="00080640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80640">
              <w:rPr>
                <w:color w:val="000000"/>
                <w:sz w:val="24"/>
                <w:szCs w:val="24"/>
              </w:rPr>
              <w:t xml:space="preserve">Строительство, реконструкция тротуаров в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color w:val="000000"/>
                <w:sz w:val="24"/>
                <w:szCs w:val="24"/>
              </w:rPr>
              <w:t>лубоково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д.Головино, </w:t>
            </w:r>
            <w:proofErr w:type="spellStart"/>
            <w:r>
              <w:rPr>
                <w:color w:val="000000"/>
                <w:sz w:val="24"/>
                <w:szCs w:val="24"/>
              </w:rPr>
              <w:t>д.Киржач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п.Луговой, </w:t>
            </w:r>
            <w:proofErr w:type="spellStart"/>
            <w:r>
              <w:rPr>
                <w:color w:val="000000"/>
                <w:sz w:val="24"/>
                <w:szCs w:val="24"/>
              </w:rPr>
              <w:t>с.Марково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п.Нагорный, с.Санино, п.Покровского </w:t>
            </w:r>
            <w:proofErr w:type="spellStart"/>
            <w:r>
              <w:rPr>
                <w:color w:val="000000"/>
                <w:sz w:val="24"/>
                <w:szCs w:val="24"/>
              </w:rPr>
              <w:t>торфоучастка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п.Санинского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п.Сосновый Бор, д.Старое </w:t>
            </w:r>
            <w:proofErr w:type="spellStart"/>
            <w:r>
              <w:rPr>
                <w:color w:val="000000"/>
                <w:sz w:val="24"/>
                <w:szCs w:val="24"/>
              </w:rPr>
              <w:t>Перепечино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д.Панфилово Нагорного СП</w:t>
            </w:r>
          </w:p>
        </w:tc>
        <w:tc>
          <w:tcPr>
            <w:tcW w:w="1417" w:type="dxa"/>
          </w:tcPr>
          <w:p w:rsidR="00A103CD" w:rsidRPr="004077F2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Pr="000E6F2C" w:rsidRDefault="00122B60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339150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812" w:type="dxa"/>
          </w:tcPr>
          <w:p w:rsidR="00A103CD" w:rsidRPr="00080640" w:rsidRDefault="00A103CD" w:rsidP="00A103CD">
            <w:pPr>
              <w:tabs>
                <w:tab w:val="clear" w:pos="5103"/>
              </w:tabs>
              <w:suppressAutoHyphens/>
              <w:spacing w:line="240" w:lineRule="auto"/>
              <w:ind w:right="-108" w:firstLine="0"/>
              <w:jc w:val="left"/>
              <w:rPr>
                <w:color w:val="000000"/>
                <w:sz w:val="24"/>
                <w:szCs w:val="24"/>
              </w:rPr>
            </w:pPr>
            <w:r w:rsidRPr="00080640">
              <w:rPr>
                <w:color w:val="000000"/>
                <w:sz w:val="24"/>
                <w:szCs w:val="24"/>
              </w:rPr>
              <w:t xml:space="preserve">Строительство, реконструкция тротуаров в </w:t>
            </w:r>
            <w:r>
              <w:rPr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color w:val="000000"/>
                <w:sz w:val="24"/>
                <w:szCs w:val="24"/>
              </w:rPr>
              <w:t>.А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ндреевское, </w:t>
            </w:r>
            <w:proofErr w:type="spellStart"/>
            <w:r>
              <w:rPr>
                <w:color w:val="000000"/>
                <w:sz w:val="24"/>
                <w:szCs w:val="24"/>
              </w:rPr>
              <w:t>д.Анкудиново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п.Болдино, </w:t>
            </w:r>
            <w:proofErr w:type="spellStart"/>
            <w:r>
              <w:rPr>
                <w:color w:val="000000"/>
                <w:sz w:val="24"/>
                <w:szCs w:val="24"/>
              </w:rPr>
              <w:t>д.Караваево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д.Ларионово, </w:t>
            </w:r>
            <w:proofErr w:type="spellStart"/>
            <w:r>
              <w:rPr>
                <w:color w:val="000000"/>
                <w:sz w:val="24"/>
                <w:szCs w:val="24"/>
              </w:rPr>
              <w:t>д.Липна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п.Метенино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д.Пахомово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д.Пекша, п.Сушнево-1 и п.Труд </w:t>
            </w:r>
            <w:proofErr w:type="spellStart"/>
            <w:r>
              <w:rPr>
                <w:color w:val="000000"/>
                <w:sz w:val="24"/>
                <w:szCs w:val="24"/>
              </w:rPr>
              <w:t>Пекшинского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СП</w:t>
            </w:r>
          </w:p>
        </w:tc>
        <w:tc>
          <w:tcPr>
            <w:tcW w:w="1417" w:type="dxa"/>
          </w:tcPr>
          <w:p w:rsidR="00A103CD" w:rsidRPr="004077F2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567000</w:t>
            </w:r>
          </w:p>
        </w:tc>
      </w:tr>
      <w:tr w:rsidR="00A103CD" w:rsidRPr="000E6F2C" w:rsidTr="00A103CD">
        <w:trPr>
          <w:trHeight w:val="144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812" w:type="dxa"/>
          </w:tcPr>
          <w:p w:rsidR="00A103CD" w:rsidRPr="00080640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80640">
              <w:rPr>
                <w:color w:val="000000"/>
                <w:sz w:val="24"/>
                <w:szCs w:val="24"/>
              </w:rPr>
              <w:t xml:space="preserve">Строительство, реконструкция тротуаров в </w:t>
            </w:r>
            <w:r>
              <w:rPr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ерезка, </w:t>
            </w:r>
            <w:proofErr w:type="spellStart"/>
            <w:r>
              <w:rPr>
                <w:color w:val="000000"/>
                <w:sz w:val="24"/>
                <w:szCs w:val="24"/>
              </w:rPr>
              <w:t>д.Воспушка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д.Кибирево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п.Клязьменский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д.Костино, </w:t>
            </w:r>
            <w:proofErr w:type="spellStart"/>
            <w:r>
              <w:rPr>
                <w:color w:val="000000"/>
                <w:sz w:val="24"/>
                <w:szCs w:val="24"/>
              </w:rPr>
              <w:t>д.Крутово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д.Леоново, д.Новое Аннино, д.Старые </w:t>
            </w:r>
            <w:proofErr w:type="spellStart"/>
            <w:r>
              <w:rPr>
                <w:color w:val="000000"/>
                <w:sz w:val="24"/>
                <w:szCs w:val="24"/>
              </w:rPr>
              <w:t>Омутищи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д.Старые Петушки </w:t>
            </w:r>
            <w:proofErr w:type="spellStart"/>
            <w:r>
              <w:rPr>
                <w:color w:val="000000"/>
                <w:sz w:val="24"/>
                <w:szCs w:val="24"/>
              </w:rPr>
              <w:t>Петушинского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СП</w:t>
            </w:r>
          </w:p>
        </w:tc>
        <w:tc>
          <w:tcPr>
            <w:tcW w:w="1417" w:type="dxa"/>
          </w:tcPr>
          <w:p w:rsidR="00A103CD" w:rsidRPr="004077F2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652050</w:t>
            </w:r>
          </w:p>
        </w:tc>
      </w:tr>
      <w:tr w:rsidR="00A103CD" w:rsidRPr="000E6F2C" w:rsidTr="00122B60">
        <w:trPr>
          <w:trHeight w:val="316"/>
        </w:trPr>
        <w:tc>
          <w:tcPr>
            <w:tcW w:w="10632" w:type="dxa"/>
            <w:gridSpan w:val="4"/>
            <w:vAlign w:val="center"/>
          </w:tcPr>
          <w:p w:rsidR="00A103CD" w:rsidRPr="00BA4F21" w:rsidRDefault="00A103CD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BA4F21">
              <w:rPr>
                <w:sz w:val="24"/>
                <w:szCs w:val="24"/>
              </w:rPr>
              <w:lastRenderedPageBreak/>
              <w:t>Мероприятия по повышению общего уровня безопасности дорожного движения</w:t>
            </w:r>
          </w:p>
        </w:tc>
      </w:tr>
      <w:tr w:rsidR="00A103CD" w:rsidRPr="000E6F2C" w:rsidTr="00A103CD">
        <w:trPr>
          <w:trHeight w:val="274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812" w:type="dxa"/>
          </w:tcPr>
          <w:p w:rsidR="00A103CD" w:rsidRPr="008949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</w:t>
            </w:r>
            <w:r>
              <w:rPr>
                <w:color w:val="000000"/>
                <w:sz w:val="24"/>
                <w:szCs w:val="24"/>
              </w:rPr>
              <w:t xml:space="preserve"> а/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17Н-482 «</w:t>
            </w:r>
            <w:r w:rsidRPr="0038671A">
              <w:rPr>
                <w:color w:val="000000"/>
                <w:sz w:val="24"/>
                <w:szCs w:val="24"/>
              </w:rPr>
              <w:t xml:space="preserve">Покров - ст. Покров –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Марково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color w:val="000000"/>
                <w:sz w:val="24"/>
                <w:szCs w:val="24"/>
              </w:rPr>
              <w:t>арково</w:t>
            </w:r>
            <w:proofErr w:type="spellEnd"/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812" w:type="dxa"/>
          </w:tcPr>
          <w:p w:rsidR="00A103CD" w:rsidRPr="008949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</w:t>
            </w:r>
            <w:r>
              <w:rPr>
                <w:color w:val="000000"/>
                <w:sz w:val="24"/>
                <w:szCs w:val="24"/>
              </w:rPr>
              <w:t xml:space="preserve"> а/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17К-11 «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Покров-Новоселово-Киржач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.Ж</w:t>
            </w:r>
            <w:proofErr w:type="gramEnd"/>
            <w:r>
              <w:rPr>
                <w:color w:val="000000"/>
                <w:sz w:val="24"/>
                <w:szCs w:val="24"/>
              </w:rPr>
              <w:t>елудеево</w:t>
            </w:r>
            <w:proofErr w:type="spellEnd"/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812" w:type="dxa"/>
          </w:tcPr>
          <w:p w:rsidR="00A103CD" w:rsidRPr="00AB0D38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камеры </w:t>
            </w:r>
            <w:r w:rsidRPr="0038671A">
              <w:rPr>
                <w:color w:val="000000"/>
                <w:sz w:val="24"/>
                <w:szCs w:val="24"/>
              </w:rPr>
              <w:t>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17Н-50 «</w:t>
            </w:r>
            <w:proofErr w:type="spellStart"/>
            <w:r w:rsidRPr="0038671A">
              <w:rPr>
                <w:sz w:val="24"/>
                <w:szCs w:val="24"/>
              </w:rPr>
              <w:t>Перново-Головино-Мячиково-Ваулово</w:t>
            </w:r>
            <w:proofErr w:type="spellEnd"/>
            <w:r w:rsidRPr="0038671A">
              <w:rPr>
                <w:sz w:val="24"/>
                <w:szCs w:val="24"/>
              </w:rPr>
              <w:t xml:space="preserve"> (до границы с </w:t>
            </w:r>
            <w:proofErr w:type="spellStart"/>
            <w:r w:rsidRPr="0038671A">
              <w:rPr>
                <w:sz w:val="24"/>
                <w:szCs w:val="24"/>
              </w:rPr>
              <w:t>Кольчугинским</w:t>
            </w:r>
            <w:proofErr w:type="spellEnd"/>
            <w:r w:rsidRPr="0038671A">
              <w:rPr>
                <w:sz w:val="24"/>
                <w:szCs w:val="24"/>
              </w:rPr>
              <w:t xml:space="preserve"> районом)</w:t>
            </w:r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color w:val="000000"/>
                <w:sz w:val="24"/>
                <w:szCs w:val="24"/>
              </w:rPr>
              <w:t>оловино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камеры </w:t>
            </w:r>
            <w:r w:rsidRPr="0038671A">
              <w:rPr>
                <w:color w:val="000000"/>
                <w:sz w:val="24"/>
                <w:szCs w:val="24"/>
              </w:rPr>
              <w:t>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17Н-50 «</w:t>
            </w:r>
            <w:proofErr w:type="spellStart"/>
            <w:r w:rsidRPr="0038671A">
              <w:rPr>
                <w:sz w:val="24"/>
                <w:szCs w:val="24"/>
              </w:rPr>
              <w:t>Перново-Головино-Мячиково-Ваулово</w:t>
            </w:r>
            <w:proofErr w:type="spellEnd"/>
            <w:r w:rsidRPr="0038671A">
              <w:rPr>
                <w:sz w:val="24"/>
                <w:szCs w:val="24"/>
              </w:rPr>
              <w:t xml:space="preserve"> (до границы с </w:t>
            </w:r>
            <w:proofErr w:type="spellStart"/>
            <w:r w:rsidRPr="0038671A">
              <w:rPr>
                <w:sz w:val="24"/>
                <w:szCs w:val="24"/>
              </w:rPr>
              <w:t>Кольчугинским</w:t>
            </w:r>
            <w:proofErr w:type="spellEnd"/>
            <w:r w:rsidRPr="0038671A">
              <w:rPr>
                <w:sz w:val="24"/>
                <w:szCs w:val="24"/>
              </w:rPr>
              <w:t xml:space="preserve"> районом)</w:t>
            </w:r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ерново</w:t>
            </w:r>
            <w:proofErr w:type="spellEnd"/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812" w:type="dxa"/>
          </w:tcPr>
          <w:p w:rsidR="00A103CD" w:rsidRPr="00AB0D38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</w:t>
            </w:r>
            <w:r w:rsidRPr="0038671A">
              <w:rPr>
                <w:color w:val="000000"/>
                <w:sz w:val="24"/>
                <w:szCs w:val="24"/>
              </w:rPr>
              <w:t>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17Н-516 «</w:t>
            </w:r>
            <w:r w:rsidRPr="0038671A">
              <w:rPr>
                <w:sz w:val="24"/>
                <w:szCs w:val="24"/>
              </w:rPr>
              <w:t xml:space="preserve">Пекша - Ларионово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</w:rPr>
              <w:t>екша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5812" w:type="dxa"/>
          </w:tcPr>
          <w:p w:rsidR="00A103CD" w:rsidRPr="00AB0D38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</w:t>
            </w:r>
            <w:r w:rsidRPr="0038671A">
              <w:rPr>
                <w:color w:val="000000"/>
                <w:sz w:val="24"/>
                <w:szCs w:val="24"/>
              </w:rPr>
              <w:t>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17Н-516 «</w:t>
            </w:r>
            <w:r w:rsidRPr="0038671A">
              <w:rPr>
                <w:sz w:val="24"/>
                <w:szCs w:val="24"/>
              </w:rPr>
              <w:t xml:space="preserve">Пекша - Ларионово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color w:val="000000"/>
                <w:sz w:val="24"/>
                <w:szCs w:val="24"/>
              </w:rPr>
              <w:t>арионово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812" w:type="dxa"/>
          </w:tcPr>
          <w:p w:rsidR="00A103CD" w:rsidRPr="00AB0D38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9496F">
              <w:rPr>
                <w:color w:val="000000"/>
                <w:sz w:val="24"/>
                <w:szCs w:val="24"/>
              </w:rPr>
              <w:t xml:space="preserve">Установка </w:t>
            </w:r>
            <w:r w:rsidRPr="0038671A">
              <w:rPr>
                <w:color w:val="000000"/>
                <w:sz w:val="24"/>
                <w:szCs w:val="24"/>
              </w:rPr>
              <w:t>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17Н-516 «</w:t>
            </w:r>
            <w:r w:rsidRPr="0038671A">
              <w:rPr>
                <w:sz w:val="24"/>
                <w:szCs w:val="24"/>
              </w:rPr>
              <w:t xml:space="preserve">Пекша - Ларионово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color w:val="000000"/>
                <w:sz w:val="24"/>
                <w:szCs w:val="24"/>
              </w:rPr>
              <w:t>араваево</w:t>
            </w:r>
            <w:proofErr w:type="spellEnd"/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5812" w:type="dxa"/>
          </w:tcPr>
          <w:p w:rsidR="00A103CD" w:rsidRPr="0038671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17Н-476 «</w:t>
            </w:r>
            <w:r w:rsidRPr="0038671A">
              <w:rPr>
                <w:sz w:val="24"/>
                <w:szCs w:val="24"/>
              </w:rPr>
              <w:t xml:space="preserve">Петушки - </w:t>
            </w:r>
            <w:proofErr w:type="spellStart"/>
            <w:r w:rsidRPr="0038671A">
              <w:rPr>
                <w:sz w:val="24"/>
                <w:szCs w:val="24"/>
              </w:rPr>
              <w:t>Воспушка</w:t>
            </w:r>
            <w:proofErr w:type="spellEnd"/>
            <w:r w:rsidRPr="0038671A">
              <w:rPr>
                <w:sz w:val="24"/>
                <w:szCs w:val="24"/>
              </w:rPr>
              <w:t xml:space="preserve"> - Рождество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.К</w:t>
            </w:r>
            <w:proofErr w:type="gramEnd"/>
            <w:r w:rsidRPr="0038671A">
              <w:rPr>
                <w:color w:val="000000"/>
                <w:sz w:val="24"/>
                <w:szCs w:val="24"/>
              </w:rPr>
              <w:t>ибирево</w:t>
            </w:r>
            <w:proofErr w:type="spellEnd"/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5812" w:type="dxa"/>
          </w:tcPr>
          <w:p w:rsidR="00A103CD" w:rsidRPr="0038671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17Н-476 «</w:t>
            </w:r>
            <w:r w:rsidRPr="0038671A">
              <w:rPr>
                <w:sz w:val="24"/>
                <w:szCs w:val="24"/>
              </w:rPr>
              <w:t xml:space="preserve">Петушки - </w:t>
            </w:r>
            <w:proofErr w:type="spellStart"/>
            <w:r w:rsidRPr="0038671A">
              <w:rPr>
                <w:sz w:val="24"/>
                <w:szCs w:val="24"/>
              </w:rPr>
              <w:t>Воспушка</w:t>
            </w:r>
            <w:proofErr w:type="spellEnd"/>
            <w:r w:rsidRPr="0038671A">
              <w:rPr>
                <w:sz w:val="24"/>
                <w:szCs w:val="24"/>
              </w:rPr>
              <w:t xml:space="preserve"> - Рождество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38671A">
              <w:rPr>
                <w:color w:val="000000"/>
                <w:sz w:val="24"/>
                <w:szCs w:val="24"/>
              </w:rPr>
              <w:t>оспушка</w:t>
            </w:r>
            <w:proofErr w:type="spellEnd"/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5812" w:type="dxa"/>
          </w:tcPr>
          <w:p w:rsidR="00A103CD" w:rsidRPr="0038671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17Н-476 «</w:t>
            </w:r>
            <w:r w:rsidRPr="0038671A">
              <w:rPr>
                <w:sz w:val="24"/>
                <w:szCs w:val="24"/>
              </w:rPr>
              <w:t xml:space="preserve">Петушки - </w:t>
            </w:r>
            <w:proofErr w:type="spellStart"/>
            <w:r w:rsidRPr="0038671A">
              <w:rPr>
                <w:sz w:val="24"/>
                <w:szCs w:val="24"/>
              </w:rPr>
              <w:t>Воспушка</w:t>
            </w:r>
            <w:proofErr w:type="spellEnd"/>
            <w:r w:rsidRPr="0038671A">
              <w:rPr>
                <w:sz w:val="24"/>
                <w:szCs w:val="24"/>
              </w:rPr>
              <w:t xml:space="preserve"> - Рождество - </w:t>
            </w:r>
            <w:proofErr w:type="spellStart"/>
            <w:r w:rsidRPr="0038671A">
              <w:rPr>
                <w:sz w:val="24"/>
                <w:szCs w:val="24"/>
              </w:rPr>
              <w:t>Караваево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38671A">
              <w:rPr>
                <w:color w:val="000000"/>
                <w:sz w:val="24"/>
                <w:szCs w:val="24"/>
              </w:rPr>
              <w:t>ождество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812" w:type="dxa"/>
          </w:tcPr>
          <w:p w:rsidR="00A103CD" w:rsidRPr="0038671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17Н-477 «</w:t>
            </w:r>
            <w:r w:rsidRPr="0038671A">
              <w:rPr>
                <w:sz w:val="24"/>
                <w:szCs w:val="24"/>
              </w:rPr>
              <w:t>Аннино - Костино</w:t>
            </w:r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color w:val="000000"/>
                <w:sz w:val="24"/>
                <w:szCs w:val="24"/>
              </w:rPr>
              <w:t>тарое Аннино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5812" w:type="dxa"/>
          </w:tcPr>
          <w:p w:rsidR="00A103CD" w:rsidRPr="00AB0D38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38671A">
              <w:rPr>
                <w:color w:val="000000"/>
                <w:sz w:val="24"/>
                <w:szCs w:val="24"/>
              </w:rPr>
              <w:t>Установка камеры фото-, видео- фиксации нарушений скоростного режима на а/</w:t>
            </w:r>
            <w:proofErr w:type="spellStart"/>
            <w:r w:rsidRPr="0038671A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38671A">
              <w:rPr>
                <w:color w:val="000000"/>
                <w:sz w:val="24"/>
                <w:szCs w:val="24"/>
              </w:rPr>
              <w:t xml:space="preserve"> 17Н-477 «</w:t>
            </w:r>
            <w:r w:rsidRPr="0038671A">
              <w:rPr>
                <w:sz w:val="24"/>
                <w:szCs w:val="24"/>
              </w:rPr>
              <w:t>Аннино - Костино</w:t>
            </w:r>
            <w:r w:rsidRPr="0038671A">
              <w:rPr>
                <w:color w:val="000000"/>
                <w:sz w:val="24"/>
                <w:szCs w:val="24"/>
              </w:rPr>
              <w:t>» в д</w:t>
            </w:r>
            <w:proofErr w:type="gramStart"/>
            <w:r w:rsidRPr="0038671A">
              <w:rPr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color w:val="000000"/>
                <w:sz w:val="24"/>
                <w:szCs w:val="24"/>
              </w:rPr>
              <w:t>остино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3000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.Ц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ентральная в районе школы и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>/с в д.Новое Аннино</w:t>
            </w:r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43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.Ш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кольная в районе школы и 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/с в </w:t>
            </w:r>
            <w:proofErr w:type="spellStart"/>
            <w:r>
              <w:rPr>
                <w:color w:val="000000"/>
                <w:sz w:val="24"/>
                <w:szCs w:val="24"/>
              </w:rPr>
              <w:t>д.Воспушка</w:t>
            </w:r>
            <w:proofErr w:type="spellEnd"/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.Ш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кольная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д.Глубоково</w:t>
            </w:r>
            <w:proofErr w:type="spellEnd"/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103CD" w:rsidRPr="000E6F2C" w:rsidTr="00A103CD">
        <w:trPr>
          <w:trHeight w:val="282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овхозная в районе школы в д.Костино</w:t>
            </w:r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портивная в районе школы в п.Труд</w:t>
            </w:r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color w:val="000000"/>
                <w:sz w:val="24"/>
                <w:szCs w:val="24"/>
              </w:rPr>
              <w:t>.Х</w:t>
            </w:r>
            <w:proofErr w:type="gramEnd"/>
            <w:r>
              <w:rPr>
                <w:color w:val="000000"/>
                <w:sz w:val="24"/>
                <w:szCs w:val="24"/>
              </w:rPr>
              <w:t>уторовка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д.Караваево</w:t>
            </w:r>
            <w:proofErr w:type="spellEnd"/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103CD" w:rsidRPr="000E6F2C" w:rsidTr="00A103CD">
        <w:trPr>
          <w:trHeight w:val="282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оветская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с.Марково</w:t>
            </w:r>
            <w:proofErr w:type="spellEnd"/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.Ц</w:t>
            </w:r>
            <w:proofErr w:type="gramEnd"/>
            <w:r>
              <w:rPr>
                <w:color w:val="000000"/>
                <w:sz w:val="24"/>
                <w:szCs w:val="24"/>
              </w:rPr>
              <w:t>ентральная в районе школы в д.Пекша</w:t>
            </w:r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103CD" w:rsidRPr="000E6F2C" w:rsidTr="00A103CD">
        <w:trPr>
          <w:trHeight w:val="586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 пешеходного перехода, оборудованного светофором Т7, 2-мя искусственными неровностями и ограждением проезжей части</w:t>
            </w:r>
            <w:r>
              <w:rPr>
                <w:color w:val="000000"/>
                <w:sz w:val="24"/>
                <w:szCs w:val="24"/>
              </w:rPr>
              <w:t xml:space="preserve"> на ул</w:t>
            </w:r>
            <w:proofErr w:type="gramStart"/>
            <w:r>
              <w:rPr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узнецкая в районе школы в </w:t>
            </w:r>
            <w:proofErr w:type="spellStart"/>
            <w:r>
              <w:rPr>
                <w:color w:val="000000"/>
                <w:sz w:val="24"/>
                <w:szCs w:val="24"/>
              </w:rPr>
              <w:t>п.Санинского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ДОКа</w:t>
            </w:r>
            <w:proofErr w:type="spellEnd"/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тарое </w:t>
            </w:r>
            <w:proofErr w:type="spellStart"/>
            <w:r>
              <w:rPr>
                <w:color w:val="000000"/>
                <w:sz w:val="24"/>
                <w:szCs w:val="24"/>
              </w:rPr>
              <w:t>Перепечино</w:t>
            </w:r>
            <w:proofErr w:type="spellEnd"/>
          </w:p>
        </w:tc>
        <w:tc>
          <w:tcPr>
            <w:tcW w:w="1417" w:type="dxa"/>
          </w:tcPr>
          <w:p w:rsidR="00A103CD" w:rsidRPr="00F24ADA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1000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5812" w:type="dxa"/>
          </w:tcPr>
          <w:p w:rsidR="00A103CD" w:rsidRPr="000C5F23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тарые </w:t>
            </w:r>
            <w:proofErr w:type="spellStart"/>
            <w:r>
              <w:rPr>
                <w:color w:val="000000"/>
                <w:sz w:val="24"/>
                <w:szCs w:val="24"/>
              </w:rPr>
              <w:t>Омутищи</w:t>
            </w:r>
            <w:proofErr w:type="spellEnd"/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1000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5812" w:type="dxa"/>
          </w:tcPr>
          <w:p w:rsidR="00A103CD" w:rsidRPr="000C5F23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п</w:t>
            </w:r>
            <w:proofErr w:type="gramStart"/>
            <w:r>
              <w:rPr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color w:val="000000"/>
                <w:sz w:val="24"/>
                <w:szCs w:val="24"/>
              </w:rPr>
              <w:t>олдино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1000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5812" w:type="dxa"/>
          </w:tcPr>
          <w:p w:rsidR="00A103CD" w:rsidRPr="000C5F23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</w:t>
            </w:r>
            <w:proofErr w:type="spellStart"/>
            <w:r>
              <w:rPr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ушнево</w:t>
            </w:r>
            <w:proofErr w:type="spellEnd"/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1000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5812" w:type="dxa"/>
          </w:tcPr>
          <w:p w:rsidR="00A103CD" w:rsidRPr="000C5F23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</w:t>
            </w:r>
            <w:r>
              <w:rPr>
                <w:color w:val="000000"/>
                <w:sz w:val="24"/>
                <w:szCs w:val="24"/>
              </w:rPr>
              <w:lastRenderedPageBreak/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.Л</w:t>
            </w:r>
            <w:proofErr w:type="gramEnd"/>
            <w:r>
              <w:rPr>
                <w:color w:val="000000"/>
                <w:sz w:val="24"/>
                <w:szCs w:val="24"/>
              </w:rPr>
              <w:t>еоново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2027 г</w:t>
            </w:r>
          </w:p>
        </w:tc>
        <w:tc>
          <w:tcPr>
            <w:tcW w:w="2694" w:type="dxa"/>
          </w:tcPr>
          <w:p w:rsidR="00A103CD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1000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56</w:t>
            </w:r>
          </w:p>
        </w:tc>
        <w:tc>
          <w:tcPr>
            <w:tcW w:w="5812" w:type="dxa"/>
          </w:tcPr>
          <w:p w:rsidR="00A103CD" w:rsidRPr="000C5F23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п</w:t>
            </w:r>
            <w:proofErr w:type="gramStart"/>
            <w:r>
              <w:rPr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color w:val="000000"/>
                <w:sz w:val="24"/>
                <w:szCs w:val="24"/>
              </w:rPr>
              <w:t>олдино (а/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«М-7 Волга»-Сушнево-2»)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1000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Pr="000E6F2C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5812" w:type="dxa"/>
          </w:tcPr>
          <w:p w:rsidR="00A103CD" w:rsidRPr="000C5F23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0C5F23">
              <w:rPr>
                <w:color w:val="000000"/>
                <w:sz w:val="24"/>
                <w:szCs w:val="24"/>
              </w:rPr>
              <w:t>Реконструкция ж/</w:t>
            </w:r>
            <w:proofErr w:type="spellStart"/>
            <w:r w:rsidRPr="000C5F23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0C5F23">
              <w:rPr>
                <w:color w:val="000000"/>
                <w:sz w:val="24"/>
                <w:szCs w:val="24"/>
              </w:rPr>
              <w:t xml:space="preserve"> переезда в соответствии с нормативами</w:t>
            </w:r>
            <w:r>
              <w:rPr>
                <w:color w:val="000000"/>
                <w:sz w:val="24"/>
                <w:szCs w:val="24"/>
              </w:rPr>
              <w:t xml:space="preserve"> (установка светофоров, знаков и др.) в 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анино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2027 г</w:t>
            </w:r>
          </w:p>
        </w:tc>
        <w:tc>
          <w:tcPr>
            <w:tcW w:w="2694" w:type="dxa"/>
          </w:tcPr>
          <w:p w:rsidR="00A103CD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1000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5812" w:type="dxa"/>
          </w:tcPr>
          <w:p w:rsidR="00A103CD" w:rsidRPr="0057376F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7376F">
              <w:rPr>
                <w:color w:val="000000"/>
                <w:sz w:val="24"/>
                <w:szCs w:val="24"/>
              </w:rPr>
              <w:t>Устройство</w:t>
            </w:r>
            <w:r>
              <w:rPr>
                <w:color w:val="000000"/>
                <w:sz w:val="24"/>
                <w:szCs w:val="24"/>
              </w:rPr>
              <w:t>, реконструкция</w:t>
            </w:r>
            <w:r w:rsidRPr="0057376F">
              <w:rPr>
                <w:color w:val="000000"/>
                <w:sz w:val="24"/>
                <w:szCs w:val="24"/>
              </w:rPr>
              <w:t xml:space="preserve"> пешеходного перехода в районе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A510E">
              <w:rPr>
                <w:color w:val="000000"/>
                <w:kern w:val="24"/>
                <w:sz w:val="24"/>
                <w:szCs w:val="24"/>
              </w:rPr>
              <w:t>остановочных пунктов общественного транспорта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(ООТ) на территории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Петушинского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муниципального района (Нагорное СП,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Пекшинское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СП и </w:t>
            </w:r>
            <w:proofErr w:type="spellStart"/>
            <w:r w:rsidRPr="00A3454B">
              <w:rPr>
                <w:color w:val="000000"/>
                <w:kern w:val="24"/>
                <w:sz w:val="24"/>
                <w:szCs w:val="24"/>
              </w:rPr>
              <w:t>Петушинское</w:t>
            </w:r>
            <w:proofErr w:type="spellEnd"/>
            <w:r w:rsidRPr="00A3454B">
              <w:rPr>
                <w:color w:val="000000"/>
                <w:kern w:val="24"/>
                <w:sz w:val="24"/>
                <w:szCs w:val="24"/>
              </w:rPr>
              <w:t xml:space="preserve"> СП)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</w:t>
            </w:r>
          </w:p>
        </w:tc>
        <w:tc>
          <w:tcPr>
            <w:tcW w:w="2694" w:type="dxa"/>
          </w:tcPr>
          <w:p w:rsidR="00A103CD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6000</w:t>
            </w:r>
          </w:p>
        </w:tc>
      </w:tr>
      <w:tr w:rsidR="00A103CD" w:rsidRPr="000E6F2C" w:rsidTr="00122B60">
        <w:trPr>
          <w:trHeight w:val="132"/>
        </w:trPr>
        <w:tc>
          <w:tcPr>
            <w:tcW w:w="10632" w:type="dxa"/>
            <w:gridSpan w:val="4"/>
            <w:vAlign w:val="center"/>
          </w:tcPr>
          <w:p w:rsidR="00A103CD" w:rsidRPr="00BA4F21" w:rsidRDefault="00A103CD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BA4F21">
              <w:rPr>
                <w:sz w:val="24"/>
                <w:szCs w:val="24"/>
              </w:rPr>
              <w:t>Мероприятия по оптимизации парковочного пространства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5812" w:type="dxa"/>
          </w:tcPr>
          <w:p w:rsidR="00A103CD" w:rsidRPr="004077F2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24ADA">
              <w:rPr>
                <w:color w:val="000000"/>
                <w:sz w:val="24"/>
                <w:szCs w:val="24"/>
              </w:rPr>
              <w:t>Строительство гаражей для хранения автотранспорта</w:t>
            </w:r>
            <w:r w:rsidRPr="00080640">
              <w:rPr>
                <w:color w:val="000000"/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color w:val="000000"/>
                <w:sz w:val="24"/>
                <w:szCs w:val="24"/>
              </w:rPr>
              <w:t>.Н</w:t>
            </w:r>
            <w:proofErr w:type="gramEnd"/>
            <w:r>
              <w:rPr>
                <w:color w:val="000000"/>
                <w:sz w:val="24"/>
                <w:szCs w:val="24"/>
              </w:rPr>
              <w:t>агорный</w:t>
            </w:r>
          </w:p>
        </w:tc>
        <w:tc>
          <w:tcPr>
            <w:tcW w:w="1417" w:type="dxa"/>
          </w:tcPr>
          <w:p w:rsidR="00A103CD" w:rsidRPr="004077F2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4077F2">
              <w:rPr>
                <w:sz w:val="24"/>
                <w:szCs w:val="24"/>
                <w:lang w:eastAsia="en-US"/>
              </w:rPr>
              <w:t>20</w:t>
            </w:r>
            <w:r>
              <w:rPr>
                <w:sz w:val="24"/>
                <w:szCs w:val="24"/>
                <w:lang w:eastAsia="en-US"/>
              </w:rPr>
              <w:t>35</w:t>
            </w:r>
            <w:r w:rsidRPr="004077F2">
              <w:rPr>
                <w:sz w:val="24"/>
                <w:szCs w:val="24"/>
                <w:lang w:eastAsia="en-US"/>
              </w:rPr>
              <w:t xml:space="preserve">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Стоимость определяется проектом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5812" w:type="dxa"/>
          </w:tcPr>
          <w:p w:rsidR="00A103CD" w:rsidRPr="004077F2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24ADA">
              <w:rPr>
                <w:color w:val="000000"/>
                <w:sz w:val="24"/>
                <w:szCs w:val="24"/>
              </w:rPr>
              <w:t>Строительство гаражей для хранения автотранспорта</w:t>
            </w:r>
            <w:r w:rsidRPr="00080640">
              <w:rPr>
                <w:color w:val="000000"/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екша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694" w:type="dxa"/>
          </w:tcPr>
          <w:p w:rsidR="00A103CD" w:rsidRPr="000E6F2C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Стоимость определяется проектом</w:t>
            </w:r>
          </w:p>
        </w:tc>
      </w:tr>
      <w:tr w:rsidR="00A103CD" w:rsidRPr="000E6F2C" w:rsidTr="00A103CD">
        <w:trPr>
          <w:trHeight w:val="132"/>
        </w:trPr>
        <w:tc>
          <w:tcPr>
            <w:tcW w:w="709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5812" w:type="dxa"/>
          </w:tcPr>
          <w:p w:rsidR="00A103CD" w:rsidRPr="004077F2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24ADA">
              <w:rPr>
                <w:color w:val="000000"/>
                <w:sz w:val="24"/>
                <w:szCs w:val="24"/>
              </w:rPr>
              <w:t>Строительство гаражей для хранения автотранспорта</w:t>
            </w:r>
            <w:r w:rsidRPr="00080640">
              <w:rPr>
                <w:color w:val="000000"/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color w:val="000000"/>
                <w:sz w:val="24"/>
                <w:szCs w:val="24"/>
              </w:rPr>
              <w:t>тарые Петушки</w:t>
            </w:r>
          </w:p>
        </w:tc>
        <w:tc>
          <w:tcPr>
            <w:tcW w:w="1417" w:type="dxa"/>
          </w:tcPr>
          <w:p w:rsidR="00A103CD" w:rsidRDefault="00A103CD" w:rsidP="00122B60">
            <w:pPr>
              <w:tabs>
                <w:tab w:val="clear" w:pos="5103"/>
              </w:tabs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2035 г</w:t>
            </w:r>
          </w:p>
        </w:tc>
        <w:tc>
          <w:tcPr>
            <w:tcW w:w="2694" w:type="dxa"/>
          </w:tcPr>
          <w:p w:rsidR="00A103CD" w:rsidRDefault="00DB57D9" w:rsidP="00122B60">
            <w:pPr>
              <w:widowControl w:val="0"/>
              <w:tabs>
                <w:tab w:val="clear" w:pos="5103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Стоимость определяется проектом</w:t>
            </w:r>
          </w:p>
        </w:tc>
      </w:tr>
    </w:tbl>
    <w:p w:rsidR="00A103CD" w:rsidRDefault="00A103CD" w:rsidP="00A76010">
      <w:pPr>
        <w:ind w:firstLine="0"/>
      </w:pPr>
    </w:p>
    <w:p w:rsidR="00565AEB" w:rsidRPr="00565AEB" w:rsidRDefault="00565AEB" w:rsidP="0009659E">
      <w:pPr>
        <w:tabs>
          <w:tab w:val="clear" w:pos="5103"/>
          <w:tab w:val="left" w:pos="3690"/>
        </w:tabs>
        <w:rPr>
          <w:sz w:val="10"/>
          <w:szCs w:val="10"/>
        </w:rPr>
      </w:pPr>
    </w:p>
    <w:p w:rsidR="004B1F1A" w:rsidRPr="001F7515" w:rsidRDefault="00DE1BF8" w:rsidP="00914390">
      <w:pPr>
        <w:tabs>
          <w:tab w:val="clear" w:pos="5103"/>
          <w:tab w:val="left" w:pos="3690"/>
        </w:tabs>
        <w:rPr>
          <w:color w:val="000000" w:themeColor="text1"/>
        </w:rPr>
      </w:pPr>
      <w:r>
        <w:t>Общая с</w:t>
      </w:r>
      <w:r w:rsidR="004B1F1A" w:rsidRPr="00724522">
        <w:t xml:space="preserve">тоимость мероприятий </w:t>
      </w:r>
      <w:r w:rsidR="0048571A">
        <w:t>КСОДД</w:t>
      </w:r>
      <w:r w:rsidR="004B1F1A" w:rsidRPr="00724522">
        <w:t xml:space="preserve"> по развитию транспортной инфраструктуры</w:t>
      </w:r>
      <w:r w:rsidR="00D40D18">
        <w:t xml:space="preserve"> </w:t>
      </w:r>
      <w:proofErr w:type="spellStart"/>
      <w:r w:rsidR="00914390">
        <w:rPr>
          <w:color w:val="000000" w:themeColor="text1"/>
        </w:rPr>
        <w:t>Петушинского</w:t>
      </w:r>
      <w:proofErr w:type="spellEnd"/>
      <w:r w:rsidR="00914390">
        <w:t xml:space="preserve"> </w:t>
      </w:r>
      <w:r w:rsidR="00914390" w:rsidRPr="009904FA">
        <w:rPr>
          <w:color w:val="000000" w:themeColor="text1"/>
        </w:rPr>
        <w:t xml:space="preserve">муниципального района </w:t>
      </w:r>
      <w:r w:rsidR="00914390">
        <w:rPr>
          <w:color w:val="000000" w:themeColor="text1"/>
        </w:rPr>
        <w:t xml:space="preserve">(Нагорное СП, </w:t>
      </w:r>
      <w:proofErr w:type="spellStart"/>
      <w:r w:rsidR="00914390">
        <w:rPr>
          <w:color w:val="000000" w:themeColor="text1"/>
        </w:rPr>
        <w:t>Пекшинское</w:t>
      </w:r>
      <w:proofErr w:type="spellEnd"/>
      <w:r w:rsidR="00914390">
        <w:rPr>
          <w:color w:val="000000" w:themeColor="text1"/>
        </w:rPr>
        <w:t xml:space="preserve"> СП и </w:t>
      </w:r>
      <w:proofErr w:type="spellStart"/>
      <w:r w:rsidR="00914390">
        <w:rPr>
          <w:color w:val="000000" w:themeColor="text1"/>
        </w:rPr>
        <w:t>Петушинское</w:t>
      </w:r>
      <w:proofErr w:type="spellEnd"/>
      <w:r w:rsidR="00914390">
        <w:rPr>
          <w:color w:val="000000" w:themeColor="text1"/>
        </w:rPr>
        <w:t xml:space="preserve"> СП)</w:t>
      </w:r>
      <w:r w:rsidRPr="001F7515">
        <w:rPr>
          <w:color w:val="000000" w:themeColor="text1"/>
        </w:rPr>
        <w:t xml:space="preserve"> составляет </w:t>
      </w:r>
      <w:r w:rsidR="00914390">
        <w:rPr>
          <w:color w:val="000000" w:themeColor="text1"/>
        </w:rPr>
        <w:t>6036700</w:t>
      </w:r>
      <w:r w:rsidRPr="001F7515">
        <w:rPr>
          <w:color w:val="000000" w:themeColor="text1"/>
        </w:rPr>
        <w:t xml:space="preserve"> тыс. руб., в том числе</w:t>
      </w:r>
      <w:r w:rsidR="00123208" w:rsidRPr="001F7515">
        <w:rPr>
          <w:color w:val="000000" w:themeColor="text1"/>
        </w:rPr>
        <w:t>:</w:t>
      </w:r>
    </w:p>
    <w:p w:rsidR="0048571A" w:rsidRPr="001F7515" w:rsidRDefault="00123208" w:rsidP="00914390">
      <w:pPr>
        <w:rPr>
          <w:color w:val="000000" w:themeColor="text1"/>
        </w:rPr>
      </w:pPr>
      <w:r w:rsidRPr="001F7515">
        <w:rPr>
          <w:color w:val="000000" w:themeColor="text1"/>
        </w:rPr>
        <w:t>- мероприятия</w:t>
      </w:r>
      <w:r w:rsidR="00724522" w:rsidRPr="001F7515">
        <w:rPr>
          <w:color w:val="000000" w:themeColor="text1"/>
        </w:rPr>
        <w:t xml:space="preserve"> до 202</w:t>
      </w:r>
      <w:r w:rsidR="00914390">
        <w:rPr>
          <w:color w:val="000000" w:themeColor="text1"/>
        </w:rPr>
        <w:t>2</w:t>
      </w:r>
      <w:r w:rsidR="0048571A" w:rsidRPr="001F7515">
        <w:rPr>
          <w:color w:val="000000" w:themeColor="text1"/>
        </w:rPr>
        <w:t xml:space="preserve"> г.</w:t>
      </w:r>
      <w:r w:rsidRPr="001F7515">
        <w:rPr>
          <w:color w:val="000000" w:themeColor="text1"/>
        </w:rPr>
        <w:t xml:space="preserve"> –</w:t>
      </w:r>
      <w:r w:rsidR="00724522" w:rsidRPr="001F7515">
        <w:rPr>
          <w:color w:val="000000" w:themeColor="text1"/>
        </w:rPr>
        <w:t xml:space="preserve"> </w:t>
      </w:r>
      <w:r w:rsidR="00914390">
        <w:rPr>
          <w:color w:val="000000" w:themeColor="text1"/>
        </w:rPr>
        <w:t>1767500</w:t>
      </w:r>
      <w:r w:rsidR="00E945CE" w:rsidRPr="001F7515">
        <w:rPr>
          <w:color w:val="000000" w:themeColor="text1"/>
        </w:rPr>
        <w:t xml:space="preserve"> </w:t>
      </w:r>
      <w:r w:rsidRPr="001F7515">
        <w:rPr>
          <w:color w:val="000000" w:themeColor="text1"/>
        </w:rPr>
        <w:t>тыс. руб.</w:t>
      </w:r>
      <w:r w:rsidR="00E945CE" w:rsidRPr="001F7515">
        <w:rPr>
          <w:color w:val="000000" w:themeColor="text1"/>
        </w:rPr>
        <w:t xml:space="preserve"> (стоимость остальных мероприятий в 202</w:t>
      </w:r>
      <w:r w:rsidR="00914390">
        <w:rPr>
          <w:color w:val="000000" w:themeColor="text1"/>
        </w:rPr>
        <w:t>2</w:t>
      </w:r>
      <w:r w:rsidR="00E945CE" w:rsidRPr="001F7515">
        <w:rPr>
          <w:color w:val="000000" w:themeColor="text1"/>
        </w:rPr>
        <w:t xml:space="preserve"> г. определяется проектами);</w:t>
      </w:r>
    </w:p>
    <w:p w:rsidR="00E945CE" w:rsidRPr="001F7515" w:rsidRDefault="0048571A" w:rsidP="00914390">
      <w:pPr>
        <w:rPr>
          <w:color w:val="000000" w:themeColor="text1"/>
        </w:rPr>
      </w:pPr>
      <w:r w:rsidRPr="001F7515">
        <w:rPr>
          <w:color w:val="000000" w:themeColor="text1"/>
        </w:rPr>
        <w:t>- мероприятия до 202</w:t>
      </w:r>
      <w:r w:rsidR="00914390">
        <w:rPr>
          <w:color w:val="000000" w:themeColor="text1"/>
        </w:rPr>
        <w:t>7</w:t>
      </w:r>
      <w:r w:rsidRPr="001F7515">
        <w:rPr>
          <w:color w:val="000000" w:themeColor="text1"/>
        </w:rPr>
        <w:t xml:space="preserve"> г. – </w:t>
      </w:r>
      <w:r w:rsidR="00914390">
        <w:rPr>
          <w:color w:val="000000" w:themeColor="text1"/>
        </w:rPr>
        <w:t>3331200</w:t>
      </w:r>
      <w:r w:rsidR="00395138" w:rsidRPr="001F7515">
        <w:rPr>
          <w:color w:val="000000" w:themeColor="text1"/>
        </w:rPr>
        <w:t xml:space="preserve"> тыс. руб.</w:t>
      </w:r>
      <w:r w:rsidR="00E945CE" w:rsidRPr="001F7515">
        <w:rPr>
          <w:color w:val="000000" w:themeColor="text1"/>
        </w:rPr>
        <w:t xml:space="preserve"> (стоимость остальных мероприятий в 202</w:t>
      </w:r>
      <w:r w:rsidR="00914390">
        <w:rPr>
          <w:color w:val="000000" w:themeColor="text1"/>
        </w:rPr>
        <w:t>7</w:t>
      </w:r>
      <w:r w:rsidR="00E945CE" w:rsidRPr="001F7515">
        <w:rPr>
          <w:color w:val="000000" w:themeColor="text1"/>
        </w:rPr>
        <w:t xml:space="preserve"> г. определяется проектами);</w:t>
      </w:r>
    </w:p>
    <w:p w:rsidR="00E945CE" w:rsidRDefault="00123208" w:rsidP="00914390">
      <w:pPr>
        <w:rPr>
          <w:color w:val="000000" w:themeColor="text1"/>
        </w:rPr>
      </w:pPr>
      <w:r w:rsidRPr="00AB4FD2">
        <w:rPr>
          <w:color w:val="000000" w:themeColor="text1"/>
        </w:rPr>
        <w:t>- мероприятия до 203</w:t>
      </w:r>
      <w:r w:rsidR="00B81DF4">
        <w:rPr>
          <w:color w:val="000000" w:themeColor="text1"/>
        </w:rPr>
        <w:t>5</w:t>
      </w:r>
      <w:r w:rsidR="0048571A" w:rsidRPr="00AB4FD2">
        <w:rPr>
          <w:color w:val="000000" w:themeColor="text1"/>
        </w:rPr>
        <w:t xml:space="preserve"> г.</w:t>
      </w:r>
      <w:r w:rsidRPr="00AB4FD2">
        <w:rPr>
          <w:color w:val="000000" w:themeColor="text1"/>
        </w:rPr>
        <w:t xml:space="preserve"> –</w:t>
      </w:r>
      <w:r w:rsidR="00724522" w:rsidRPr="00AB4FD2">
        <w:rPr>
          <w:color w:val="000000" w:themeColor="text1"/>
        </w:rPr>
        <w:t xml:space="preserve"> </w:t>
      </w:r>
      <w:r w:rsidR="00914390">
        <w:rPr>
          <w:color w:val="000000" w:themeColor="text1"/>
        </w:rPr>
        <w:t>938000</w:t>
      </w:r>
      <w:r w:rsidR="00724522" w:rsidRPr="00AB4FD2">
        <w:rPr>
          <w:color w:val="000000" w:themeColor="text1"/>
        </w:rPr>
        <w:t xml:space="preserve"> </w:t>
      </w:r>
      <w:r w:rsidRPr="00AB4FD2">
        <w:rPr>
          <w:color w:val="000000" w:themeColor="text1"/>
        </w:rPr>
        <w:t>тыс. руб.</w:t>
      </w:r>
      <w:r w:rsidR="00E945CE" w:rsidRPr="00AB4FD2">
        <w:rPr>
          <w:color w:val="000000" w:themeColor="text1"/>
        </w:rPr>
        <w:t xml:space="preserve"> (стоимость остальных мероприятий в 203</w:t>
      </w:r>
      <w:r w:rsidR="00B81DF4">
        <w:rPr>
          <w:color w:val="000000" w:themeColor="text1"/>
        </w:rPr>
        <w:t>5</w:t>
      </w:r>
      <w:r w:rsidR="00E945CE" w:rsidRPr="00AB4FD2">
        <w:rPr>
          <w:color w:val="000000" w:themeColor="text1"/>
        </w:rPr>
        <w:t xml:space="preserve"> г. определяется проектами).</w:t>
      </w:r>
    </w:p>
    <w:p w:rsidR="00A103CD" w:rsidRDefault="00A103CD" w:rsidP="00914390">
      <w:pPr>
        <w:rPr>
          <w:color w:val="000000" w:themeColor="text1"/>
        </w:rPr>
      </w:pPr>
    </w:p>
    <w:p w:rsidR="00A103CD" w:rsidRDefault="00A103CD" w:rsidP="00E945CE">
      <w:pPr>
        <w:jc w:val="left"/>
        <w:rPr>
          <w:color w:val="000000" w:themeColor="text1"/>
        </w:rPr>
      </w:pPr>
    </w:p>
    <w:p w:rsidR="00914390" w:rsidRDefault="00914390" w:rsidP="00E945CE">
      <w:pPr>
        <w:jc w:val="left"/>
        <w:rPr>
          <w:color w:val="000000" w:themeColor="text1"/>
        </w:rPr>
      </w:pPr>
    </w:p>
    <w:p w:rsidR="00914390" w:rsidRDefault="00914390" w:rsidP="00E945CE">
      <w:pPr>
        <w:jc w:val="left"/>
        <w:rPr>
          <w:color w:val="000000" w:themeColor="text1"/>
        </w:rPr>
      </w:pPr>
    </w:p>
    <w:p w:rsidR="00A103CD" w:rsidRDefault="00A103CD" w:rsidP="00E945CE">
      <w:pPr>
        <w:jc w:val="left"/>
        <w:rPr>
          <w:color w:val="000000" w:themeColor="text1"/>
        </w:rPr>
      </w:pPr>
    </w:p>
    <w:p w:rsidR="00A103CD" w:rsidRDefault="00A103CD" w:rsidP="00E945CE">
      <w:pPr>
        <w:jc w:val="left"/>
        <w:rPr>
          <w:color w:val="000000" w:themeColor="text1"/>
        </w:rPr>
      </w:pPr>
    </w:p>
    <w:p w:rsidR="00A103CD" w:rsidRDefault="00A103CD" w:rsidP="00E945CE">
      <w:pPr>
        <w:jc w:val="left"/>
        <w:rPr>
          <w:color w:val="000000" w:themeColor="text1"/>
        </w:rPr>
      </w:pPr>
    </w:p>
    <w:p w:rsidR="00F01CEE" w:rsidRPr="00A103CD" w:rsidRDefault="00F01CEE" w:rsidP="00F01CEE">
      <w:pPr>
        <w:jc w:val="center"/>
        <w:rPr>
          <w:color w:val="000000" w:themeColor="text1"/>
          <w:sz w:val="30"/>
          <w:szCs w:val="30"/>
        </w:rPr>
      </w:pPr>
      <w:bookmarkStart w:id="14" w:name="_GoBack"/>
      <w:bookmarkEnd w:id="14"/>
      <w:r w:rsidRPr="00A103CD">
        <w:rPr>
          <w:color w:val="000000" w:themeColor="text1"/>
          <w:sz w:val="30"/>
          <w:szCs w:val="30"/>
        </w:rPr>
        <w:lastRenderedPageBreak/>
        <w:t>Список используемых источников</w:t>
      </w:r>
    </w:p>
    <w:p w:rsidR="00F01CEE" w:rsidRPr="00364C97" w:rsidRDefault="00F01CEE" w:rsidP="00F01CEE">
      <w:pPr>
        <w:jc w:val="center"/>
        <w:rPr>
          <w:color w:val="000000" w:themeColor="text1"/>
          <w:sz w:val="30"/>
          <w:szCs w:val="30"/>
        </w:rPr>
      </w:pPr>
    </w:p>
    <w:p w:rsidR="00A76010" w:rsidRPr="00D45A40" w:rsidRDefault="00A7601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1. ВСН 45-68 «Инструкция по учету движения транспортных средств на автомобильных дорогах»</w:t>
      </w:r>
    </w:p>
    <w:p w:rsidR="00A76010" w:rsidRPr="00D45A40" w:rsidRDefault="00A7601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2. ОДН 218</w:t>
      </w:r>
      <w:r w:rsidR="009D7C80" w:rsidRPr="00D45A40">
        <w:rPr>
          <w:rFonts w:eastAsia="Calibri"/>
          <w:lang w:eastAsia="en-US"/>
        </w:rPr>
        <w:t>.0</w:t>
      </w:r>
      <w:r w:rsidRPr="00D45A40">
        <w:rPr>
          <w:rFonts w:eastAsia="Calibri"/>
          <w:lang w:eastAsia="en-US"/>
        </w:rPr>
        <w:t>.006-2002 «Правила диагностики и оценки состояния автомобильных дорог»</w:t>
      </w:r>
    </w:p>
    <w:p w:rsidR="00A76010" w:rsidRPr="00D45A40" w:rsidRDefault="00A7601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3. Рекомендации по обеспечению безопасности движения на автомобильных дорогах» №ОС-557-р от 24.06.2002 г.</w:t>
      </w:r>
    </w:p>
    <w:p w:rsidR="00A76010" w:rsidRPr="00D45A40" w:rsidRDefault="00A7601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4. ГОСТ Р 50597-</w:t>
      </w:r>
      <w:r w:rsidR="0068276F">
        <w:rPr>
          <w:rFonts w:eastAsia="Calibri"/>
          <w:lang w:eastAsia="en-US"/>
        </w:rPr>
        <w:t>2017</w:t>
      </w:r>
      <w:r w:rsidRPr="00D45A40">
        <w:rPr>
          <w:rFonts w:eastAsia="Calibri"/>
          <w:lang w:eastAsia="en-US"/>
        </w:rPr>
        <w:t>. «Автомобильные дороги и улицы. Требования к эксплуатационному состоянию, допустимому по условиям обеспечения безопасности дорожного движения»</w:t>
      </w:r>
    </w:p>
    <w:p w:rsidR="00A76010" w:rsidRPr="00D45A40" w:rsidRDefault="00A7601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5. ГОСТ Р 52398-2005. «Классификация автомобильных дорог. Параметры и требования»</w:t>
      </w:r>
    </w:p>
    <w:p w:rsidR="00A76010" w:rsidRPr="00D45A40" w:rsidRDefault="00A7601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6. ГОСТ Р 52399-2005. «Геометрические элементы автомобильных дорог»</w:t>
      </w:r>
    </w:p>
    <w:p w:rsidR="00A76010" w:rsidRPr="00D45A40" w:rsidRDefault="00A7601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7. ГОСТ Р 52765-2007. «Дороги автомобильные общего пользования. Элементы обустройства. Классификация»</w:t>
      </w:r>
    </w:p>
    <w:p w:rsidR="00A76010" w:rsidRPr="00D45A40" w:rsidRDefault="009D7C8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8</w:t>
      </w:r>
      <w:r w:rsidR="00A76010" w:rsidRPr="00D45A40">
        <w:rPr>
          <w:rFonts w:eastAsia="Calibri"/>
          <w:lang w:eastAsia="en-US"/>
        </w:rPr>
        <w:t>. ГОСТ Р 52766-2007. «Дороги автомобильные общего пользования. Элементы обустройства. Общие требования»</w:t>
      </w:r>
    </w:p>
    <w:p w:rsidR="00A76010" w:rsidRPr="00D45A40" w:rsidRDefault="00A7601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9. ГОСТ Р 52767-2007. «Дороги автомобильные общего пользования. Элементы обустройства. Методы определения параметров»</w:t>
      </w:r>
    </w:p>
    <w:p w:rsidR="00A76010" w:rsidRPr="00D45A40" w:rsidRDefault="00A7601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10. ГОСТ Р 52607-2006. «Ограждения дорожные удерживающие боковые для автомобилей»</w:t>
      </w:r>
    </w:p>
    <w:p w:rsidR="00A76010" w:rsidRPr="00D45A40" w:rsidRDefault="00A76010" w:rsidP="00A76010">
      <w:pPr>
        <w:tabs>
          <w:tab w:val="clear" w:pos="5103"/>
        </w:tabs>
        <w:ind w:firstLine="567"/>
        <w:rPr>
          <w:rFonts w:eastAsia="Calibri"/>
          <w:lang w:eastAsia="en-US"/>
        </w:rPr>
      </w:pPr>
      <w:r w:rsidRPr="00D45A40">
        <w:rPr>
          <w:rFonts w:eastAsia="Calibri"/>
          <w:lang w:eastAsia="en-US"/>
        </w:rPr>
        <w:t>1</w:t>
      </w:r>
      <w:r w:rsidR="009D7C80" w:rsidRPr="00D45A40">
        <w:rPr>
          <w:rFonts w:eastAsia="Calibri"/>
          <w:lang w:eastAsia="en-US"/>
        </w:rPr>
        <w:t>1</w:t>
      </w:r>
      <w:r w:rsidRPr="00D45A40">
        <w:rPr>
          <w:rFonts w:eastAsia="Calibri"/>
          <w:lang w:eastAsia="en-US"/>
        </w:rPr>
        <w:t>.</w:t>
      </w:r>
      <w:r w:rsidR="009D7C80" w:rsidRPr="00D45A40">
        <w:t xml:space="preserve"> ГОСТ Р 51256-2011. «Технические средства организации дорожного движения. Разметка дорожная. Классификация. Технические требования».</w:t>
      </w:r>
    </w:p>
    <w:p w:rsidR="00A76010" w:rsidRPr="0009659E" w:rsidRDefault="009D7C80" w:rsidP="0009659E">
      <w:pPr>
        <w:tabs>
          <w:tab w:val="clear" w:pos="5103"/>
        </w:tabs>
        <w:ind w:firstLine="567"/>
        <w:rPr>
          <w:rFonts w:eastAsia="Calibri"/>
          <w:lang w:eastAsia="en-US"/>
        </w:rPr>
      </w:pPr>
      <w:bookmarkStart w:id="15" w:name="_Toc422836937"/>
      <w:r w:rsidRPr="00D45A40">
        <w:rPr>
          <w:rFonts w:eastAsia="Calibri"/>
          <w:lang w:eastAsia="en-US"/>
        </w:rPr>
        <w:t>12</w:t>
      </w:r>
      <w:r w:rsidR="00A76010" w:rsidRPr="00D45A40">
        <w:rPr>
          <w:rFonts w:eastAsia="Calibri"/>
          <w:lang w:eastAsia="en-US"/>
        </w:rPr>
        <w:t>. ГОСТ Р 52282-2004 «Технические средства организации дорожного движения. Светофоры дорожные. Типы, основные параметры, общие технические</w:t>
      </w:r>
      <w:bookmarkStart w:id="16" w:name="bookmark37"/>
      <w:r w:rsidR="00A76010" w:rsidRPr="00D45A40">
        <w:rPr>
          <w:rFonts w:eastAsia="Calibri"/>
          <w:lang w:eastAsia="en-US"/>
        </w:rPr>
        <w:t>».</w:t>
      </w:r>
      <w:bookmarkEnd w:id="15"/>
      <w:bookmarkEnd w:id="16"/>
    </w:p>
    <w:sectPr w:rsidR="00A76010" w:rsidRPr="0009659E" w:rsidSect="00A76010">
      <w:pgSz w:w="11906" w:h="16838"/>
      <w:pgMar w:top="1134" w:right="567" w:bottom="1134" w:left="1701" w:header="680" w:footer="193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B60" w:rsidRDefault="00122B60" w:rsidP="000F69CF">
      <w:r>
        <w:separator/>
      </w:r>
    </w:p>
    <w:p w:rsidR="00122B60" w:rsidRDefault="00122B60" w:rsidP="000F69CF"/>
    <w:p w:rsidR="00122B60" w:rsidRDefault="00122B60"/>
  </w:endnote>
  <w:endnote w:type="continuationSeparator" w:id="0">
    <w:p w:rsidR="00122B60" w:rsidRDefault="00122B60" w:rsidP="000F69CF">
      <w:r>
        <w:continuationSeparator/>
      </w:r>
    </w:p>
    <w:p w:rsidR="00122B60" w:rsidRDefault="00122B60" w:rsidP="000F69CF"/>
    <w:p w:rsidR="00122B60" w:rsidRDefault="00122B60"/>
  </w:endnote>
  <w:endnote w:type="continuationNotice" w:id="1">
    <w:p w:rsidR="00122B60" w:rsidRDefault="00122B60" w:rsidP="000F69CF"/>
    <w:p w:rsidR="00122B60" w:rsidRDefault="00122B6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22 Kilkenny Pro">
    <w:panose1 w:val="00000000000000000000"/>
    <w:charset w:val="00"/>
    <w:family w:val="modern"/>
    <w:notTrueType/>
    <w:pitch w:val="variable"/>
    <w:sig w:usb0="A000026F" w:usb1="5000205B" w:usb2="00000000" w:usb3="00000000" w:csb0="00000097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B60" w:rsidRDefault="00122B60" w:rsidP="007776DC">
    <w:pPr>
      <w:pStyle w:val="a4"/>
      <w:ind w:firstLine="0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92359">
      <w:rPr>
        <w:noProof/>
      </w:rPr>
      <w:t>4</w:t>
    </w:r>
    <w:r>
      <w:rPr>
        <w:noProof/>
      </w:rPr>
      <w:fldChar w:fldCharType="end"/>
    </w:r>
  </w:p>
  <w:p w:rsidR="00122B60" w:rsidRDefault="00122B6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B60" w:rsidRDefault="00122B60" w:rsidP="000F69CF">
      <w:r>
        <w:separator/>
      </w:r>
    </w:p>
    <w:p w:rsidR="00122B60" w:rsidRDefault="00122B60" w:rsidP="000F69CF"/>
    <w:p w:rsidR="00122B60" w:rsidRDefault="00122B60"/>
  </w:footnote>
  <w:footnote w:type="continuationSeparator" w:id="0">
    <w:p w:rsidR="00122B60" w:rsidRDefault="00122B60" w:rsidP="000F69CF">
      <w:r>
        <w:continuationSeparator/>
      </w:r>
    </w:p>
    <w:p w:rsidR="00122B60" w:rsidRDefault="00122B60" w:rsidP="000F69CF"/>
    <w:p w:rsidR="00122B60" w:rsidRDefault="00122B60"/>
  </w:footnote>
  <w:footnote w:type="continuationNotice" w:id="1">
    <w:p w:rsidR="00122B60" w:rsidRDefault="00122B60" w:rsidP="000F69CF"/>
    <w:p w:rsidR="00122B60" w:rsidRDefault="00122B6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206A1"/>
    <w:multiLevelType w:val="multilevel"/>
    <w:tmpl w:val="8C901936"/>
    <w:styleLink w:val="1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3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1.%2.%4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1435" w:hanging="358"/>
      </w:pPr>
      <w:rPr>
        <w:rFonts w:ascii="Courier New" w:hAnsi="Courier New" w:hint="default"/>
      </w:rPr>
    </w:lvl>
    <w:lvl w:ilvl="6">
      <w:start w:val="1"/>
      <w:numFmt w:val="none"/>
      <w:lvlText w:val=""/>
      <w:lvlJc w:val="left"/>
      <w:rPr>
        <w:rFonts w:cs="Times New Roman" w:hint="default"/>
      </w:rPr>
    </w:lvl>
    <w:lvl w:ilvl="7">
      <w:start w:val="1"/>
      <w:numFmt w:val="none"/>
      <w:lvlText w:val=""/>
      <w:lvlJc w:val="left"/>
      <w:rPr>
        <w:rFonts w:cs="Times New Roman" w:hint="default"/>
      </w:rPr>
    </w:lvl>
    <w:lvl w:ilvl="8">
      <w:start w:val="1"/>
      <w:numFmt w:val="none"/>
      <w:lvlText w:val=""/>
      <w:lvlJc w:val="left"/>
      <w:rPr>
        <w:rFonts w:cs="Times New Roman" w:hint="default"/>
      </w:rPr>
    </w:lvl>
  </w:abstractNum>
  <w:abstractNum w:abstractNumId="1">
    <w:nsid w:val="0B557C13"/>
    <w:multiLevelType w:val="hybridMultilevel"/>
    <w:tmpl w:val="94E0ED12"/>
    <w:lvl w:ilvl="0" w:tplc="D53C07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455675"/>
    <w:multiLevelType w:val="hybridMultilevel"/>
    <w:tmpl w:val="01A68334"/>
    <w:lvl w:ilvl="0" w:tplc="A914DD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705DDE"/>
    <w:multiLevelType w:val="hybridMultilevel"/>
    <w:tmpl w:val="EFB6A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364D5"/>
    <w:multiLevelType w:val="hybridMultilevel"/>
    <w:tmpl w:val="1F2895BA"/>
    <w:lvl w:ilvl="0" w:tplc="738C4B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E98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838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887E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98F5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62FE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848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4E37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5EC0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64B767C"/>
    <w:multiLevelType w:val="hybridMultilevel"/>
    <w:tmpl w:val="647EC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406B4"/>
    <w:multiLevelType w:val="hybridMultilevel"/>
    <w:tmpl w:val="C958AAB8"/>
    <w:lvl w:ilvl="0" w:tplc="A914D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34FFD"/>
    <w:multiLevelType w:val="hybridMultilevel"/>
    <w:tmpl w:val="A216C6AE"/>
    <w:lvl w:ilvl="0" w:tplc="A914D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26EFD"/>
    <w:multiLevelType w:val="hybridMultilevel"/>
    <w:tmpl w:val="7F6235A0"/>
    <w:lvl w:ilvl="0" w:tplc="A914DD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5026DA0"/>
    <w:multiLevelType w:val="hybridMultilevel"/>
    <w:tmpl w:val="59ACAA60"/>
    <w:lvl w:ilvl="0" w:tplc="BF5CB4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90869"/>
    <w:multiLevelType w:val="hybridMultilevel"/>
    <w:tmpl w:val="83DE3FD8"/>
    <w:lvl w:ilvl="0" w:tplc="A914D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097954"/>
    <w:multiLevelType w:val="hybridMultilevel"/>
    <w:tmpl w:val="DD5EE044"/>
    <w:lvl w:ilvl="0" w:tplc="0419000F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030539"/>
    <w:multiLevelType w:val="hybridMultilevel"/>
    <w:tmpl w:val="2C14704E"/>
    <w:lvl w:ilvl="0" w:tplc="03E0EA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09422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43A66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CACF2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B26B6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07818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D824A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46C35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152EF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3">
    <w:nsid w:val="429B6C94"/>
    <w:multiLevelType w:val="hybridMultilevel"/>
    <w:tmpl w:val="6D34CE00"/>
    <w:lvl w:ilvl="0" w:tplc="A914D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822344"/>
    <w:multiLevelType w:val="hybridMultilevel"/>
    <w:tmpl w:val="27BCB2BA"/>
    <w:lvl w:ilvl="0" w:tplc="079A00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4F8D8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0EA58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BE097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68B1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1DA7B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E7A72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CAEEB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9002F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>
    <w:nsid w:val="479B3B22"/>
    <w:multiLevelType w:val="hybridMultilevel"/>
    <w:tmpl w:val="8A08C15E"/>
    <w:lvl w:ilvl="0" w:tplc="A914DD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815003E"/>
    <w:multiLevelType w:val="hybridMultilevel"/>
    <w:tmpl w:val="F4168514"/>
    <w:lvl w:ilvl="0" w:tplc="D53C07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A200210"/>
    <w:multiLevelType w:val="hybridMultilevel"/>
    <w:tmpl w:val="8468FE0C"/>
    <w:lvl w:ilvl="0" w:tplc="0419000F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6F94D2A"/>
    <w:multiLevelType w:val="hybridMultilevel"/>
    <w:tmpl w:val="2AF67EEA"/>
    <w:lvl w:ilvl="0" w:tplc="7C88D9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A2B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F433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B0EB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88D4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02BC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CC23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E18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2885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7DC548A"/>
    <w:multiLevelType w:val="hybridMultilevel"/>
    <w:tmpl w:val="FC76BFEE"/>
    <w:lvl w:ilvl="0" w:tplc="D53C07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C283DFA"/>
    <w:multiLevelType w:val="hybridMultilevel"/>
    <w:tmpl w:val="BFE653CC"/>
    <w:lvl w:ilvl="0" w:tplc="A914DD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914DD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AE00B3"/>
    <w:multiLevelType w:val="hybridMultilevel"/>
    <w:tmpl w:val="1C22B40E"/>
    <w:lvl w:ilvl="0" w:tplc="A914DD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EE95B54"/>
    <w:multiLevelType w:val="hybridMultilevel"/>
    <w:tmpl w:val="045EF018"/>
    <w:lvl w:ilvl="0" w:tplc="D53C07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F6E5499"/>
    <w:multiLevelType w:val="hybridMultilevel"/>
    <w:tmpl w:val="7D1E6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844F4F"/>
    <w:multiLevelType w:val="multilevel"/>
    <w:tmpl w:val="F74CCE68"/>
    <w:lvl w:ilvl="0">
      <w:start w:val="1"/>
      <w:numFmt w:val="decimal"/>
      <w:pStyle w:val="10"/>
      <w:lvlText w:val="%1"/>
      <w:lvlJc w:val="left"/>
      <w:pPr>
        <w:tabs>
          <w:tab w:val="num" w:pos="5246"/>
        </w:tabs>
        <w:ind w:left="5246" w:hanging="28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418"/>
        </w:tabs>
        <w:ind w:left="1418" w:hanging="567"/>
      </w:pPr>
      <w:rPr>
        <w:rFonts w:hint="default"/>
        <w:b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1278"/>
        </w:tabs>
        <w:ind w:left="1278" w:hanging="85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2"/>
        </w:tabs>
        <w:ind w:left="1702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3"/>
        </w:tabs>
        <w:ind w:left="115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7"/>
        </w:tabs>
        <w:ind w:left="129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1"/>
        </w:tabs>
        <w:ind w:left="14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5"/>
        </w:tabs>
        <w:ind w:left="1585" w:hanging="1584"/>
      </w:pPr>
      <w:rPr>
        <w:rFonts w:hint="default"/>
      </w:rPr>
    </w:lvl>
  </w:abstractNum>
  <w:abstractNum w:abstractNumId="25">
    <w:nsid w:val="65CF7956"/>
    <w:multiLevelType w:val="hybridMultilevel"/>
    <w:tmpl w:val="5D482B5C"/>
    <w:lvl w:ilvl="0" w:tplc="C3B475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04DA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7634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F0A0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0492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C07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0E5B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B027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089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9F653DC"/>
    <w:multiLevelType w:val="hybridMultilevel"/>
    <w:tmpl w:val="8C541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4C5F58"/>
    <w:multiLevelType w:val="hybridMultilevel"/>
    <w:tmpl w:val="FC04C468"/>
    <w:lvl w:ilvl="0" w:tplc="D53C073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0"/>
  </w:num>
  <w:num w:numId="3">
    <w:abstractNumId w:val="19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27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10">
    <w:abstractNumId w:val="18"/>
  </w:num>
  <w:num w:numId="11">
    <w:abstractNumId w:val="22"/>
  </w:num>
  <w:num w:numId="12">
    <w:abstractNumId w:val="16"/>
  </w:num>
  <w:num w:numId="13">
    <w:abstractNumId w:val="25"/>
  </w:num>
  <w:num w:numId="14">
    <w:abstractNumId w:val="4"/>
  </w:num>
  <w:num w:numId="15">
    <w:abstractNumId w:val="14"/>
  </w:num>
  <w:num w:numId="16">
    <w:abstractNumId w:val="12"/>
  </w:num>
  <w:num w:numId="17">
    <w:abstractNumId w:val="17"/>
  </w:num>
  <w:num w:numId="18">
    <w:abstractNumId w:val="11"/>
  </w:num>
  <w:num w:numId="19">
    <w:abstractNumId w:val="5"/>
  </w:num>
  <w:num w:numId="20">
    <w:abstractNumId w:val="13"/>
  </w:num>
  <w:num w:numId="21">
    <w:abstractNumId w:val="20"/>
  </w:num>
  <w:num w:numId="22">
    <w:abstractNumId w:val="10"/>
  </w:num>
  <w:num w:numId="23">
    <w:abstractNumId w:val="6"/>
  </w:num>
  <w:num w:numId="24">
    <w:abstractNumId w:val="2"/>
  </w:num>
  <w:num w:numId="25">
    <w:abstractNumId w:val="21"/>
  </w:num>
  <w:num w:numId="26">
    <w:abstractNumId w:val="15"/>
  </w:num>
  <w:num w:numId="27">
    <w:abstractNumId w:val="7"/>
  </w:num>
  <w:num w:numId="28">
    <w:abstractNumId w:val="8"/>
  </w:num>
  <w:num w:numId="29">
    <w:abstractNumId w:val="26"/>
  </w:num>
  <w:num w:numId="30">
    <w:abstractNumId w:val="24"/>
  </w:num>
  <w:num w:numId="31">
    <w:abstractNumId w:val="23"/>
  </w:num>
  <w:num w:numId="32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ru-RU" w:vendorID="1" w:dllVersion="512" w:checkStyle="1"/>
  <w:proofState w:spelling="clean" w:grammar="clean"/>
  <w:attachedTemplate r:id="rId1"/>
  <w:stylePaneFormatFilter w:val="3F01"/>
  <w:defaultTabStop w:val="709"/>
  <w:hyphenationZone w:val="357"/>
  <w:drawingGridHorizontalSpacing w:val="140"/>
  <w:displayHorizontalDrawingGridEvery w:val="2"/>
  <w:displayVerticalDrawingGridEvery w:val="2"/>
  <w:noPunctuationKerning/>
  <w:characterSpacingControl w:val="doNotCompress"/>
  <w:hdrShapeDefaults>
    <o:shapedefaults v:ext="edit" spidmax="248833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667561"/>
    <w:rsid w:val="000010EE"/>
    <w:rsid w:val="000011B1"/>
    <w:rsid w:val="000011EA"/>
    <w:rsid w:val="00001873"/>
    <w:rsid w:val="000019D9"/>
    <w:rsid w:val="00001A0E"/>
    <w:rsid w:val="00001DD0"/>
    <w:rsid w:val="000021F4"/>
    <w:rsid w:val="000028A1"/>
    <w:rsid w:val="00002E33"/>
    <w:rsid w:val="00003B7C"/>
    <w:rsid w:val="00003CE5"/>
    <w:rsid w:val="00003EB3"/>
    <w:rsid w:val="00004D2A"/>
    <w:rsid w:val="00005487"/>
    <w:rsid w:val="00005706"/>
    <w:rsid w:val="0000580E"/>
    <w:rsid w:val="00005889"/>
    <w:rsid w:val="00005B93"/>
    <w:rsid w:val="000071F4"/>
    <w:rsid w:val="00007297"/>
    <w:rsid w:val="00007959"/>
    <w:rsid w:val="0000797F"/>
    <w:rsid w:val="00007CDB"/>
    <w:rsid w:val="00007F84"/>
    <w:rsid w:val="0001050F"/>
    <w:rsid w:val="0001068A"/>
    <w:rsid w:val="000107AB"/>
    <w:rsid w:val="000107D4"/>
    <w:rsid w:val="000107D8"/>
    <w:rsid w:val="00010BC0"/>
    <w:rsid w:val="00010F1F"/>
    <w:rsid w:val="0001110B"/>
    <w:rsid w:val="00011199"/>
    <w:rsid w:val="0001147C"/>
    <w:rsid w:val="000114CD"/>
    <w:rsid w:val="0001170A"/>
    <w:rsid w:val="00011856"/>
    <w:rsid w:val="000121CA"/>
    <w:rsid w:val="000122BE"/>
    <w:rsid w:val="00012693"/>
    <w:rsid w:val="00012D19"/>
    <w:rsid w:val="00013013"/>
    <w:rsid w:val="000146D9"/>
    <w:rsid w:val="0001479A"/>
    <w:rsid w:val="00014A07"/>
    <w:rsid w:val="00014B24"/>
    <w:rsid w:val="00014BBA"/>
    <w:rsid w:val="00014CE2"/>
    <w:rsid w:val="000155A4"/>
    <w:rsid w:val="000155C1"/>
    <w:rsid w:val="00015B69"/>
    <w:rsid w:val="00015E0F"/>
    <w:rsid w:val="00015FF4"/>
    <w:rsid w:val="0001639B"/>
    <w:rsid w:val="00016AF4"/>
    <w:rsid w:val="00016D68"/>
    <w:rsid w:val="00016FFD"/>
    <w:rsid w:val="00017507"/>
    <w:rsid w:val="000176A1"/>
    <w:rsid w:val="00017C58"/>
    <w:rsid w:val="000200A0"/>
    <w:rsid w:val="0002029F"/>
    <w:rsid w:val="0002090D"/>
    <w:rsid w:val="00020997"/>
    <w:rsid w:val="00021144"/>
    <w:rsid w:val="00021793"/>
    <w:rsid w:val="000217EC"/>
    <w:rsid w:val="00021F2B"/>
    <w:rsid w:val="00022993"/>
    <w:rsid w:val="00023232"/>
    <w:rsid w:val="00023339"/>
    <w:rsid w:val="00023BF1"/>
    <w:rsid w:val="000247F1"/>
    <w:rsid w:val="0002492B"/>
    <w:rsid w:val="00024BAF"/>
    <w:rsid w:val="0002551A"/>
    <w:rsid w:val="00025566"/>
    <w:rsid w:val="000256F7"/>
    <w:rsid w:val="00025960"/>
    <w:rsid w:val="0002614D"/>
    <w:rsid w:val="00026D72"/>
    <w:rsid w:val="00027672"/>
    <w:rsid w:val="00027D4D"/>
    <w:rsid w:val="000300BA"/>
    <w:rsid w:val="00030A29"/>
    <w:rsid w:val="000311E4"/>
    <w:rsid w:val="000312A6"/>
    <w:rsid w:val="000312DC"/>
    <w:rsid w:val="00031B40"/>
    <w:rsid w:val="00032026"/>
    <w:rsid w:val="000322D4"/>
    <w:rsid w:val="000323E3"/>
    <w:rsid w:val="00032A89"/>
    <w:rsid w:val="00032FED"/>
    <w:rsid w:val="000337AF"/>
    <w:rsid w:val="0003383F"/>
    <w:rsid w:val="00034669"/>
    <w:rsid w:val="000347B3"/>
    <w:rsid w:val="00034BC9"/>
    <w:rsid w:val="00035547"/>
    <w:rsid w:val="00035B73"/>
    <w:rsid w:val="00035CC8"/>
    <w:rsid w:val="00035E59"/>
    <w:rsid w:val="00036353"/>
    <w:rsid w:val="000367BC"/>
    <w:rsid w:val="00037031"/>
    <w:rsid w:val="00037933"/>
    <w:rsid w:val="00037C3C"/>
    <w:rsid w:val="000425EA"/>
    <w:rsid w:val="00043321"/>
    <w:rsid w:val="000433B2"/>
    <w:rsid w:val="000433DD"/>
    <w:rsid w:val="0004436F"/>
    <w:rsid w:val="00044A1A"/>
    <w:rsid w:val="00045562"/>
    <w:rsid w:val="0004577B"/>
    <w:rsid w:val="00045C3C"/>
    <w:rsid w:val="0004629D"/>
    <w:rsid w:val="000465DD"/>
    <w:rsid w:val="000466C2"/>
    <w:rsid w:val="0004670C"/>
    <w:rsid w:val="0004778C"/>
    <w:rsid w:val="0004782A"/>
    <w:rsid w:val="00047831"/>
    <w:rsid w:val="00047C0F"/>
    <w:rsid w:val="00047E72"/>
    <w:rsid w:val="000502A4"/>
    <w:rsid w:val="00050384"/>
    <w:rsid w:val="00050B54"/>
    <w:rsid w:val="0005171B"/>
    <w:rsid w:val="00051FDC"/>
    <w:rsid w:val="0005262F"/>
    <w:rsid w:val="00052BC2"/>
    <w:rsid w:val="00052C77"/>
    <w:rsid w:val="000530A3"/>
    <w:rsid w:val="00053826"/>
    <w:rsid w:val="00053A49"/>
    <w:rsid w:val="00053FAB"/>
    <w:rsid w:val="0005471E"/>
    <w:rsid w:val="00054931"/>
    <w:rsid w:val="00054A75"/>
    <w:rsid w:val="00055370"/>
    <w:rsid w:val="0005541D"/>
    <w:rsid w:val="0005545F"/>
    <w:rsid w:val="00055597"/>
    <w:rsid w:val="00055986"/>
    <w:rsid w:val="00055FE6"/>
    <w:rsid w:val="00056AE2"/>
    <w:rsid w:val="00056B58"/>
    <w:rsid w:val="00056D9B"/>
    <w:rsid w:val="00056F99"/>
    <w:rsid w:val="00056FD6"/>
    <w:rsid w:val="0005700C"/>
    <w:rsid w:val="000578F8"/>
    <w:rsid w:val="00057970"/>
    <w:rsid w:val="00057A8A"/>
    <w:rsid w:val="00057E8F"/>
    <w:rsid w:val="00060004"/>
    <w:rsid w:val="0006004D"/>
    <w:rsid w:val="00060BC3"/>
    <w:rsid w:val="00061609"/>
    <w:rsid w:val="00061BF5"/>
    <w:rsid w:val="00061F6E"/>
    <w:rsid w:val="00062132"/>
    <w:rsid w:val="00062239"/>
    <w:rsid w:val="000627EF"/>
    <w:rsid w:val="00063291"/>
    <w:rsid w:val="000636B7"/>
    <w:rsid w:val="000637FC"/>
    <w:rsid w:val="00063891"/>
    <w:rsid w:val="00063A1D"/>
    <w:rsid w:val="0006594E"/>
    <w:rsid w:val="00065C43"/>
    <w:rsid w:val="00065CCF"/>
    <w:rsid w:val="00065E9A"/>
    <w:rsid w:val="000660BA"/>
    <w:rsid w:val="000663D7"/>
    <w:rsid w:val="000664B4"/>
    <w:rsid w:val="00066AF1"/>
    <w:rsid w:val="000671C6"/>
    <w:rsid w:val="000672F1"/>
    <w:rsid w:val="00067374"/>
    <w:rsid w:val="000674DD"/>
    <w:rsid w:val="00067A54"/>
    <w:rsid w:val="00070353"/>
    <w:rsid w:val="00071864"/>
    <w:rsid w:val="0007195E"/>
    <w:rsid w:val="00072491"/>
    <w:rsid w:val="00072BE7"/>
    <w:rsid w:val="000736D0"/>
    <w:rsid w:val="00073CA5"/>
    <w:rsid w:val="00074596"/>
    <w:rsid w:val="0007470C"/>
    <w:rsid w:val="00074A9E"/>
    <w:rsid w:val="00074CC9"/>
    <w:rsid w:val="00074D45"/>
    <w:rsid w:val="00074E27"/>
    <w:rsid w:val="000751C8"/>
    <w:rsid w:val="00075216"/>
    <w:rsid w:val="00075B04"/>
    <w:rsid w:val="00075E06"/>
    <w:rsid w:val="00075FF2"/>
    <w:rsid w:val="000763E0"/>
    <w:rsid w:val="00077F18"/>
    <w:rsid w:val="000802D0"/>
    <w:rsid w:val="000804EB"/>
    <w:rsid w:val="00080640"/>
    <w:rsid w:val="00080E4F"/>
    <w:rsid w:val="000810B6"/>
    <w:rsid w:val="00082E2D"/>
    <w:rsid w:val="00083693"/>
    <w:rsid w:val="00084178"/>
    <w:rsid w:val="0008523C"/>
    <w:rsid w:val="000852B4"/>
    <w:rsid w:val="00085472"/>
    <w:rsid w:val="00085750"/>
    <w:rsid w:val="00085827"/>
    <w:rsid w:val="00085932"/>
    <w:rsid w:val="00086195"/>
    <w:rsid w:val="00086BFF"/>
    <w:rsid w:val="00087045"/>
    <w:rsid w:val="000871E0"/>
    <w:rsid w:val="00087442"/>
    <w:rsid w:val="00087832"/>
    <w:rsid w:val="00087A02"/>
    <w:rsid w:val="00087DB9"/>
    <w:rsid w:val="00087F42"/>
    <w:rsid w:val="00090DA1"/>
    <w:rsid w:val="00091104"/>
    <w:rsid w:val="0009126D"/>
    <w:rsid w:val="0009157F"/>
    <w:rsid w:val="0009184E"/>
    <w:rsid w:val="000919B9"/>
    <w:rsid w:val="000924CE"/>
    <w:rsid w:val="0009283A"/>
    <w:rsid w:val="000929F9"/>
    <w:rsid w:val="0009300E"/>
    <w:rsid w:val="00093154"/>
    <w:rsid w:val="0009342C"/>
    <w:rsid w:val="00094225"/>
    <w:rsid w:val="00094688"/>
    <w:rsid w:val="00094F05"/>
    <w:rsid w:val="00095570"/>
    <w:rsid w:val="00095709"/>
    <w:rsid w:val="00095B86"/>
    <w:rsid w:val="00095E52"/>
    <w:rsid w:val="0009659E"/>
    <w:rsid w:val="00096904"/>
    <w:rsid w:val="00096FB3"/>
    <w:rsid w:val="00097446"/>
    <w:rsid w:val="00097596"/>
    <w:rsid w:val="000A0118"/>
    <w:rsid w:val="000A075E"/>
    <w:rsid w:val="000A0A88"/>
    <w:rsid w:val="000A0F0B"/>
    <w:rsid w:val="000A118A"/>
    <w:rsid w:val="000A1651"/>
    <w:rsid w:val="000A25F7"/>
    <w:rsid w:val="000A26A8"/>
    <w:rsid w:val="000A26B3"/>
    <w:rsid w:val="000A2A92"/>
    <w:rsid w:val="000A3037"/>
    <w:rsid w:val="000A327A"/>
    <w:rsid w:val="000A33DA"/>
    <w:rsid w:val="000A3BD0"/>
    <w:rsid w:val="000A4948"/>
    <w:rsid w:val="000A49C4"/>
    <w:rsid w:val="000A4B40"/>
    <w:rsid w:val="000A5395"/>
    <w:rsid w:val="000A55C0"/>
    <w:rsid w:val="000A6302"/>
    <w:rsid w:val="000A66E6"/>
    <w:rsid w:val="000A6BB6"/>
    <w:rsid w:val="000A6C24"/>
    <w:rsid w:val="000A6D18"/>
    <w:rsid w:val="000A6FA0"/>
    <w:rsid w:val="000A7866"/>
    <w:rsid w:val="000A7E43"/>
    <w:rsid w:val="000A7E87"/>
    <w:rsid w:val="000A7F67"/>
    <w:rsid w:val="000B0269"/>
    <w:rsid w:val="000B03E9"/>
    <w:rsid w:val="000B0D8E"/>
    <w:rsid w:val="000B0EAF"/>
    <w:rsid w:val="000B133D"/>
    <w:rsid w:val="000B15B2"/>
    <w:rsid w:val="000B1DD7"/>
    <w:rsid w:val="000B1E79"/>
    <w:rsid w:val="000B2599"/>
    <w:rsid w:val="000B26E8"/>
    <w:rsid w:val="000B2A40"/>
    <w:rsid w:val="000B2AD2"/>
    <w:rsid w:val="000B2ED0"/>
    <w:rsid w:val="000B3410"/>
    <w:rsid w:val="000B3547"/>
    <w:rsid w:val="000B38DF"/>
    <w:rsid w:val="000B3CDB"/>
    <w:rsid w:val="000B3F55"/>
    <w:rsid w:val="000B405A"/>
    <w:rsid w:val="000B41CD"/>
    <w:rsid w:val="000B515C"/>
    <w:rsid w:val="000B5810"/>
    <w:rsid w:val="000B5A31"/>
    <w:rsid w:val="000B5B50"/>
    <w:rsid w:val="000B5BF7"/>
    <w:rsid w:val="000B6021"/>
    <w:rsid w:val="000B6049"/>
    <w:rsid w:val="000B63AD"/>
    <w:rsid w:val="000B6F07"/>
    <w:rsid w:val="000B7080"/>
    <w:rsid w:val="000B72C6"/>
    <w:rsid w:val="000B7C85"/>
    <w:rsid w:val="000C0669"/>
    <w:rsid w:val="000C07D5"/>
    <w:rsid w:val="000C08D2"/>
    <w:rsid w:val="000C0A03"/>
    <w:rsid w:val="000C0EBB"/>
    <w:rsid w:val="000C0F4B"/>
    <w:rsid w:val="000C16E0"/>
    <w:rsid w:val="000C23CE"/>
    <w:rsid w:val="000C2B35"/>
    <w:rsid w:val="000C2C9D"/>
    <w:rsid w:val="000C2D9D"/>
    <w:rsid w:val="000C37B9"/>
    <w:rsid w:val="000C39B9"/>
    <w:rsid w:val="000C3C8F"/>
    <w:rsid w:val="000C45DB"/>
    <w:rsid w:val="000C49F2"/>
    <w:rsid w:val="000C4A13"/>
    <w:rsid w:val="000C4D6C"/>
    <w:rsid w:val="000C5425"/>
    <w:rsid w:val="000C56DA"/>
    <w:rsid w:val="000C593D"/>
    <w:rsid w:val="000C5A01"/>
    <w:rsid w:val="000C5A86"/>
    <w:rsid w:val="000C5B71"/>
    <w:rsid w:val="000C5F23"/>
    <w:rsid w:val="000C6049"/>
    <w:rsid w:val="000C646C"/>
    <w:rsid w:val="000C6A99"/>
    <w:rsid w:val="000C7096"/>
    <w:rsid w:val="000C7867"/>
    <w:rsid w:val="000C7990"/>
    <w:rsid w:val="000C7CB9"/>
    <w:rsid w:val="000C7FFC"/>
    <w:rsid w:val="000D0062"/>
    <w:rsid w:val="000D037D"/>
    <w:rsid w:val="000D0A3F"/>
    <w:rsid w:val="000D251C"/>
    <w:rsid w:val="000D264A"/>
    <w:rsid w:val="000D2772"/>
    <w:rsid w:val="000D28C3"/>
    <w:rsid w:val="000D29D5"/>
    <w:rsid w:val="000D2C30"/>
    <w:rsid w:val="000D39E7"/>
    <w:rsid w:val="000D3D8E"/>
    <w:rsid w:val="000D423E"/>
    <w:rsid w:val="000D4906"/>
    <w:rsid w:val="000D528A"/>
    <w:rsid w:val="000D529F"/>
    <w:rsid w:val="000D52D7"/>
    <w:rsid w:val="000D55F7"/>
    <w:rsid w:val="000D57A8"/>
    <w:rsid w:val="000D5AB3"/>
    <w:rsid w:val="000D6AD2"/>
    <w:rsid w:val="000D7778"/>
    <w:rsid w:val="000E0082"/>
    <w:rsid w:val="000E0D6E"/>
    <w:rsid w:val="000E1DD4"/>
    <w:rsid w:val="000E21B7"/>
    <w:rsid w:val="000E2678"/>
    <w:rsid w:val="000E29D2"/>
    <w:rsid w:val="000E2B6F"/>
    <w:rsid w:val="000E2BCF"/>
    <w:rsid w:val="000E2C0F"/>
    <w:rsid w:val="000E33F9"/>
    <w:rsid w:val="000E3821"/>
    <w:rsid w:val="000E3B2A"/>
    <w:rsid w:val="000E3C8E"/>
    <w:rsid w:val="000E3C9E"/>
    <w:rsid w:val="000E3CF8"/>
    <w:rsid w:val="000E3E4E"/>
    <w:rsid w:val="000E4454"/>
    <w:rsid w:val="000E4530"/>
    <w:rsid w:val="000E4691"/>
    <w:rsid w:val="000E542A"/>
    <w:rsid w:val="000E6420"/>
    <w:rsid w:val="000E64FA"/>
    <w:rsid w:val="000E66DA"/>
    <w:rsid w:val="000E697D"/>
    <w:rsid w:val="000E6F2C"/>
    <w:rsid w:val="000E72C9"/>
    <w:rsid w:val="000E7492"/>
    <w:rsid w:val="000E7E96"/>
    <w:rsid w:val="000E7EE5"/>
    <w:rsid w:val="000F009D"/>
    <w:rsid w:val="000F0FB9"/>
    <w:rsid w:val="000F146B"/>
    <w:rsid w:val="000F1651"/>
    <w:rsid w:val="000F18A8"/>
    <w:rsid w:val="000F1D4B"/>
    <w:rsid w:val="000F1FBD"/>
    <w:rsid w:val="000F2454"/>
    <w:rsid w:val="000F2822"/>
    <w:rsid w:val="000F2F05"/>
    <w:rsid w:val="000F3BEB"/>
    <w:rsid w:val="000F41EB"/>
    <w:rsid w:val="000F4870"/>
    <w:rsid w:val="000F4B40"/>
    <w:rsid w:val="000F4D8B"/>
    <w:rsid w:val="000F4E71"/>
    <w:rsid w:val="000F5263"/>
    <w:rsid w:val="000F5313"/>
    <w:rsid w:val="000F5567"/>
    <w:rsid w:val="000F56F0"/>
    <w:rsid w:val="000F583E"/>
    <w:rsid w:val="000F5A02"/>
    <w:rsid w:val="000F5A43"/>
    <w:rsid w:val="000F5DD0"/>
    <w:rsid w:val="000F61E6"/>
    <w:rsid w:val="000F6238"/>
    <w:rsid w:val="000F634C"/>
    <w:rsid w:val="000F682E"/>
    <w:rsid w:val="000F69CF"/>
    <w:rsid w:val="000F73E9"/>
    <w:rsid w:val="000F7400"/>
    <w:rsid w:val="000F7E5E"/>
    <w:rsid w:val="000F7E8F"/>
    <w:rsid w:val="001000C0"/>
    <w:rsid w:val="0010013A"/>
    <w:rsid w:val="001001A2"/>
    <w:rsid w:val="001013C8"/>
    <w:rsid w:val="00101869"/>
    <w:rsid w:val="00101D9A"/>
    <w:rsid w:val="00101EC0"/>
    <w:rsid w:val="001022BC"/>
    <w:rsid w:val="001023B9"/>
    <w:rsid w:val="00102793"/>
    <w:rsid w:val="00103114"/>
    <w:rsid w:val="001033E0"/>
    <w:rsid w:val="001034D2"/>
    <w:rsid w:val="00103991"/>
    <w:rsid w:val="00103AAD"/>
    <w:rsid w:val="00103AEB"/>
    <w:rsid w:val="00103CCB"/>
    <w:rsid w:val="00103F95"/>
    <w:rsid w:val="0010400F"/>
    <w:rsid w:val="00104E15"/>
    <w:rsid w:val="00105035"/>
    <w:rsid w:val="00105601"/>
    <w:rsid w:val="00105626"/>
    <w:rsid w:val="00106598"/>
    <w:rsid w:val="00106A10"/>
    <w:rsid w:val="00106C1E"/>
    <w:rsid w:val="00106F4E"/>
    <w:rsid w:val="00107005"/>
    <w:rsid w:val="00107270"/>
    <w:rsid w:val="0010772C"/>
    <w:rsid w:val="0010796E"/>
    <w:rsid w:val="0011040C"/>
    <w:rsid w:val="00110424"/>
    <w:rsid w:val="00110AFB"/>
    <w:rsid w:val="00110FB0"/>
    <w:rsid w:val="0011117A"/>
    <w:rsid w:val="001111D8"/>
    <w:rsid w:val="00111666"/>
    <w:rsid w:val="0011244B"/>
    <w:rsid w:val="00112556"/>
    <w:rsid w:val="00112823"/>
    <w:rsid w:val="00112876"/>
    <w:rsid w:val="001128E6"/>
    <w:rsid w:val="00112A21"/>
    <w:rsid w:val="00112F89"/>
    <w:rsid w:val="001135FD"/>
    <w:rsid w:val="001136A2"/>
    <w:rsid w:val="00113A4C"/>
    <w:rsid w:val="00114CCE"/>
    <w:rsid w:val="00114FA7"/>
    <w:rsid w:val="00114FCD"/>
    <w:rsid w:val="001151F9"/>
    <w:rsid w:val="00115B64"/>
    <w:rsid w:val="00116237"/>
    <w:rsid w:val="00116275"/>
    <w:rsid w:val="001166B1"/>
    <w:rsid w:val="00116C52"/>
    <w:rsid w:val="00117014"/>
    <w:rsid w:val="0011747D"/>
    <w:rsid w:val="001204F9"/>
    <w:rsid w:val="00120CF8"/>
    <w:rsid w:val="00120DA5"/>
    <w:rsid w:val="00120E45"/>
    <w:rsid w:val="00120E6A"/>
    <w:rsid w:val="00121101"/>
    <w:rsid w:val="0012130B"/>
    <w:rsid w:val="001220A5"/>
    <w:rsid w:val="00122AFF"/>
    <w:rsid w:val="00122B60"/>
    <w:rsid w:val="00122F4D"/>
    <w:rsid w:val="00123145"/>
    <w:rsid w:val="00123208"/>
    <w:rsid w:val="001235A9"/>
    <w:rsid w:val="00124327"/>
    <w:rsid w:val="001243A6"/>
    <w:rsid w:val="00124475"/>
    <w:rsid w:val="001248BC"/>
    <w:rsid w:val="00124910"/>
    <w:rsid w:val="0012505C"/>
    <w:rsid w:val="00125266"/>
    <w:rsid w:val="001256B1"/>
    <w:rsid w:val="001265C4"/>
    <w:rsid w:val="00126C3D"/>
    <w:rsid w:val="00126DBD"/>
    <w:rsid w:val="00127B8E"/>
    <w:rsid w:val="0013065C"/>
    <w:rsid w:val="00131248"/>
    <w:rsid w:val="001312D4"/>
    <w:rsid w:val="00131546"/>
    <w:rsid w:val="0013217A"/>
    <w:rsid w:val="001321B0"/>
    <w:rsid w:val="00132A7F"/>
    <w:rsid w:val="00133A2E"/>
    <w:rsid w:val="00133A8E"/>
    <w:rsid w:val="00133C8E"/>
    <w:rsid w:val="00133DA1"/>
    <w:rsid w:val="00133F2B"/>
    <w:rsid w:val="0013460F"/>
    <w:rsid w:val="001347E5"/>
    <w:rsid w:val="00134878"/>
    <w:rsid w:val="0013540E"/>
    <w:rsid w:val="00135A57"/>
    <w:rsid w:val="00135D05"/>
    <w:rsid w:val="00135E0F"/>
    <w:rsid w:val="00135F6D"/>
    <w:rsid w:val="00136094"/>
    <w:rsid w:val="00137B1B"/>
    <w:rsid w:val="00140835"/>
    <w:rsid w:val="00140C50"/>
    <w:rsid w:val="0014107E"/>
    <w:rsid w:val="00141B2E"/>
    <w:rsid w:val="001425F1"/>
    <w:rsid w:val="00142719"/>
    <w:rsid w:val="0014310D"/>
    <w:rsid w:val="001431BE"/>
    <w:rsid w:val="0014321F"/>
    <w:rsid w:val="00143619"/>
    <w:rsid w:val="00144281"/>
    <w:rsid w:val="00144E8A"/>
    <w:rsid w:val="0014573E"/>
    <w:rsid w:val="0014599E"/>
    <w:rsid w:val="00145CB9"/>
    <w:rsid w:val="00146002"/>
    <w:rsid w:val="00146088"/>
    <w:rsid w:val="001460A5"/>
    <w:rsid w:val="001468D4"/>
    <w:rsid w:val="00146C7E"/>
    <w:rsid w:val="001470C2"/>
    <w:rsid w:val="001471CE"/>
    <w:rsid w:val="00147AB0"/>
    <w:rsid w:val="00147CD3"/>
    <w:rsid w:val="00150521"/>
    <w:rsid w:val="0015068A"/>
    <w:rsid w:val="00150F5B"/>
    <w:rsid w:val="001516AA"/>
    <w:rsid w:val="00151B56"/>
    <w:rsid w:val="00152266"/>
    <w:rsid w:val="0015275D"/>
    <w:rsid w:val="00152DCE"/>
    <w:rsid w:val="00152F50"/>
    <w:rsid w:val="00153984"/>
    <w:rsid w:val="00153AD2"/>
    <w:rsid w:val="00153D48"/>
    <w:rsid w:val="00154795"/>
    <w:rsid w:val="00154809"/>
    <w:rsid w:val="00154A0D"/>
    <w:rsid w:val="00154D1B"/>
    <w:rsid w:val="00156170"/>
    <w:rsid w:val="001568F4"/>
    <w:rsid w:val="00156917"/>
    <w:rsid w:val="00156E37"/>
    <w:rsid w:val="00157261"/>
    <w:rsid w:val="0015761B"/>
    <w:rsid w:val="001604EA"/>
    <w:rsid w:val="001608DB"/>
    <w:rsid w:val="0016092F"/>
    <w:rsid w:val="00161018"/>
    <w:rsid w:val="0016133A"/>
    <w:rsid w:val="00161614"/>
    <w:rsid w:val="00161AEA"/>
    <w:rsid w:val="00161F2A"/>
    <w:rsid w:val="0016215D"/>
    <w:rsid w:val="00162929"/>
    <w:rsid w:val="00162A39"/>
    <w:rsid w:val="001631AA"/>
    <w:rsid w:val="001634BD"/>
    <w:rsid w:val="00163641"/>
    <w:rsid w:val="001637A7"/>
    <w:rsid w:val="001647CF"/>
    <w:rsid w:val="00164C9B"/>
    <w:rsid w:val="00165AD5"/>
    <w:rsid w:val="00165B10"/>
    <w:rsid w:val="00165FBD"/>
    <w:rsid w:val="001660CD"/>
    <w:rsid w:val="00166AF9"/>
    <w:rsid w:val="00166B02"/>
    <w:rsid w:val="00166E58"/>
    <w:rsid w:val="00167217"/>
    <w:rsid w:val="00167545"/>
    <w:rsid w:val="00167E1A"/>
    <w:rsid w:val="00167F00"/>
    <w:rsid w:val="00170534"/>
    <w:rsid w:val="00170645"/>
    <w:rsid w:val="00170EC7"/>
    <w:rsid w:val="00171D9C"/>
    <w:rsid w:val="00171EE1"/>
    <w:rsid w:val="001726D7"/>
    <w:rsid w:val="0017300F"/>
    <w:rsid w:val="001730F7"/>
    <w:rsid w:val="00173129"/>
    <w:rsid w:val="00173D53"/>
    <w:rsid w:val="00173D85"/>
    <w:rsid w:val="00174122"/>
    <w:rsid w:val="00174FAC"/>
    <w:rsid w:val="001751DA"/>
    <w:rsid w:val="0017540B"/>
    <w:rsid w:val="00175EA3"/>
    <w:rsid w:val="001767F7"/>
    <w:rsid w:val="00176C68"/>
    <w:rsid w:val="001776EA"/>
    <w:rsid w:val="0017780A"/>
    <w:rsid w:val="00177D3F"/>
    <w:rsid w:val="00180409"/>
    <w:rsid w:val="001806DF"/>
    <w:rsid w:val="00180A83"/>
    <w:rsid w:val="00180B02"/>
    <w:rsid w:val="00180C56"/>
    <w:rsid w:val="00180D4B"/>
    <w:rsid w:val="00180F05"/>
    <w:rsid w:val="00181D42"/>
    <w:rsid w:val="0018203A"/>
    <w:rsid w:val="00182624"/>
    <w:rsid w:val="00182811"/>
    <w:rsid w:val="00182ADE"/>
    <w:rsid w:val="00182B2E"/>
    <w:rsid w:val="0018356C"/>
    <w:rsid w:val="0018404B"/>
    <w:rsid w:val="001840DB"/>
    <w:rsid w:val="001845B0"/>
    <w:rsid w:val="00184AC9"/>
    <w:rsid w:val="00184C31"/>
    <w:rsid w:val="00185C3B"/>
    <w:rsid w:val="00185DF9"/>
    <w:rsid w:val="00185F10"/>
    <w:rsid w:val="00185FEC"/>
    <w:rsid w:val="001860BF"/>
    <w:rsid w:val="0018739A"/>
    <w:rsid w:val="00187771"/>
    <w:rsid w:val="00187841"/>
    <w:rsid w:val="00187ECE"/>
    <w:rsid w:val="0019026B"/>
    <w:rsid w:val="001903D5"/>
    <w:rsid w:val="00190C5A"/>
    <w:rsid w:val="00190E56"/>
    <w:rsid w:val="00191362"/>
    <w:rsid w:val="00191608"/>
    <w:rsid w:val="00191A86"/>
    <w:rsid w:val="001922F8"/>
    <w:rsid w:val="001926BD"/>
    <w:rsid w:val="00192C54"/>
    <w:rsid w:val="00192E4C"/>
    <w:rsid w:val="001931A0"/>
    <w:rsid w:val="001934BC"/>
    <w:rsid w:val="00193871"/>
    <w:rsid w:val="0019470E"/>
    <w:rsid w:val="001947A1"/>
    <w:rsid w:val="00194B4D"/>
    <w:rsid w:val="0019505C"/>
    <w:rsid w:val="00195173"/>
    <w:rsid w:val="0019557B"/>
    <w:rsid w:val="001957E5"/>
    <w:rsid w:val="001959D7"/>
    <w:rsid w:val="00196010"/>
    <w:rsid w:val="00197820"/>
    <w:rsid w:val="001A084C"/>
    <w:rsid w:val="001A13DE"/>
    <w:rsid w:val="001A1917"/>
    <w:rsid w:val="001A23F7"/>
    <w:rsid w:val="001A28A8"/>
    <w:rsid w:val="001A2997"/>
    <w:rsid w:val="001A3B2E"/>
    <w:rsid w:val="001A3EEA"/>
    <w:rsid w:val="001A400C"/>
    <w:rsid w:val="001A4253"/>
    <w:rsid w:val="001A4443"/>
    <w:rsid w:val="001A466C"/>
    <w:rsid w:val="001A4CAB"/>
    <w:rsid w:val="001A547C"/>
    <w:rsid w:val="001A5AC7"/>
    <w:rsid w:val="001A5C7C"/>
    <w:rsid w:val="001A5D63"/>
    <w:rsid w:val="001A5DBD"/>
    <w:rsid w:val="001A6A8C"/>
    <w:rsid w:val="001A7AA6"/>
    <w:rsid w:val="001A7B5C"/>
    <w:rsid w:val="001B0908"/>
    <w:rsid w:val="001B0FAE"/>
    <w:rsid w:val="001B1E43"/>
    <w:rsid w:val="001B2444"/>
    <w:rsid w:val="001B2862"/>
    <w:rsid w:val="001B2E02"/>
    <w:rsid w:val="001B2F64"/>
    <w:rsid w:val="001B2FAC"/>
    <w:rsid w:val="001B391C"/>
    <w:rsid w:val="001B3977"/>
    <w:rsid w:val="001B3FA5"/>
    <w:rsid w:val="001B4033"/>
    <w:rsid w:val="001B4D2E"/>
    <w:rsid w:val="001B559F"/>
    <w:rsid w:val="001B5676"/>
    <w:rsid w:val="001B5CD6"/>
    <w:rsid w:val="001B5E4B"/>
    <w:rsid w:val="001B6374"/>
    <w:rsid w:val="001B6899"/>
    <w:rsid w:val="001B71DB"/>
    <w:rsid w:val="001B741B"/>
    <w:rsid w:val="001B75FF"/>
    <w:rsid w:val="001B77D1"/>
    <w:rsid w:val="001B7880"/>
    <w:rsid w:val="001B799B"/>
    <w:rsid w:val="001B7DF0"/>
    <w:rsid w:val="001B7E84"/>
    <w:rsid w:val="001C12E9"/>
    <w:rsid w:val="001C16D6"/>
    <w:rsid w:val="001C1723"/>
    <w:rsid w:val="001C1DAE"/>
    <w:rsid w:val="001C1F37"/>
    <w:rsid w:val="001C39FD"/>
    <w:rsid w:val="001C3BA8"/>
    <w:rsid w:val="001C3BFF"/>
    <w:rsid w:val="001C4810"/>
    <w:rsid w:val="001C4DEF"/>
    <w:rsid w:val="001C51AC"/>
    <w:rsid w:val="001C52E1"/>
    <w:rsid w:val="001C57AE"/>
    <w:rsid w:val="001C5AE1"/>
    <w:rsid w:val="001C5C38"/>
    <w:rsid w:val="001C5DDA"/>
    <w:rsid w:val="001C62DA"/>
    <w:rsid w:val="001C65B0"/>
    <w:rsid w:val="001C65C9"/>
    <w:rsid w:val="001C665C"/>
    <w:rsid w:val="001C66F1"/>
    <w:rsid w:val="001C6CAA"/>
    <w:rsid w:val="001C7001"/>
    <w:rsid w:val="001C77F6"/>
    <w:rsid w:val="001C7918"/>
    <w:rsid w:val="001C7A24"/>
    <w:rsid w:val="001C7BC1"/>
    <w:rsid w:val="001C7CA1"/>
    <w:rsid w:val="001D01D1"/>
    <w:rsid w:val="001D03D5"/>
    <w:rsid w:val="001D0602"/>
    <w:rsid w:val="001D0B94"/>
    <w:rsid w:val="001D0D7B"/>
    <w:rsid w:val="001D107D"/>
    <w:rsid w:val="001D15EE"/>
    <w:rsid w:val="001D19BF"/>
    <w:rsid w:val="001D1D6B"/>
    <w:rsid w:val="001D1EA3"/>
    <w:rsid w:val="001D2149"/>
    <w:rsid w:val="001D219B"/>
    <w:rsid w:val="001D262A"/>
    <w:rsid w:val="001D2F96"/>
    <w:rsid w:val="001D3189"/>
    <w:rsid w:val="001D361B"/>
    <w:rsid w:val="001D37FF"/>
    <w:rsid w:val="001D3BF4"/>
    <w:rsid w:val="001D4CE1"/>
    <w:rsid w:val="001D4F11"/>
    <w:rsid w:val="001D52E1"/>
    <w:rsid w:val="001D58D9"/>
    <w:rsid w:val="001D5C8E"/>
    <w:rsid w:val="001D5CC3"/>
    <w:rsid w:val="001D5F27"/>
    <w:rsid w:val="001D6169"/>
    <w:rsid w:val="001D6182"/>
    <w:rsid w:val="001D68EA"/>
    <w:rsid w:val="001D6C2E"/>
    <w:rsid w:val="001D760B"/>
    <w:rsid w:val="001D7C95"/>
    <w:rsid w:val="001E08BC"/>
    <w:rsid w:val="001E08D1"/>
    <w:rsid w:val="001E16D8"/>
    <w:rsid w:val="001E1776"/>
    <w:rsid w:val="001E1A7C"/>
    <w:rsid w:val="001E1AF5"/>
    <w:rsid w:val="001E1CAE"/>
    <w:rsid w:val="001E1E2C"/>
    <w:rsid w:val="001E1EC3"/>
    <w:rsid w:val="001E2296"/>
    <w:rsid w:val="001E2677"/>
    <w:rsid w:val="001E3419"/>
    <w:rsid w:val="001E3877"/>
    <w:rsid w:val="001E38D8"/>
    <w:rsid w:val="001E3D59"/>
    <w:rsid w:val="001E3D68"/>
    <w:rsid w:val="001E3DEB"/>
    <w:rsid w:val="001E42B1"/>
    <w:rsid w:val="001E45F8"/>
    <w:rsid w:val="001E475F"/>
    <w:rsid w:val="001E4840"/>
    <w:rsid w:val="001E4D2B"/>
    <w:rsid w:val="001E54B2"/>
    <w:rsid w:val="001E57AF"/>
    <w:rsid w:val="001E5876"/>
    <w:rsid w:val="001E5D52"/>
    <w:rsid w:val="001E62BF"/>
    <w:rsid w:val="001E65FE"/>
    <w:rsid w:val="001E6A9E"/>
    <w:rsid w:val="001E6EA9"/>
    <w:rsid w:val="001E7204"/>
    <w:rsid w:val="001E75E7"/>
    <w:rsid w:val="001F0AA3"/>
    <w:rsid w:val="001F10F0"/>
    <w:rsid w:val="001F1130"/>
    <w:rsid w:val="001F1682"/>
    <w:rsid w:val="001F1F3F"/>
    <w:rsid w:val="001F1F64"/>
    <w:rsid w:val="001F2015"/>
    <w:rsid w:val="001F2222"/>
    <w:rsid w:val="001F24AD"/>
    <w:rsid w:val="001F29D5"/>
    <w:rsid w:val="001F2A8D"/>
    <w:rsid w:val="001F2CD5"/>
    <w:rsid w:val="001F388A"/>
    <w:rsid w:val="001F38E9"/>
    <w:rsid w:val="001F4409"/>
    <w:rsid w:val="001F4542"/>
    <w:rsid w:val="001F46A7"/>
    <w:rsid w:val="001F478E"/>
    <w:rsid w:val="001F4E83"/>
    <w:rsid w:val="001F5855"/>
    <w:rsid w:val="001F5B54"/>
    <w:rsid w:val="001F5BD5"/>
    <w:rsid w:val="001F5E8B"/>
    <w:rsid w:val="001F6283"/>
    <w:rsid w:val="001F6473"/>
    <w:rsid w:val="001F64D5"/>
    <w:rsid w:val="001F65C9"/>
    <w:rsid w:val="001F665A"/>
    <w:rsid w:val="001F7515"/>
    <w:rsid w:val="001F75F5"/>
    <w:rsid w:val="001F7FBD"/>
    <w:rsid w:val="0020002A"/>
    <w:rsid w:val="0020056F"/>
    <w:rsid w:val="002005A1"/>
    <w:rsid w:val="002005B2"/>
    <w:rsid w:val="00200BEF"/>
    <w:rsid w:val="00200C21"/>
    <w:rsid w:val="00200DB9"/>
    <w:rsid w:val="00201138"/>
    <w:rsid w:val="0020165F"/>
    <w:rsid w:val="002016AF"/>
    <w:rsid w:val="002016FA"/>
    <w:rsid w:val="002018AB"/>
    <w:rsid w:val="0020196F"/>
    <w:rsid w:val="00202473"/>
    <w:rsid w:val="00202CD5"/>
    <w:rsid w:val="002030B3"/>
    <w:rsid w:val="00203113"/>
    <w:rsid w:val="002034A2"/>
    <w:rsid w:val="002034AA"/>
    <w:rsid w:val="002039E0"/>
    <w:rsid w:val="00203C38"/>
    <w:rsid w:val="0020490B"/>
    <w:rsid w:val="00204AE3"/>
    <w:rsid w:val="0020557F"/>
    <w:rsid w:val="002055B6"/>
    <w:rsid w:val="00205E49"/>
    <w:rsid w:val="00206409"/>
    <w:rsid w:val="0020675E"/>
    <w:rsid w:val="002068C1"/>
    <w:rsid w:val="00207025"/>
    <w:rsid w:val="002072D1"/>
    <w:rsid w:val="0020742B"/>
    <w:rsid w:val="002074C3"/>
    <w:rsid w:val="0020761C"/>
    <w:rsid w:val="00207659"/>
    <w:rsid w:val="0020798F"/>
    <w:rsid w:val="00207B2B"/>
    <w:rsid w:val="00207CFA"/>
    <w:rsid w:val="002105EC"/>
    <w:rsid w:val="0021063A"/>
    <w:rsid w:val="00210805"/>
    <w:rsid w:val="00210B23"/>
    <w:rsid w:val="00210C04"/>
    <w:rsid w:val="00211323"/>
    <w:rsid w:val="0021150D"/>
    <w:rsid w:val="00212373"/>
    <w:rsid w:val="0021239E"/>
    <w:rsid w:val="0021276A"/>
    <w:rsid w:val="0021298B"/>
    <w:rsid w:val="00213662"/>
    <w:rsid w:val="00213828"/>
    <w:rsid w:val="00213932"/>
    <w:rsid w:val="002146E0"/>
    <w:rsid w:val="00214D25"/>
    <w:rsid w:val="00215135"/>
    <w:rsid w:val="00215B31"/>
    <w:rsid w:val="00215D77"/>
    <w:rsid w:val="00215EA2"/>
    <w:rsid w:val="002161F3"/>
    <w:rsid w:val="002167F0"/>
    <w:rsid w:val="00216D06"/>
    <w:rsid w:val="00216DCD"/>
    <w:rsid w:val="002176EB"/>
    <w:rsid w:val="002178B2"/>
    <w:rsid w:val="00217C36"/>
    <w:rsid w:val="0022006D"/>
    <w:rsid w:val="002201C0"/>
    <w:rsid w:val="00220478"/>
    <w:rsid w:val="002204B1"/>
    <w:rsid w:val="00220574"/>
    <w:rsid w:val="00220739"/>
    <w:rsid w:val="00221253"/>
    <w:rsid w:val="002218CD"/>
    <w:rsid w:val="002224FF"/>
    <w:rsid w:val="00222A7D"/>
    <w:rsid w:val="00222BD7"/>
    <w:rsid w:val="00222D59"/>
    <w:rsid w:val="00222EBF"/>
    <w:rsid w:val="00222EC5"/>
    <w:rsid w:val="0022356D"/>
    <w:rsid w:val="00223675"/>
    <w:rsid w:val="00223819"/>
    <w:rsid w:val="00223FCD"/>
    <w:rsid w:val="002244E6"/>
    <w:rsid w:val="002247B1"/>
    <w:rsid w:val="00224E14"/>
    <w:rsid w:val="0022539A"/>
    <w:rsid w:val="002260D9"/>
    <w:rsid w:val="002267C8"/>
    <w:rsid w:val="00226B9B"/>
    <w:rsid w:val="00227867"/>
    <w:rsid w:val="00227B3C"/>
    <w:rsid w:val="00230032"/>
    <w:rsid w:val="0023026C"/>
    <w:rsid w:val="00230435"/>
    <w:rsid w:val="00231564"/>
    <w:rsid w:val="00231730"/>
    <w:rsid w:val="00231C99"/>
    <w:rsid w:val="00232101"/>
    <w:rsid w:val="00232DCD"/>
    <w:rsid w:val="002331C7"/>
    <w:rsid w:val="0023480C"/>
    <w:rsid w:val="00234D66"/>
    <w:rsid w:val="00234DED"/>
    <w:rsid w:val="0023529B"/>
    <w:rsid w:val="002352D9"/>
    <w:rsid w:val="00235392"/>
    <w:rsid w:val="00235EAD"/>
    <w:rsid w:val="00236270"/>
    <w:rsid w:val="0023651C"/>
    <w:rsid w:val="00236573"/>
    <w:rsid w:val="002366A5"/>
    <w:rsid w:val="002369F3"/>
    <w:rsid w:val="00236B66"/>
    <w:rsid w:val="00236C80"/>
    <w:rsid w:val="00241AE1"/>
    <w:rsid w:val="00241EFE"/>
    <w:rsid w:val="00242A9A"/>
    <w:rsid w:val="00242BBD"/>
    <w:rsid w:val="00243473"/>
    <w:rsid w:val="00244812"/>
    <w:rsid w:val="00244C10"/>
    <w:rsid w:val="00244C12"/>
    <w:rsid w:val="00244E6B"/>
    <w:rsid w:val="00245224"/>
    <w:rsid w:val="002452E1"/>
    <w:rsid w:val="00245416"/>
    <w:rsid w:val="002456D7"/>
    <w:rsid w:val="00245EC2"/>
    <w:rsid w:val="00245FB7"/>
    <w:rsid w:val="00246630"/>
    <w:rsid w:val="0024689B"/>
    <w:rsid w:val="002469CC"/>
    <w:rsid w:val="00246FB8"/>
    <w:rsid w:val="00247130"/>
    <w:rsid w:val="00247304"/>
    <w:rsid w:val="00247E5C"/>
    <w:rsid w:val="00250215"/>
    <w:rsid w:val="00250419"/>
    <w:rsid w:val="0025095C"/>
    <w:rsid w:val="00250B43"/>
    <w:rsid w:val="00250D69"/>
    <w:rsid w:val="00251120"/>
    <w:rsid w:val="00251D7C"/>
    <w:rsid w:val="00251F36"/>
    <w:rsid w:val="00252D39"/>
    <w:rsid w:val="00252FC2"/>
    <w:rsid w:val="00253659"/>
    <w:rsid w:val="0025366E"/>
    <w:rsid w:val="0025378F"/>
    <w:rsid w:val="00253A5F"/>
    <w:rsid w:val="00253E68"/>
    <w:rsid w:val="00253E6A"/>
    <w:rsid w:val="00254B8B"/>
    <w:rsid w:val="002550B6"/>
    <w:rsid w:val="002553C2"/>
    <w:rsid w:val="00255B6C"/>
    <w:rsid w:val="00255DE3"/>
    <w:rsid w:val="00255E0B"/>
    <w:rsid w:val="00255E81"/>
    <w:rsid w:val="00256089"/>
    <w:rsid w:val="00256926"/>
    <w:rsid w:val="00256D5D"/>
    <w:rsid w:val="002570A8"/>
    <w:rsid w:val="00257CB8"/>
    <w:rsid w:val="002601BB"/>
    <w:rsid w:val="00261A3B"/>
    <w:rsid w:val="00261D49"/>
    <w:rsid w:val="00262241"/>
    <w:rsid w:val="00262CE2"/>
    <w:rsid w:val="00262E80"/>
    <w:rsid w:val="00263CC4"/>
    <w:rsid w:val="00264642"/>
    <w:rsid w:val="00264B07"/>
    <w:rsid w:val="00264F47"/>
    <w:rsid w:val="002658AA"/>
    <w:rsid w:val="002659C0"/>
    <w:rsid w:val="00265C2D"/>
    <w:rsid w:val="002661F9"/>
    <w:rsid w:val="002666F8"/>
    <w:rsid w:val="0026673D"/>
    <w:rsid w:val="00266890"/>
    <w:rsid w:val="0026716D"/>
    <w:rsid w:val="00267208"/>
    <w:rsid w:val="002675DC"/>
    <w:rsid w:val="0026779C"/>
    <w:rsid w:val="00267CE8"/>
    <w:rsid w:val="00267F66"/>
    <w:rsid w:val="002701A4"/>
    <w:rsid w:val="00271201"/>
    <w:rsid w:val="002713E2"/>
    <w:rsid w:val="00271424"/>
    <w:rsid w:val="00271A82"/>
    <w:rsid w:val="00271CB4"/>
    <w:rsid w:val="00272133"/>
    <w:rsid w:val="002721E9"/>
    <w:rsid w:val="0027255D"/>
    <w:rsid w:val="0027261A"/>
    <w:rsid w:val="0027268F"/>
    <w:rsid w:val="00272E27"/>
    <w:rsid w:val="00273059"/>
    <w:rsid w:val="002738B0"/>
    <w:rsid w:val="00274053"/>
    <w:rsid w:val="002747C9"/>
    <w:rsid w:val="0027485E"/>
    <w:rsid w:val="00274A61"/>
    <w:rsid w:val="00274C2A"/>
    <w:rsid w:val="00275D77"/>
    <w:rsid w:val="00275E93"/>
    <w:rsid w:val="00276018"/>
    <w:rsid w:val="002765D8"/>
    <w:rsid w:val="00276BE5"/>
    <w:rsid w:val="00276D8C"/>
    <w:rsid w:val="00276E2D"/>
    <w:rsid w:val="00277092"/>
    <w:rsid w:val="00277236"/>
    <w:rsid w:val="002776C8"/>
    <w:rsid w:val="00277A50"/>
    <w:rsid w:val="00277BCE"/>
    <w:rsid w:val="00280EED"/>
    <w:rsid w:val="0028132B"/>
    <w:rsid w:val="002813B1"/>
    <w:rsid w:val="0028189C"/>
    <w:rsid w:val="00281E0E"/>
    <w:rsid w:val="00282EF8"/>
    <w:rsid w:val="00282F04"/>
    <w:rsid w:val="002831A5"/>
    <w:rsid w:val="00283331"/>
    <w:rsid w:val="002842B2"/>
    <w:rsid w:val="0028455B"/>
    <w:rsid w:val="00285334"/>
    <w:rsid w:val="00285747"/>
    <w:rsid w:val="00285CB6"/>
    <w:rsid w:val="00285EA2"/>
    <w:rsid w:val="00286874"/>
    <w:rsid w:val="002869E2"/>
    <w:rsid w:val="00286C1C"/>
    <w:rsid w:val="00286C5D"/>
    <w:rsid w:val="00286C79"/>
    <w:rsid w:val="00286E51"/>
    <w:rsid w:val="00287A16"/>
    <w:rsid w:val="00287B7A"/>
    <w:rsid w:val="00287C00"/>
    <w:rsid w:val="002902E0"/>
    <w:rsid w:val="00290944"/>
    <w:rsid w:val="00290F24"/>
    <w:rsid w:val="002919F0"/>
    <w:rsid w:val="00291AA9"/>
    <w:rsid w:val="00291AC6"/>
    <w:rsid w:val="00291C7D"/>
    <w:rsid w:val="00291F41"/>
    <w:rsid w:val="00292247"/>
    <w:rsid w:val="00292359"/>
    <w:rsid w:val="002924CB"/>
    <w:rsid w:val="0029263B"/>
    <w:rsid w:val="00292A28"/>
    <w:rsid w:val="00292AA3"/>
    <w:rsid w:val="00292FF5"/>
    <w:rsid w:val="00293050"/>
    <w:rsid w:val="0029359E"/>
    <w:rsid w:val="002936E4"/>
    <w:rsid w:val="00293D0F"/>
    <w:rsid w:val="00293F32"/>
    <w:rsid w:val="002944F1"/>
    <w:rsid w:val="00294742"/>
    <w:rsid w:val="00294847"/>
    <w:rsid w:val="00294E35"/>
    <w:rsid w:val="00294EED"/>
    <w:rsid w:val="00295023"/>
    <w:rsid w:val="002957BA"/>
    <w:rsid w:val="00296061"/>
    <w:rsid w:val="002965DD"/>
    <w:rsid w:val="00297818"/>
    <w:rsid w:val="00297A42"/>
    <w:rsid w:val="002A09E8"/>
    <w:rsid w:val="002A0EAE"/>
    <w:rsid w:val="002A0F95"/>
    <w:rsid w:val="002A1C0C"/>
    <w:rsid w:val="002A2BC0"/>
    <w:rsid w:val="002A2BD1"/>
    <w:rsid w:val="002A327E"/>
    <w:rsid w:val="002A3404"/>
    <w:rsid w:val="002A3BD0"/>
    <w:rsid w:val="002A3F20"/>
    <w:rsid w:val="002A4335"/>
    <w:rsid w:val="002A4856"/>
    <w:rsid w:val="002A53E1"/>
    <w:rsid w:val="002A5565"/>
    <w:rsid w:val="002A55AA"/>
    <w:rsid w:val="002A56A2"/>
    <w:rsid w:val="002A5814"/>
    <w:rsid w:val="002A58AB"/>
    <w:rsid w:val="002A59E5"/>
    <w:rsid w:val="002A60D6"/>
    <w:rsid w:val="002A6478"/>
    <w:rsid w:val="002A65F5"/>
    <w:rsid w:val="002A6BE9"/>
    <w:rsid w:val="002A7019"/>
    <w:rsid w:val="002A7794"/>
    <w:rsid w:val="002A77EF"/>
    <w:rsid w:val="002A7A03"/>
    <w:rsid w:val="002A7C44"/>
    <w:rsid w:val="002B0475"/>
    <w:rsid w:val="002B06F7"/>
    <w:rsid w:val="002B1203"/>
    <w:rsid w:val="002B1959"/>
    <w:rsid w:val="002B1ED0"/>
    <w:rsid w:val="002B2313"/>
    <w:rsid w:val="002B3798"/>
    <w:rsid w:val="002B3CB4"/>
    <w:rsid w:val="002B43C8"/>
    <w:rsid w:val="002B455D"/>
    <w:rsid w:val="002B4D9F"/>
    <w:rsid w:val="002B4DF8"/>
    <w:rsid w:val="002B5E0C"/>
    <w:rsid w:val="002B60B7"/>
    <w:rsid w:val="002B6677"/>
    <w:rsid w:val="002B6B34"/>
    <w:rsid w:val="002B70BE"/>
    <w:rsid w:val="002B79A6"/>
    <w:rsid w:val="002C000A"/>
    <w:rsid w:val="002C0468"/>
    <w:rsid w:val="002C048D"/>
    <w:rsid w:val="002C0551"/>
    <w:rsid w:val="002C0731"/>
    <w:rsid w:val="002C07A6"/>
    <w:rsid w:val="002C22CB"/>
    <w:rsid w:val="002C2C8F"/>
    <w:rsid w:val="002C351A"/>
    <w:rsid w:val="002C379C"/>
    <w:rsid w:val="002C3A1B"/>
    <w:rsid w:val="002C425C"/>
    <w:rsid w:val="002C445F"/>
    <w:rsid w:val="002C497F"/>
    <w:rsid w:val="002C4C37"/>
    <w:rsid w:val="002C4DA2"/>
    <w:rsid w:val="002C4E1F"/>
    <w:rsid w:val="002C5535"/>
    <w:rsid w:val="002C568A"/>
    <w:rsid w:val="002C5CC9"/>
    <w:rsid w:val="002C5F94"/>
    <w:rsid w:val="002C62ED"/>
    <w:rsid w:val="002C6A8E"/>
    <w:rsid w:val="002C7046"/>
    <w:rsid w:val="002C751B"/>
    <w:rsid w:val="002C7545"/>
    <w:rsid w:val="002C78EA"/>
    <w:rsid w:val="002D022F"/>
    <w:rsid w:val="002D0BDE"/>
    <w:rsid w:val="002D1489"/>
    <w:rsid w:val="002D1F9C"/>
    <w:rsid w:val="002D20F4"/>
    <w:rsid w:val="002D3733"/>
    <w:rsid w:val="002D3A84"/>
    <w:rsid w:val="002D3CAE"/>
    <w:rsid w:val="002D3CAF"/>
    <w:rsid w:val="002D3CB8"/>
    <w:rsid w:val="002D4748"/>
    <w:rsid w:val="002D4989"/>
    <w:rsid w:val="002D4E4B"/>
    <w:rsid w:val="002D585F"/>
    <w:rsid w:val="002D5C2B"/>
    <w:rsid w:val="002D5DA6"/>
    <w:rsid w:val="002D63D8"/>
    <w:rsid w:val="002D6516"/>
    <w:rsid w:val="002D6942"/>
    <w:rsid w:val="002D6D80"/>
    <w:rsid w:val="002D7B73"/>
    <w:rsid w:val="002D7FFC"/>
    <w:rsid w:val="002E0409"/>
    <w:rsid w:val="002E0D11"/>
    <w:rsid w:val="002E0F96"/>
    <w:rsid w:val="002E11BC"/>
    <w:rsid w:val="002E1379"/>
    <w:rsid w:val="002E13DA"/>
    <w:rsid w:val="002E1701"/>
    <w:rsid w:val="002E1B12"/>
    <w:rsid w:val="002E1E2A"/>
    <w:rsid w:val="002E2256"/>
    <w:rsid w:val="002E22B4"/>
    <w:rsid w:val="002E24D4"/>
    <w:rsid w:val="002E2709"/>
    <w:rsid w:val="002E2A03"/>
    <w:rsid w:val="002E2B56"/>
    <w:rsid w:val="002E2BFD"/>
    <w:rsid w:val="002E2F70"/>
    <w:rsid w:val="002E33D5"/>
    <w:rsid w:val="002E3722"/>
    <w:rsid w:val="002E37A1"/>
    <w:rsid w:val="002E3B7B"/>
    <w:rsid w:val="002E3DDE"/>
    <w:rsid w:val="002E43E4"/>
    <w:rsid w:val="002E4A13"/>
    <w:rsid w:val="002E533F"/>
    <w:rsid w:val="002E53E7"/>
    <w:rsid w:val="002E53F5"/>
    <w:rsid w:val="002E5BFD"/>
    <w:rsid w:val="002E6468"/>
    <w:rsid w:val="002E6783"/>
    <w:rsid w:val="002E68D1"/>
    <w:rsid w:val="002E7436"/>
    <w:rsid w:val="002F006C"/>
    <w:rsid w:val="002F0A8B"/>
    <w:rsid w:val="002F0B29"/>
    <w:rsid w:val="002F0CE8"/>
    <w:rsid w:val="002F10FA"/>
    <w:rsid w:val="002F1BC9"/>
    <w:rsid w:val="002F2453"/>
    <w:rsid w:val="002F2626"/>
    <w:rsid w:val="002F2D51"/>
    <w:rsid w:val="002F31EB"/>
    <w:rsid w:val="002F325B"/>
    <w:rsid w:val="002F3AF2"/>
    <w:rsid w:val="002F3BF0"/>
    <w:rsid w:val="002F3CF4"/>
    <w:rsid w:val="002F418B"/>
    <w:rsid w:val="002F4914"/>
    <w:rsid w:val="002F5016"/>
    <w:rsid w:val="002F5963"/>
    <w:rsid w:val="002F5A3F"/>
    <w:rsid w:val="002F5DB1"/>
    <w:rsid w:val="002F625A"/>
    <w:rsid w:val="002F6731"/>
    <w:rsid w:val="002F777F"/>
    <w:rsid w:val="002F79D0"/>
    <w:rsid w:val="002F7A21"/>
    <w:rsid w:val="003002C9"/>
    <w:rsid w:val="003002FC"/>
    <w:rsid w:val="0030078B"/>
    <w:rsid w:val="00300C75"/>
    <w:rsid w:val="00300CF6"/>
    <w:rsid w:val="00300DAC"/>
    <w:rsid w:val="0030188F"/>
    <w:rsid w:val="00302A4A"/>
    <w:rsid w:val="00303961"/>
    <w:rsid w:val="00303D94"/>
    <w:rsid w:val="00305A65"/>
    <w:rsid w:val="00305E04"/>
    <w:rsid w:val="00305F23"/>
    <w:rsid w:val="00307153"/>
    <w:rsid w:val="0030764B"/>
    <w:rsid w:val="003077B1"/>
    <w:rsid w:val="00307B43"/>
    <w:rsid w:val="00310987"/>
    <w:rsid w:val="00310B03"/>
    <w:rsid w:val="00310CB7"/>
    <w:rsid w:val="00312C90"/>
    <w:rsid w:val="003134C2"/>
    <w:rsid w:val="0031372D"/>
    <w:rsid w:val="00313735"/>
    <w:rsid w:val="00313D8C"/>
    <w:rsid w:val="0031535B"/>
    <w:rsid w:val="0031584E"/>
    <w:rsid w:val="003158F6"/>
    <w:rsid w:val="00315CF7"/>
    <w:rsid w:val="00316830"/>
    <w:rsid w:val="00317676"/>
    <w:rsid w:val="003176E2"/>
    <w:rsid w:val="003209E1"/>
    <w:rsid w:val="00320AF7"/>
    <w:rsid w:val="00320AFE"/>
    <w:rsid w:val="00320F97"/>
    <w:rsid w:val="0032107D"/>
    <w:rsid w:val="003212BE"/>
    <w:rsid w:val="003219CF"/>
    <w:rsid w:val="00322523"/>
    <w:rsid w:val="003225C6"/>
    <w:rsid w:val="00322900"/>
    <w:rsid w:val="00322BD0"/>
    <w:rsid w:val="0032337E"/>
    <w:rsid w:val="003243A4"/>
    <w:rsid w:val="003244CA"/>
    <w:rsid w:val="00324628"/>
    <w:rsid w:val="00324BFD"/>
    <w:rsid w:val="003251B5"/>
    <w:rsid w:val="003257B7"/>
    <w:rsid w:val="00325C10"/>
    <w:rsid w:val="0032607B"/>
    <w:rsid w:val="0032627D"/>
    <w:rsid w:val="0032636C"/>
    <w:rsid w:val="0032690F"/>
    <w:rsid w:val="00326B60"/>
    <w:rsid w:val="00327219"/>
    <w:rsid w:val="00327493"/>
    <w:rsid w:val="00327815"/>
    <w:rsid w:val="00327C06"/>
    <w:rsid w:val="003306BE"/>
    <w:rsid w:val="00330706"/>
    <w:rsid w:val="00331053"/>
    <w:rsid w:val="0033126E"/>
    <w:rsid w:val="003315FA"/>
    <w:rsid w:val="003318A3"/>
    <w:rsid w:val="003319F9"/>
    <w:rsid w:val="00331DA6"/>
    <w:rsid w:val="003322E1"/>
    <w:rsid w:val="00332331"/>
    <w:rsid w:val="0033253C"/>
    <w:rsid w:val="003327C5"/>
    <w:rsid w:val="00332FCC"/>
    <w:rsid w:val="00333584"/>
    <w:rsid w:val="00333BC1"/>
    <w:rsid w:val="0033420F"/>
    <w:rsid w:val="003342B0"/>
    <w:rsid w:val="003347C8"/>
    <w:rsid w:val="00334838"/>
    <w:rsid w:val="00334D26"/>
    <w:rsid w:val="003353CA"/>
    <w:rsid w:val="00335D87"/>
    <w:rsid w:val="003362C6"/>
    <w:rsid w:val="00336943"/>
    <w:rsid w:val="003369E8"/>
    <w:rsid w:val="00336A97"/>
    <w:rsid w:val="00336B55"/>
    <w:rsid w:val="00336BC3"/>
    <w:rsid w:val="003374DB"/>
    <w:rsid w:val="00337CD2"/>
    <w:rsid w:val="00340572"/>
    <w:rsid w:val="0034079F"/>
    <w:rsid w:val="00341241"/>
    <w:rsid w:val="00341599"/>
    <w:rsid w:val="00341826"/>
    <w:rsid w:val="00341848"/>
    <w:rsid w:val="00341877"/>
    <w:rsid w:val="00341D15"/>
    <w:rsid w:val="00341E24"/>
    <w:rsid w:val="00341F5E"/>
    <w:rsid w:val="00341FCB"/>
    <w:rsid w:val="00342295"/>
    <w:rsid w:val="003423E7"/>
    <w:rsid w:val="003425AC"/>
    <w:rsid w:val="00342706"/>
    <w:rsid w:val="00342893"/>
    <w:rsid w:val="003429A0"/>
    <w:rsid w:val="00343192"/>
    <w:rsid w:val="00343C19"/>
    <w:rsid w:val="00344322"/>
    <w:rsid w:val="003443B9"/>
    <w:rsid w:val="00344C2C"/>
    <w:rsid w:val="003450AF"/>
    <w:rsid w:val="0034525A"/>
    <w:rsid w:val="00345C29"/>
    <w:rsid w:val="00345C3A"/>
    <w:rsid w:val="00345E3D"/>
    <w:rsid w:val="0034669B"/>
    <w:rsid w:val="0034789C"/>
    <w:rsid w:val="00347F13"/>
    <w:rsid w:val="00350029"/>
    <w:rsid w:val="00350455"/>
    <w:rsid w:val="00350E73"/>
    <w:rsid w:val="00351E65"/>
    <w:rsid w:val="00351EC1"/>
    <w:rsid w:val="00351EF5"/>
    <w:rsid w:val="003522E1"/>
    <w:rsid w:val="003529B5"/>
    <w:rsid w:val="00352A0F"/>
    <w:rsid w:val="00352C4E"/>
    <w:rsid w:val="00352CC9"/>
    <w:rsid w:val="003534E3"/>
    <w:rsid w:val="00353D14"/>
    <w:rsid w:val="003544D3"/>
    <w:rsid w:val="003549A0"/>
    <w:rsid w:val="0035584F"/>
    <w:rsid w:val="00355B0A"/>
    <w:rsid w:val="00355B60"/>
    <w:rsid w:val="00356238"/>
    <w:rsid w:val="0035674D"/>
    <w:rsid w:val="00356C7A"/>
    <w:rsid w:val="00357027"/>
    <w:rsid w:val="00357483"/>
    <w:rsid w:val="00357FA1"/>
    <w:rsid w:val="003601C1"/>
    <w:rsid w:val="003604C7"/>
    <w:rsid w:val="0036064E"/>
    <w:rsid w:val="00360F89"/>
    <w:rsid w:val="0036132C"/>
    <w:rsid w:val="00361B13"/>
    <w:rsid w:val="00362080"/>
    <w:rsid w:val="00362177"/>
    <w:rsid w:val="00362186"/>
    <w:rsid w:val="00363C75"/>
    <w:rsid w:val="003642FF"/>
    <w:rsid w:val="003643EB"/>
    <w:rsid w:val="00364C97"/>
    <w:rsid w:val="00364CD5"/>
    <w:rsid w:val="00365294"/>
    <w:rsid w:val="003658B0"/>
    <w:rsid w:val="003658EA"/>
    <w:rsid w:val="00365D79"/>
    <w:rsid w:val="00365E0F"/>
    <w:rsid w:val="003661B3"/>
    <w:rsid w:val="00366457"/>
    <w:rsid w:val="00366787"/>
    <w:rsid w:val="003670CC"/>
    <w:rsid w:val="0036752A"/>
    <w:rsid w:val="0036757A"/>
    <w:rsid w:val="0037044C"/>
    <w:rsid w:val="00370749"/>
    <w:rsid w:val="00370891"/>
    <w:rsid w:val="003709CE"/>
    <w:rsid w:val="00370B0F"/>
    <w:rsid w:val="00370E86"/>
    <w:rsid w:val="00371398"/>
    <w:rsid w:val="00371C3D"/>
    <w:rsid w:val="00371D1D"/>
    <w:rsid w:val="00371F47"/>
    <w:rsid w:val="003720B8"/>
    <w:rsid w:val="0037212A"/>
    <w:rsid w:val="00373864"/>
    <w:rsid w:val="00373BDF"/>
    <w:rsid w:val="00374087"/>
    <w:rsid w:val="00374591"/>
    <w:rsid w:val="0037471C"/>
    <w:rsid w:val="00374EDD"/>
    <w:rsid w:val="0037555A"/>
    <w:rsid w:val="003755D9"/>
    <w:rsid w:val="00376249"/>
    <w:rsid w:val="00376383"/>
    <w:rsid w:val="003763B6"/>
    <w:rsid w:val="003766AA"/>
    <w:rsid w:val="00376A7B"/>
    <w:rsid w:val="00376BE1"/>
    <w:rsid w:val="00376E94"/>
    <w:rsid w:val="003772E7"/>
    <w:rsid w:val="003774E2"/>
    <w:rsid w:val="00377649"/>
    <w:rsid w:val="00377D66"/>
    <w:rsid w:val="00377D98"/>
    <w:rsid w:val="00380278"/>
    <w:rsid w:val="0038071B"/>
    <w:rsid w:val="00381A71"/>
    <w:rsid w:val="00381EF0"/>
    <w:rsid w:val="0038218E"/>
    <w:rsid w:val="003827B1"/>
    <w:rsid w:val="00382CE7"/>
    <w:rsid w:val="00382DEE"/>
    <w:rsid w:val="003837D5"/>
    <w:rsid w:val="003845CA"/>
    <w:rsid w:val="003849E3"/>
    <w:rsid w:val="00384B8F"/>
    <w:rsid w:val="00384F82"/>
    <w:rsid w:val="00385802"/>
    <w:rsid w:val="00385CF3"/>
    <w:rsid w:val="0038671A"/>
    <w:rsid w:val="00386807"/>
    <w:rsid w:val="00386AE0"/>
    <w:rsid w:val="00386F12"/>
    <w:rsid w:val="00386FC9"/>
    <w:rsid w:val="00386FD3"/>
    <w:rsid w:val="003873F9"/>
    <w:rsid w:val="0038766C"/>
    <w:rsid w:val="003900F7"/>
    <w:rsid w:val="0039017E"/>
    <w:rsid w:val="003901CD"/>
    <w:rsid w:val="00390967"/>
    <w:rsid w:val="00390C42"/>
    <w:rsid w:val="00391067"/>
    <w:rsid w:val="00391D20"/>
    <w:rsid w:val="003925DE"/>
    <w:rsid w:val="00392E09"/>
    <w:rsid w:val="00393059"/>
    <w:rsid w:val="003937E1"/>
    <w:rsid w:val="00393A12"/>
    <w:rsid w:val="003948E4"/>
    <w:rsid w:val="00394C85"/>
    <w:rsid w:val="00394ED0"/>
    <w:rsid w:val="00395138"/>
    <w:rsid w:val="00395A61"/>
    <w:rsid w:val="00395FDE"/>
    <w:rsid w:val="0039603C"/>
    <w:rsid w:val="00397CD2"/>
    <w:rsid w:val="00397E61"/>
    <w:rsid w:val="003A00B3"/>
    <w:rsid w:val="003A093B"/>
    <w:rsid w:val="003A10D2"/>
    <w:rsid w:val="003A1554"/>
    <w:rsid w:val="003A24FB"/>
    <w:rsid w:val="003A2D67"/>
    <w:rsid w:val="003A38C3"/>
    <w:rsid w:val="003A3BDB"/>
    <w:rsid w:val="003A3C0A"/>
    <w:rsid w:val="003A4178"/>
    <w:rsid w:val="003A423A"/>
    <w:rsid w:val="003A4443"/>
    <w:rsid w:val="003A47E8"/>
    <w:rsid w:val="003A4DB2"/>
    <w:rsid w:val="003A57AA"/>
    <w:rsid w:val="003A5C22"/>
    <w:rsid w:val="003A5EA4"/>
    <w:rsid w:val="003A62C7"/>
    <w:rsid w:val="003A6305"/>
    <w:rsid w:val="003A6526"/>
    <w:rsid w:val="003A671B"/>
    <w:rsid w:val="003A6BA4"/>
    <w:rsid w:val="003A6DF0"/>
    <w:rsid w:val="003A7558"/>
    <w:rsid w:val="003A7758"/>
    <w:rsid w:val="003A7DE5"/>
    <w:rsid w:val="003A7DFD"/>
    <w:rsid w:val="003B0886"/>
    <w:rsid w:val="003B0B83"/>
    <w:rsid w:val="003B1120"/>
    <w:rsid w:val="003B120D"/>
    <w:rsid w:val="003B1609"/>
    <w:rsid w:val="003B1A8B"/>
    <w:rsid w:val="003B1B82"/>
    <w:rsid w:val="003B212F"/>
    <w:rsid w:val="003B2844"/>
    <w:rsid w:val="003B29E7"/>
    <w:rsid w:val="003B2E40"/>
    <w:rsid w:val="003B3818"/>
    <w:rsid w:val="003B3890"/>
    <w:rsid w:val="003B3A80"/>
    <w:rsid w:val="003B3E47"/>
    <w:rsid w:val="003B4108"/>
    <w:rsid w:val="003B4544"/>
    <w:rsid w:val="003B47D7"/>
    <w:rsid w:val="003B49F8"/>
    <w:rsid w:val="003B4F73"/>
    <w:rsid w:val="003B5122"/>
    <w:rsid w:val="003B53E9"/>
    <w:rsid w:val="003B5D85"/>
    <w:rsid w:val="003B6146"/>
    <w:rsid w:val="003B622B"/>
    <w:rsid w:val="003B6D09"/>
    <w:rsid w:val="003B6E68"/>
    <w:rsid w:val="003B6F73"/>
    <w:rsid w:val="003B72A5"/>
    <w:rsid w:val="003B7523"/>
    <w:rsid w:val="003B78E9"/>
    <w:rsid w:val="003B7F1C"/>
    <w:rsid w:val="003C01B4"/>
    <w:rsid w:val="003C0233"/>
    <w:rsid w:val="003C0513"/>
    <w:rsid w:val="003C0868"/>
    <w:rsid w:val="003C08DA"/>
    <w:rsid w:val="003C134D"/>
    <w:rsid w:val="003C1B90"/>
    <w:rsid w:val="003C1C0D"/>
    <w:rsid w:val="003C1CAA"/>
    <w:rsid w:val="003C1DA2"/>
    <w:rsid w:val="003C1F9B"/>
    <w:rsid w:val="003C25F8"/>
    <w:rsid w:val="003C2D9A"/>
    <w:rsid w:val="003C2F34"/>
    <w:rsid w:val="003C3166"/>
    <w:rsid w:val="003C3727"/>
    <w:rsid w:val="003C3854"/>
    <w:rsid w:val="003C3CF8"/>
    <w:rsid w:val="003C40CB"/>
    <w:rsid w:val="003C4191"/>
    <w:rsid w:val="003C4AD5"/>
    <w:rsid w:val="003C4B99"/>
    <w:rsid w:val="003C4BCA"/>
    <w:rsid w:val="003C5DEE"/>
    <w:rsid w:val="003C5ED3"/>
    <w:rsid w:val="003C5F5D"/>
    <w:rsid w:val="003C67C6"/>
    <w:rsid w:val="003C6CAF"/>
    <w:rsid w:val="003C6FB1"/>
    <w:rsid w:val="003C728F"/>
    <w:rsid w:val="003C7737"/>
    <w:rsid w:val="003C77B1"/>
    <w:rsid w:val="003C79EA"/>
    <w:rsid w:val="003C7A3A"/>
    <w:rsid w:val="003C7A5A"/>
    <w:rsid w:val="003C7E2E"/>
    <w:rsid w:val="003D0332"/>
    <w:rsid w:val="003D0631"/>
    <w:rsid w:val="003D1679"/>
    <w:rsid w:val="003D23EA"/>
    <w:rsid w:val="003D282D"/>
    <w:rsid w:val="003D29E0"/>
    <w:rsid w:val="003D39FA"/>
    <w:rsid w:val="003D3ED8"/>
    <w:rsid w:val="003D4115"/>
    <w:rsid w:val="003D45BD"/>
    <w:rsid w:val="003D49EC"/>
    <w:rsid w:val="003D5299"/>
    <w:rsid w:val="003D5499"/>
    <w:rsid w:val="003D552D"/>
    <w:rsid w:val="003D55B2"/>
    <w:rsid w:val="003D5F09"/>
    <w:rsid w:val="003D6339"/>
    <w:rsid w:val="003D6941"/>
    <w:rsid w:val="003D6975"/>
    <w:rsid w:val="003D6E8C"/>
    <w:rsid w:val="003D782B"/>
    <w:rsid w:val="003D7EA3"/>
    <w:rsid w:val="003E0269"/>
    <w:rsid w:val="003E0478"/>
    <w:rsid w:val="003E073E"/>
    <w:rsid w:val="003E07F5"/>
    <w:rsid w:val="003E0970"/>
    <w:rsid w:val="003E0A4E"/>
    <w:rsid w:val="003E0D7C"/>
    <w:rsid w:val="003E14AC"/>
    <w:rsid w:val="003E1632"/>
    <w:rsid w:val="003E1B32"/>
    <w:rsid w:val="003E1CA1"/>
    <w:rsid w:val="003E2171"/>
    <w:rsid w:val="003E23B7"/>
    <w:rsid w:val="003E261C"/>
    <w:rsid w:val="003E2971"/>
    <w:rsid w:val="003E3153"/>
    <w:rsid w:val="003E373C"/>
    <w:rsid w:val="003E3C1B"/>
    <w:rsid w:val="003E410F"/>
    <w:rsid w:val="003E4239"/>
    <w:rsid w:val="003E4273"/>
    <w:rsid w:val="003E42A3"/>
    <w:rsid w:val="003E4A84"/>
    <w:rsid w:val="003E4C19"/>
    <w:rsid w:val="003E5864"/>
    <w:rsid w:val="003E59DE"/>
    <w:rsid w:val="003E5AFE"/>
    <w:rsid w:val="003E5DCE"/>
    <w:rsid w:val="003E5E56"/>
    <w:rsid w:val="003E6197"/>
    <w:rsid w:val="003E62C9"/>
    <w:rsid w:val="003E72E1"/>
    <w:rsid w:val="003E767C"/>
    <w:rsid w:val="003F007C"/>
    <w:rsid w:val="003F025A"/>
    <w:rsid w:val="003F077D"/>
    <w:rsid w:val="003F07E9"/>
    <w:rsid w:val="003F0A18"/>
    <w:rsid w:val="003F0B56"/>
    <w:rsid w:val="003F11FC"/>
    <w:rsid w:val="003F17F4"/>
    <w:rsid w:val="003F1B76"/>
    <w:rsid w:val="003F21D4"/>
    <w:rsid w:val="003F2785"/>
    <w:rsid w:val="003F2E5B"/>
    <w:rsid w:val="003F2EBB"/>
    <w:rsid w:val="003F3184"/>
    <w:rsid w:val="003F38F0"/>
    <w:rsid w:val="003F39AB"/>
    <w:rsid w:val="003F3D4A"/>
    <w:rsid w:val="003F3F3C"/>
    <w:rsid w:val="003F3FEC"/>
    <w:rsid w:val="003F41AF"/>
    <w:rsid w:val="003F41FC"/>
    <w:rsid w:val="003F44B2"/>
    <w:rsid w:val="003F48BF"/>
    <w:rsid w:val="003F4922"/>
    <w:rsid w:val="003F50A4"/>
    <w:rsid w:val="003F5571"/>
    <w:rsid w:val="003F55E3"/>
    <w:rsid w:val="003F5850"/>
    <w:rsid w:val="003F5B3E"/>
    <w:rsid w:val="003F5B60"/>
    <w:rsid w:val="003F5C4A"/>
    <w:rsid w:val="003F66BE"/>
    <w:rsid w:val="003F7696"/>
    <w:rsid w:val="003F7764"/>
    <w:rsid w:val="003F7DC5"/>
    <w:rsid w:val="004006C2"/>
    <w:rsid w:val="00400B85"/>
    <w:rsid w:val="00401F3E"/>
    <w:rsid w:val="0040230F"/>
    <w:rsid w:val="0040236E"/>
    <w:rsid w:val="00402A8B"/>
    <w:rsid w:val="00402AA5"/>
    <w:rsid w:val="00402FFE"/>
    <w:rsid w:val="0040332A"/>
    <w:rsid w:val="004034E4"/>
    <w:rsid w:val="00403690"/>
    <w:rsid w:val="00403730"/>
    <w:rsid w:val="0040398E"/>
    <w:rsid w:val="00403D86"/>
    <w:rsid w:val="00404431"/>
    <w:rsid w:val="00404C22"/>
    <w:rsid w:val="00404F2C"/>
    <w:rsid w:val="00404F75"/>
    <w:rsid w:val="00404FE2"/>
    <w:rsid w:val="00405869"/>
    <w:rsid w:val="004059B5"/>
    <w:rsid w:val="00405B31"/>
    <w:rsid w:val="00405B92"/>
    <w:rsid w:val="00406209"/>
    <w:rsid w:val="004066E4"/>
    <w:rsid w:val="004069DE"/>
    <w:rsid w:val="00406B17"/>
    <w:rsid w:val="004071FB"/>
    <w:rsid w:val="004077F2"/>
    <w:rsid w:val="00407CF3"/>
    <w:rsid w:val="00407E40"/>
    <w:rsid w:val="00410A26"/>
    <w:rsid w:val="00410B55"/>
    <w:rsid w:val="00411005"/>
    <w:rsid w:val="00411148"/>
    <w:rsid w:val="004116CC"/>
    <w:rsid w:val="00411871"/>
    <w:rsid w:val="00411F4C"/>
    <w:rsid w:val="00411F99"/>
    <w:rsid w:val="00411FE0"/>
    <w:rsid w:val="00412761"/>
    <w:rsid w:val="0041412A"/>
    <w:rsid w:val="00414CA3"/>
    <w:rsid w:val="00415426"/>
    <w:rsid w:val="00415A83"/>
    <w:rsid w:val="0041662E"/>
    <w:rsid w:val="00416E4F"/>
    <w:rsid w:val="0041746C"/>
    <w:rsid w:val="0042023F"/>
    <w:rsid w:val="00420312"/>
    <w:rsid w:val="00420754"/>
    <w:rsid w:val="004207B0"/>
    <w:rsid w:val="00420D95"/>
    <w:rsid w:val="004210B5"/>
    <w:rsid w:val="0042195B"/>
    <w:rsid w:val="00421984"/>
    <w:rsid w:val="00421A35"/>
    <w:rsid w:val="00422646"/>
    <w:rsid w:val="004228A8"/>
    <w:rsid w:val="0042291C"/>
    <w:rsid w:val="004232E1"/>
    <w:rsid w:val="00423FD2"/>
    <w:rsid w:val="00424BA0"/>
    <w:rsid w:val="00424E17"/>
    <w:rsid w:val="00425373"/>
    <w:rsid w:val="0042600C"/>
    <w:rsid w:val="0042603E"/>
    <w:rsid w:val="004267A1"/>
    <w:rsid w:val="00426A80"/>
    <w:rsid w:val="00427A68"/>
    <w:rsid w:val="004309E2"/>
    <w:rsid w:val="00430B42"/>
    <w:rsid w:val="004333F4"/>
    <w:rsid w:val="00433A45"/>
    <w:rsid w:val="0043416B"/>
    <w:rsid w:val="0043459C"/>
    <w:rsid w:val="00434F98"/>
    <w:rsid w:val="00436126"/>
    <w:rsid w:val="00436425"/>
    <w:rsid w:val="004364C9"/>
    <w:rsid w:val="0043682F"/>
    <w:rsid w:val="00436EFF"/>
    <w:rsid w:val="00437265"/>
    <w:rsid w:val="004377B5"/>
    <w:rsid w:val="0043792B"/>
    <w:rsid w:val="004403FC"/>
    <w:rsid w:val="00440651"/>
    <w:rsid w:val="00440BC2"/>
    <w:rsid w:val="00440C85"/>
    <w:rsid w:val="00440DD8"/>
    <w:rsid w:val="00440EF6"/>
    <w:rsid w:val="0044171A"/>
    <w:rsid w:val="00442080"/>
    <w:rsid w:val="004420B0"/>
    <w:rsid w:val="00442250"/>
    <w:rsid w:val="004427D6"/>
    <w:rsid w:val="00442B7B"/>
    <w:rsid w:val="0044334F"/>
    <w:rsid w:val="00443B15"/>
    <w:rsid w:val="00445200"/>
    <w:rsid w:val="0044595A"/>
    <w:rsid w:val="00445AA5"/>
    <w:rsid w:val="00445B23"/>
    <w:rsid w:val="0044640D"/>
    <w:rsid w:val="00446568"/>
    <w:rsid w:val="00446774"/>
    <w:rsid w:val="00447375"/>
    <w:rsid w:val="004479BF"/>
    <w:rsid w:val="00447A1D"/>
    <w:rsid w:val="00447C32"/>
    <w:rsid w:val="00447CC8"/>
    <w:rsid w:val="00447EFC"/>
    <w:rsid w:val="00450626"/>
    <w:rsid w:val="00450726"/>
    <w:rsid w:val="00450AAB"/>
    <w:rsid w:val="00450BE8"/>
    <w:rsid w:val="004513C0"/>
    <w:rsid w:val="004513C6"/>
    <w:rsid w:val="00451587"/>
    <w:rsid w:val="004515AE"/>
    <w:rsid w:val="00451864"/>
    <w:rsid w:val="00451AC2"/>
    <w:rsid w:val="00451ED0"/>
    <w:rsid w:val="004520CC"/>
    <w:rsid w:val="004523E1"/>
    <w:rsid w:val="0045266D"/>
    <w:rsid w:val="00452BBE"/>
    <w:rsid w:val="00453224"/>
    <w:rsid w:val="004534A5"/>
    <w:rsid w:val="00453860"/>
    <w:rsid w:val="004538BD"/>
    <w:rsid w:val="00453BCE"/>
    <w:rsid w:val="00453E72"/>
    <w:rsid w:val="004544FD"/>
    <w:rsid w:val="004545D8"/>
    <w:rsid w:val="00454F57"/>
    <w:rsid w:val="00455242"/>
    <w:rsid w:val="0045527A"/>
    <w:rsid w:val="004558E3"/>
    <w:rsid w:val="00455E2D"/>
    <w:rsid w:val="00456157"/>
    <w:rsid w:val="0045632B"/>
    <w:rsid w:val="004566A4"/>
    <w:rsid w:val="00456E11"/>
    <w:rsid w:val="0045730D"/>
    <w:rsid w:val="004577B1"/>
    <w:rsid w:val="004579B5"/>
    <w:rsid w:val="004606A7"/>
    <w:rsid w:val="004606D0"/>
    <w:rsid w:val="00460D5C"/>
    <w:rsid w:val="00461326"/>
    <w:rsid w:val="0046132F"/>
    <w:rsid w:val="00461603"/>
    <w:rsid w:val="004618CD"/>
    <w:rsid w:val="00461BCF"/>
    <w:rsid w:val="004620CC"/>
    <w:rsid w:val="00462979"/>
    <w:rsid w:val="00462AC2"/>
    <w:rsid w:val="00462BD9"/>
    <w:rsid w:val="00462DFE"/>
    <w:rsid w:val="004640F6"/>
    <w:rsid w:val="0046476E"/>
    <w:rsid w:val="00464A26"/>
    <w:rsid w:val="00465014"/>
    <w:rsid w:val="004658B1"/>
    <w:rsid w:val="00465DF4"/>
    <w:rsid w:val="00465EB0"/>
    <w:rsid w:val="00466350"/>
    <w:rsid w:val="00466C44"/>
    <w:rsid w:val="00466F94"/>
    <w:rsid w:val="00466FA4"/>
    <w:rsid w:val="00467E7B"/>
    <w:rsid w:val="00470AED"/>
    <w:rsid w:val="0047136B"/>
    <w:rsid w:val="00471696"/>
    <w:rsid w:val="00471EBE"/>
    <w:rsid w:val="0047208F"/>
    <w:rsid w:val="0047216D"/>
    <w:rsid w:val="0047263A"/>
    <w:rsid w:val="004726C9"/>
    <w:rsid w:val="00472A0B"/>
    <w:rsid w:val="00472C66"/>
    <w:rsid w:val="00474101"/>
    <w:rsid w:val="004743F0"/>
    <w:rsid w:val="00474643"/>
    <w:rsid w:val="0047467C"/>
    <w:rsid w:val="00474793"/>
    <w:rsid w:val="004749DC"/>
    <w:rsid w:val="00474BD2"/>
    <w:rsid w:val="00474CA1"/>
    <w:rsid w:val="00474F87"/>
    <w:rsid w:val="00475086"/>
    <w:rsid w:val="00475428"/>
    <w:rsid w:val="00475ADC"/>
    <w:rsid w:val="00475FB4"/>
    <w:rsid w:val="00476020"/>
    <w:rsid w:val="00476591"/>
    <w:rsid w:val="004766D3"/>
    <w:rsid w:val="004769C4"/>
    <w:rsid w:val="0047706A"/>
    <w:rsid w:val="0047717F"/>
    <w:rsid w:val="004772A5"/>
    <w:rsid w:val="00477C2D"/>
    <w:rsid w:val="00480DFA"/>
    <w:rsid w:val="00480EF8"/>
    <w:rsid w:val="00480FF9"/>
    <w:rsid w:val="00482245"/>
    <w:rsid w:val="004822E2"/>
    <w:rsid w:val="0048234D"/>
    <w:rsid w:val="00483387"/>
    <w:rsid w:val="00483607"/>
    <w:rsid w:val="0048363B"/>
    <w:rsid w:val="0048396C"/>
    <w:rsid w:val="004852F3"/>
    <w:rsid w:val="0048547C"/>
    <w:rsid w:val="0048571A"/>
    <w:rsid w:val="00485AF7"/>
    <w:rsid w:val="00485E65"/>
    <w:rsid w:val="004866EE"/>
    <w:rsid w:val="00486A35"/>
    <w:rsid w:val="00490066"/>
    <w:rsid w:val="004900B6"/>
    <w:rsid w:val="00490107"/>
    <w:rsid w:val="004901C9"/>
    <w:rsid w:val="00490256"/>
    <w:rsid w:val="00490321"/>
    <w:rsid w:val="004903D3"/>
    <w:rsid w:val="00490ACB"/>
    <w:rsid w:val="004912E7"/>
    <w:rsid w:val="004913C0"/>
    <w:rsid w:val="0049176E"/>
    <w:rsid w:val="00491A9C"/>
    <w:rsid w:val="00491CE7"/>
    <w:rsid w:val="00491D21"/>
    <w:rsid w:val="00492173"/>
    <w:rsid w:val="004924E7"/>
    <w:rsid w:val="00492F39"/>
    <w:rsid w:val="00493B03"/>
    <w:rsid w:val="004947DA"/>
    <w:rsid w:val="004949BF"/>
    <w:rsid w:val="00494B72"/>
    <w:rsid w:val="00494BF8"/>
    <w:rsid w:val="00494C69"/>
    <w:rsid w:val="004954C1"/>
    <w:rsid w:val="00495828"/>
    <w:rsid w:val="00495879"/>
    <w:rsid w:val="0049588C"/>
    <w:rsid w:val="00495CA0"/>
    <w:rsid w:val="00496091"/>
    <w:rsid w:val="0049615D"/>
    <w:rsid w:val="004961FC"/>
    <w:rsid w:val="004967B0"/>
    <w:rsid w:val="00496F8E"/>
    <w:rsid w:val="004971E1"/>
    <w:rsid w:val="004979F4"/>
    <w:rsid w:val="00497B6F"/>
    <w:rsid w:val="00497B81"/>
    <w:rsid w:val="004A0264"/>
    <w:rsid w:val="004A0338"/>
    <w:rsid w:val="004A0622"/>
    <w:rsid w:val="004A0DE9"/>
    <w:rsid w:val="004A1AAF"/>
    <w:rsid w:val="004A25F8"/>
    <w:rsid w:val="004A3260"/>
    <w:rsid w:val="004A3AD6"/>
    <w:rsid w:val="004A3DDD"/>
    <w:rsid w:val="004A4022"/>
    <w:rsid w:val="004A43C3"/>
    <w:rsid w:val="004A441F"/>
    <w:rsid w:val="004A443E"/>
    <w:rsid w:val="004A471E"/>
    <w:rsid w:val="004A481F"/>
    <w:rsid w:val="004A54A3"/>
    <w:rsid w:val="004A5913"/>
    <w:rsid w:val="004A59BD"/>
    <w:rsid w:val="004A5AD5"/>
    <w:rsid w:val="004A5BCD"/>
    <w:rsid w:val="004A657E"/>
    <w:rsid w:val="004A69A4"/>
    <w:rsid w:val="004A6B84"/>
    <w:rsid w:val="004A6C65"/>
    <w:rsid w:val="004A7439"/>
    <w:rsid w:val="004A7552"/>
    <w:rsid w:val="004A789E"/>
    <w:rsid w:val="004A7AEF"/>
    <w:rsid w:val="004A7F03"/>
    <w:rsid w:val="004B00EE"/>
    <w:rsid w:val="004B02D8"/>
    <w:rsid w:val="004B03D3"/>
    <w:rsid w:val="004B0B99"/>
    <w:rsid w:val="004B0CDF"/>
    <w:rsid w:val="004B1F1A"/>
    <w:rsid w:val="004B21F6"/>
    <w:rsid w:val="004B2C25"/>
    <w:rsid w:val="004B2C84"/>
    <w:rsid w:val="004B2CF3"/>
    <w:rsid w:val="004B2EB8"/>
    <w:rsid w:val="004B2EE5"/>
    <w:rsid w:val="004B2FB9"/>
    <w:rsid w:val="004B3054"/>
    <w:rsid w:val="004B3437"/>
    <w:rsid w:val="004B3B44"/>
    <w:rsid w:val="004B3CEA"/>
    <w:rsid w:val="004B3E50"/>
    <w:rsid w:val="004B4AB0"/>
    <w:rsid w:val="004B4D3A"/>
    <w:rsid w:val="004B4F30"/>
    <w:rsid w:val="004B56FB"/>
    <w:rsid w:val="004B5B0E"/>
    <w:rsid w:val="004B660B"/>
    <w:rsid w:val="004B6B87"/>
    <w:rsid w:val="004B71F0"/>
    <w:rsid w:val="004B7251"/>
    <w:rsid w:val="004B7986"/>
    <w:rsid w:val="004B7FBA"/>
    <w:rsid w:val="004C01F8"/>
    <w:rsid w:val="004C03E6"/>
    <w:rsid w:val="004C043B"/>
    <w:rsid w:val="004C0593"/>
    <w:rsid w:val="004C09D2"/>
    <w:rsid w:val="004C138C"/>
    <w:rsid w:val="004C1CBD"/>
    <w:rsid w:val="004C215F"/>
    <w:rsid w:val="004C31E1"/>
    <w:rsid w:val="004C334C"/>
    <w:rsid w:val="004C3C96"/>
    <w:rsid w:val="004C4439"/>
    <w:rsid w:val="004C4F03"/>
    <w:rsid w:val="004C51BD"/>
    <w:rsid w:val="004C5441"/>
    <w:rsid w:val="004C548C"/>
    <w:rsid w:val="004C54FE"/>
    <w:rsid w:val="004C5612"/>
    <w:rsid w:val="004C5628"/>
    <w:rsid w:val="004C5D05"/>
    <w:rsid w:val="004C5F75"/>
    <w:rsid w:val="004C646E"/>
    <w:rsid w:val="004C66B6"/>
    <w:rsid w:val="004C78E5"/>
    <w:rsid w:val="004D067D"/>
    <w:rsid w:val="004D08D6"/>
    <w:rsid w:val="004D0EB2"/>
    <w:rsid w:val="004D0F2B"/>
    <w:rsid w:val="004D0FA6"/>
    <w:rsid w:val="004D130E"/>
    <w:rsid w:val="004D1450"/>
    <w:rsid w:val="004D145F"/>
    <w:rsid w:val="004D19D2"/>
    <w:rsid w:val="004D1B06"/>
    <w:rsid w:val="004D25F0"/>
    <w:rsid w:val="004D2B45"/>
    <w:rsid w:val="004D2D42"/>
    <w:rsid w:val="004D3144"/>
    <w:rsid w:val="004D369F"/>
    <w:rsid w:val="004D52E4"/>
    <w:rsid w:val="004D565D"/>
    <w:rsid w:val="004D5AB1"/>
    <w:rsid w:val="004D5CB8"/>
    <w:rsid w:val="004D5E9E"/>
    <w:rsid w:val="004D61D4"/>
    <w:rsid w:val="004D63C8"/>
    <w:rsid w:val="004D63EF"/>
    <w:rsid w:val="004D6717"/>
    <w:rsid w:val="004D6F0D"/>
    <w:rsid w:val="004D7A0F"/>
    <w:rsid w:val="004D7AB0"/>
    <w:rsid w:val="004D7AD0"/>
    <w:rsid w:val="004D7B0C"/>
    <w:rsid w:val="004E0051"/>
    <w:rsid w:val="004E0058"/>
    <w:rsid w:val="004E00C9"/>
    <w:rsid w:val="004E01A6"/>
    <w:rsid w:val="004E08C6"/>
    <w:rsid w:val="004E0C7F"/>
    <w:rsid w:val="004E182E"/>
    <w:rsid w:val="004E1C9D"/>
    <w:rsid w:val="004E220B"/>
    <w:rsid w:val="004E23A2"/>
    <w:rsid w:val="004E2DB3"/>
    <w:rsid w:val="004E35E1"/>
    <w:rsid w:val="004E45D9"/>
    <w:rsid w:val="004E4961"/>
    <w:rsid w:val="004E4A79"/>
    <w:rsid w:val="004E4B7D"/>
    <w:rsid w:val="004E5295"/>
    <w:rsid w:val="004E57AA"/>
    <w:rsid w:val="004E59DC"/>
    <w:rsid w:val="004E61DD"/>
    <w:rsid w:val="004E6453"/>
    <w:rsid w:val="004E71D4"/>
    <w:rsid w:val="004E726D"/>
    <w:rsid w:val="004E798A"/>
    <w:rsid w:val="004F073B"/>
    <w:rsid w:val="004F0D18"/>
    <w:rsid w:val="004F10EA"/>
    <w:rsid w:val="004F19A1"/>
    <w:rsid w:val="004F1CCC"/>
    <w:rsid w:val="004F1DC2"/>
    <w:rsid w:val="004F201F"/>
    <w:rsid w:val="004F2155"/>
    <w:rsid w:val="004F23B7"/>
    <w:rsid w:val="004F28A5"/>
    <w:rsid w:val="004F326E"/>
    <w:rsid w:val="004F460D"/>
    <w:rsid w:val="004F491F"/>
    <w:rsid w:val="004F4ACF"/>
    <w:rsid w:val="004F5307"/>
    <w:rsid w:val="004F54BD"/>
    <w:rsid w:val="004F5725"/>
    <w:rsid w:val="004F584B"/>
    <w:rsid w:val="004F5881"/>
    <w:rsid w:val="004F5895"/>
    <w:rsid w:val="004F5C0E"/>
    <w:rsid w:val="004F5C50"/>
    <w:rsid w:val="004F5E06"/>
    <w:rsid w:val="004F6426"/>
    <w:rsid w:val="004F654D"/>
    <w:rsid w:val="004F6883"/>
    <w:rsid w:val="004F78FC"/>
    <w:rsid w:val="004F7CD4"/>
    <w:rsid w:val="0050046A"/>
    <w:rsid w:val="00500531"/>
    <w:rsid w:val="00500572"/>
    <w:rsid w:val="00500AB1"/>
    <w:rsid w:val="00500C4F"/>
    <w:rsid w:val="00500C73"/>
    <w:rsid w:val="00501263"/>
    <w:rsid w:val="0050154F"/>
    <w:rsid w:val="00501565"/>
    <w:rsid w:val="00501719"/>
    <w:rsid w:val="00501E14"/>
    <w:rsid w:val="00502123"/>
    <w:rsid w:val="00502348"/>
    <w:rsid w:val="00502B48"/>
    <w:rsid w:val="00503706"/>
    <w:rsid w:val="005039FD"/>
    <w:rsid w:val="00504030"/>
    <w:rsid w:val="0050403E"/>
    <w:rsid w:val="005043CA"/>
    <w:rsid w:val="005048C0"/>
    <w:rsid w:val="00505060"/>
    <w:rsid w:val="00505B97"/>
    <w:rsid w:val="00505C5A"/>
    <w:rsid w:val="0050697B"/>
    <w:rsid w:val="00506B31"/>
    <w:rsid w:val="00506DE0"/>
    <w:rsid w:val="0050712B"/>
    <w:rsid w:val="00507B2A"/>
    <w:rsid w:val="00510A75"/>
    <w:rsid w:val="00510AE1"/>
    <w:rsid w:val="00511065"/>
    <w:rsid w:val="00512356"/>
    <w:rsid w:val="005123A9"/>
    <w:rsid w:val="00512CF5"/>
    <w:rsid w:val="00512F27"/>
    <w:rsid w:val="00513028"/>
    <w:rsid w:val="005131CA"/>
    <w:rsid w:val="005136A9"/>
    <w:rsid w:val="00513787"/>
    <w:rsid w:val="00513ABC"/>
    <w:rsid w:val="0051475E"/>
    <w:rsid w:val="00514C18"/>
    <w:rsid w:val="00515A9E"/>
    <w:rsid w:val="00515AC7"/>
    <w:rsid w:val="00515C31"/>
    <w:rsid w:val="00516245"/>
    <w:rsid w:val="005164C8"/>
    <w:rsid w:val="00516A1A"/>
    <w:rsid w:val="00516BC5"/>
    <w:rsid w:val="005172E7"/>
    <w:rsid w:val="005172FE"/>
    <w:rsid w:val="00517324"/>
    <w:rsid w:val="0051763A"/>
    <w:rsid w:val="00517DD1"/>
    <w:rsid w:val="00517EB4"/>
    <w:rsid w:val="0052086C"/>
    <w:rsid w:val="00520957"/>
    <w:rsid w:val="0052167D"/>
    <w:rsid w:val="005219CB"/>
    <w:rsid w:val="00523304"/>
    <w:rsid w:val="00523401"/>
    <w:rsid w:val="0052343C"/>
    <w:rsid w:val="00523BA2"/>
    <w:rsid w:val="00523C56"/>
    <w:rsid w:val="00523DFD"/>
    <w:rsid w:val="00524246"/>
    <w:rsid w:val="00525080"/>
    <w:rsid w:val="005254DF"/>
    <w:rsid w:val="005256A8"/>
    <w:rsid w:val="005263D0"/>
    <w:rsid w:val="005267B1"/>
    <w:rsid w:val="0053011F"/>
    <w:rsid w:val="005301B9"/>
    <w:rsid w:val="00530227"/>
    <w:rsid w:val="005302FE"/>
    <w:rsid w:val="005304A9"/>
    <w:rsid w:val="00530EAF"/>
    <w:rsid w:val="00530F78"/>
    <w:rsid w:val="0053127E"/>
    <w:rsid w:val="005315AA"/>
    <w:rsid w:val="00531D34"/>
    <w:rsid w:val="00531F17"/>
    <w:rsid w:val="00532258"/>
    <w:rsid w:val="00532FB1"/>
    <w:rsid w:val="00533413"/>
    <w:rsid w:val="00533DF2"/>
    <w:rsid w:val="00533E59"/>
    <w:rsid w:val="00534006"/>
    <w:rsid w:val="0053444C"/>
    <w:rsid w:val="0053495D"/>
    <w:rsid w:val="00535168"/>
    <w:rsid w:val="005353C4"/>
    <w:rsid w:val="005353FC"/>
    <w:rsid w:val="005355CA"/>
    <w:rsid w:val="005359C4"/>
    <w:rsid w:val="00535B72"/>
    <w:rsid w:val="00535DD8"/>
    <w:rsid w:val="00535EDF"/>
    <w:rsid w:val="0053608A"/>
    <w:rsid w:val="00536517"/>
    <w:rsid w:val="005367BE"/>
    <w:rsid w:val="005372FB"/>
    <w:rsid w:val="00537642"/>
    <w:rsid w:val="00537898"/>
    <w:rsid w:val="00537DE2"/>
    <w:rsid w:val="005405D3"/>
    <w:rsid w:val="005405F6"/>
    <w:rsid w:val="00540CC7"/>
    <w:rsid w:val="00540F95"/>
    <w:rsid w:val="005412B8"/>
    <w:rsid w:val="005414CF"/>
    <w:rsid w:val="0054234F"/>
    <w:rsid w:val="00542D5B"/>
    <w:rsid w:val="00542DCF"/>
    <w:rsid w:val="00543375"/>
    <w:rsid w:val="005433FC"/>
    <w:rsid w:val="005434D3"/>
    <w:rsid w:val="0054398F"/>
    <w:rsid w:val="00543FB2"/>
    <w:rsid w:val="0054436F"/>
    <w:rsid w:val="005451B4"/>
    <w:rsid w:val="00545A38"/>
    <w:rsid w:val="0054601C"/>
    <w:rsid w:val="00546067"/>
    <w:rsid w:val="005461CB"/>
    <w:rsid w:val="0054685E"/>
    <w:rsid w:val="00546DB2"/>
    <w:rsid w:val="005470EC"/>
    <w:rsid w:val="005476CE"/>
    <w:rsid w:val="005477AB"/>
    <w:rsid w:val="00547855"/>
    <w:rsid w:val="0054785A"/>
    <w:rsid w:val="00547A31"/>
    <w:rsid w:val="00547C41"/>
    <w:rsid w:val="005501C5"/>
    <w:rsid w:val="0055059F"/>
    <w:rsid w:val="00551515"/>
    <w:rsid w:val="005515CC"/>
    <w:rsid w:val="00551AB6"/>
    <w:rsid w:val="005521D2"/>
    <w:rsid w:val="005528B6"/>
    <w:rsid w:val="00553067"/>
    <w:rsid w:val="005545CE"/>
    <w:rsid w:val="005545F1"/>
    <w:rsid w:val="00554D5F"/>
    <w:rsid w:val="00554FDD"/>
    <w:rsid w:val="005556F2"/>
    <w:rsid w:val="005562F6"/>
    <w:rsid w:val="00556525"/>
    <w:rsid w:val="0055697B"/>
    <w:rsid w:val="00556FF8"/>
    <w:rsid w:val="00557423"/>
    <w:rsid w:val="005574F1"/>
    <w:rsid w:val="0056001D"/>
    <w:rsid w:val="00560060"/>
    <w:rsid w:val="005604EA"/>
    <w:rsid w:val="00560C9E"/>
    <w:rsid w:val="00560D16"/>
    <w:rsid w:val="005610E1"/>
    <w:rsid w:val="0056133C"/>
    <w:rsid w:val="00561B01"/>
    <w:rsid w:val="0056287D"/>
    <w:rsid w:val="00562CC3"/>
    <w:rsid w:val="00562EB4"/>
    <w:rsid w:val="00563167"/>
    <w:rsid w:val="00563178"/>
    <w:rsid w:val="00565385"/>
    <w:rsid w:val="0056548B"/>
    <w:rsid w:val="005657FF"/>
    <w:rsid w:val="00565872"/>
    <w:rsid w:val="00565AAB"/>
    <w:rsid w:val="00565AEB"/>
    <w:rsid w:val="00565E97"/>
    <w:rsid w:val="00566358"/>
    <w:rsid w:val="005664A5"/>
    <w:rsid w:val="005669AB"/>
    <w:rsid w:val="005669D5"/>
    <w:rsid w:val="00566C2E"/>
    <w:rsid w:val="00566ED4"/>
    <w:rsid w:val="005674B1"/>
    <w:rsid w:val="0056791A"/>
    <w:rsid w:val="00567DEC"/>
    <w:rsid w:val="005700D1"/>
    <w:rsid w:val="00570176"/>
    <w:rsid w:val="00570509"/>
    <w:rsid w:val="00571030"/>
    <w:rsid w:val="00571066"/>
    <w:rsid w:val="005710B1"/>
    <w:rsid w:val="00571750"/>
    <w:rsid w:val="00571963"/>
    <w:rsid w:val="00571ED6"/>
    <w:rsid w:val="005722DA"/>
    <w:rsid w:val="00572423"/>
    <w:rsid w:val="005724DD"/>
    <w:rsid w:val="005727DD"/>
    <w:rsid w:val="0057281D"/>
    <w:rsid w:val="00572953"/>
    <w:rsid w:val="0057376F"/>
    <w:rsid w:val="00573D94"/>
    <w:rsid w:val="00573EF9"/>
    <w:rsid w:val="00573F4E"/>
    <w:rsid w:val="00573F6E"/>
    <w:rsid w:val="005742EE"/>
    <w:rsid w:val="00574DC0"/>
    <w:rsid w:val="00575169"/>
    <w:rsid w:val="00575384"/>
    <w:rsid w:val="00575D97"/>
    <w:rsid w:val="00575DA0"/>
    <w:rsid w:val="00576C48"/>
    <w:rsid w:val="00576CA9"/>
    <w:rsid w:val="00576D3D"/>
    <w:rsid w:val="00576D45"/>
    <w:rsid w:val="00577DD0"/>
    <w:rsid w:val="0058005E"/>
    <w:rsid w:val="00580073"/>
    <w:rsid w:val="00580765"/>
    <w:rsid w:val="00581151"/>
    <w:rsid w:val="005816B5"/>
    <w:rsid w:val="00581BB3"/>
    <w:rsid w:val="005823B0"/>
    <w:rsid w:val="00582A84"/>
    <w:rsid w:val="00582B76"/>
    <w:rsid w:val="00582C1D"/>
    <w:rsid w:val="00582F60"/>
    <w:rsid w:val="005833FB"/>
    <w:rsid w:val="005834F0"/>
    <w:rsid w:val="00583766"/>
    <w:rsid w:val="00583CDE"/>
    <w:rsid w:val="00583E65"/>
    <w:rsid w:val="00583FF4"/>
    <w:rsid w:val="005844FC"/>
    <w:rsid w:val="005845F7"/>
    <w:rsid w:val="00584A1D"/>
    <w:rsid w:val="00584D03"/>
    <w:rsid w:val="005856F2"/>
    <w:rsid w:val="00585929"/>
    <w:rsid w:val="00585D0A"/>
    <w:rsid w:val="00585D2D"/>
    <w:rsid w:val="00586832"/>
    <w:rsid w:val="00586DB6"/>
    <w:rsid w:val="005875DC"/>
    <w:rsid w:val="00587D07"/>
    <w:rsid w:val="0059072D"/>
    <w:rsid w:val="00590E8E"/>
    <w:rsid w:val="005910D8"/>
    <w:rsid w:val="0059129A"/>
    <w:rsid w:val="005913BB"/>
    <w:rsid w:val="00591EFB"/>
    <w:rsid w:val="00592AD9"/>
    <w:rsid w:val="00592E0A"/>
    <w:rsid w:val="00593387"/>
    <w:rsid w:val="00593A25"/>
    <w:rsid w:val="00594359"/>
    <w:rsid w:val="0059458B"/>
    <w:rsid w:val="0059495C"/>
    <w:rsid w:val="005950A8"/>
    <w:rsid w:val="00595272"/>
    <w:rsid w:val="005956BC"/>
    <w:rsid w:val="00595E53"/>
    <w:rsid w:val="00595F9E"/>
    <w:rsid w:val="00596587"/>
    <w:rsid w:val="00597589"/>
    <w:rsid w:val="00597871"/>
    <w:rsid w:val="005A02C2"/>
    <w:rsid w:val="005A0438"/>
    <w:rsid w:val="005A060A"/>
    <w:rsid w:val="005A0D35"/>
    <w:rsid w:val="005A12EB"/>
    <w:rsid w:val="005A19D7"/>
    <w:rsid w:val="005A1B13"/>
    <w:rsid w:val="005A2606"/>
    <w:rsid w:val="005A2692"/>
    <w:rsid w:val="005A28FC"/>
    <w:rsid w:val="005A2AD7"/>
    <w:rsid w:val="005A32B6"/>
    <w:rsid w:val="005A505F"/>
    <w:rsid w:val="005A510E"/>
    <w:rsid w:val="005A5648"/>
    <w:rsid w:val="005A58CD"/>
    <w:rsid w:val="005A5D8E"/>
    <w:rsid w:val="005A5DE3"/>
    <w:rsid w:val="005A5FC2"/>
    <w:rsid w:val="005A60E5"/>
    <w:rsid w:val="005A6313"/>
    <w:rsid w:val="005A64F4"/>
    <w:rsid w:val="005A6A92"/>
    <w:rsid w:val="005A716C"/>
    <w:rsid w:val="005A7768"/>
    <w:rsid w:val="005A7E36"/>
    <w:rsid w:val="005A7F91"/>
    <w:rsid w:val="005B02D8"/>
    <w:rsid w:val="005B05AF"/>
    <w:rsid w:val="005B0724"/>
    <w:rsid w:val="005B0785"/>
    <w:rsid w:val="005B11B2"/>
    <w:rsid w:val="005B172B"/>
    <w:rsid w:val="005B1991"/>
    <w:rsid w:val="005B1C83"/>
    <w:rsid w:val="005B23D8"/>
    <w:rsid w:val="005B24A4"/>
    <w:rsid w:val="005B2D4A"/>
    <w:rsid w:val="005B2ECA"/>
    <w:rsid w:val="005B39F5"/>
    <w:rsid w:val="005B3EC6"/>
    <w:rsid w:val="005B4047"/>
    <w:rsid w:val="005B43D2"/>
    <w:rsid w:val="005B4EB4"/>
    <w:rsid w:val="005B5673"/>
    <w:rsid w:val="005B5728"/>
    <w:rsid w:val="005B5FB3"/>
    <w:rsid w:val="005B60B2"/>
    <w:rsid w:val="005B650D"/>
    <w:rsid w:val="005B6B05"/>
    <w:rsid w:val="005B6B88"/>
    <w:rsid w:val="005B73F1"/>
    <w:rsid w:val="005B7966"/>
    <w:rsid w:val="005C00F0"/>
    <w:rsid w:val="005C0224"/>
    <w:rsid w:val="005C034D"/>
    <w:rsid w:val="005C0975"/>
    <w:rsid w:val="005C1A1C"/>
    <w:rsid w:val="005C1A6B"/>
    <w:rsid w:val="005C1E53"/>
    <w:rsid w:val="005C1FE2"/>
    <w:rsid w:val="005C2083"/>
    <w:rsid w:val="005C25DB"/>
    <w:rsid w:val="005C29BB"/>
    <w:rsid w:val="005C354B"/>
    <w:rsid w:val="005C36BB"/>
    <w:rsid w:val="005C384D"/>
    <w:rsid w:val="005C3A39"/>
    <w:rsid w:val="005C3C13"/>
    <w:rsid w:val="005C3C33"/>
    <w:rsid w:val="005C3D34"/>
    <w:rsid w:val="005C42DA"/>
    <w:rsid w:val="005C49F0"/>
    <w:rsid w:val="005C5ACB"/>
    <w:rsid w:val="005C5E13"/>
    <w:rsid w:val="005C5F67"/>
    <w:rsid w:val="005C6737"/>
    <w:rsid w:val="005C6A2A"/>
    <w:rsid w:val="005C6C59"/>
    <w:rsid w:val="005C768B"/>
    <w:rsid w:val="005C7C23"/>
    <w:rsid w:val="005D005E"/>
    <w:rsid w:val="005D0313"/>
    <w:rsid w:val="005D0488"/>
    <w:rsid w:val="005D0E75"/>
    <w:rsid w:val="005D14BA"/>
    <w:rsid w:val="005D1666"/>
    <w:rsid w:val="005D16DF"/>
    <w:rsid w:val="005D1773"/>
    <w:rsid w:val="005D284D"/>
    <w:rsid w:val="005D2DDB"/>
    <w:rsid w:val="005D2FA0"/>
    <w:rsid w:val="005D3661"/>
    <w:rsid w:val="005D3730"/>
    <w:rsid w:val="005D3CEE"/>
    <w:rsid w:val="005D3F32"/>
    <w:rsid w:val="005D473D"/>
    <w:rsid w:val="005D4862"/>
    <w:rsid w:val="005D5EAD"/>
    <w:rsid w:val="005D6478"/>
    <w:rsid w:val="005D675F"/>
    <w:rsid w:val="005D6985"/>
    <w:rsid w:val="005D6A69"/>
    <w:rsid w:val="005D6D74"/>
    <w:rsid w:val="005D6DF0"/>
    <w:rsid w:val="005D712A"/>
    <w:rsid w:val="005D77A6"/>
    <w:rsid w:val="005D7897"/>
    <w:rsid w:val="005D7CA4"/>
    <w:rsid w:val="005E057F"/>
    <w:rsid w:val="005E0D2B"/>
    <w:rsid w:val="005E1237"/>
    <w:rsid w:val="005E18C7"/>
    <w:rsid w:val="005E1F2D"/>
    <w:rsid w:val="005E2369"/>
    <w:rsid w:val="005E29B4"/>
    <w:rsid w:val="005E3DB6"/>
    <w:rsid w:val="005E3E63"/>
    <w:rsid w:val="005E4CAE"/>
    <w:rsid w:val="005E4F47"/>
    <w:rsid w:val="005E508F"/>
    <w:rsid w:val="005E54BC"/>
    <w:rsid w:val="005E5B0F"/>
    <w:rsid w:val="005E6140"/>
    <w:rsid w:val="005E67B7"/>
    <w:rsid w:val="005E681A"/>
    <w:rsid w:val="005E7308"/>
    <w:rsid w:val="005E7F35"/>
    <w:rsid w:val="005F0568"/>
    <w:rsid w:val="005F165A"/>
    <w:rsid w:val="005F1D41"/>
    <w:rsid w:val="005F2C02"/>
    <w:rsid w:val="005F2CA9"/>
    <w:rsid w:val="005F2F5F"/>
    <w:rsid w:val="005F2F80"/>
    <w:rsid w:val="005F3195"/>
    <w:rsid w:val="005F3A3F"/>
    <w:rsid w:val="005F40F2"/>
    <w:rsid w:val="005F44FB"/>
    <w:rsid w:val="005F4F7F"/>
    <w:rsid w:val="005F54F5"/>
    <w:rsid w:val="005F5DEE"/>
    <w:rsid w:val="005F62C9"/>
    <w:rsid w:val="005F62D3"/>
    <w:rsid w:val="005F63FC"/>
    <w:rsid w:val="005F6FCA"/>
    <w:rsid w:val="005F77AD"/>
    <w:rsid w:val="005F7A91"/>
    <w:rsid w:val="006005F5"/>
    <w:rsid w:val="00600665"/>
    <w:rsid w:val="006009C9"/>
    <w:rsid w:val="00601D8A"/>
    <w:rsid w:val="00601E4F"/>
    <w:rsid w:val="00601E91"/>
    <w:rsid w:val="00601F69"/>
    <w:rsid w:val="006022A9"/>
    <w:rsid w:val="00602586"/>
    <w:rsid w:val="00602CF9"/>
    <w:rsid w:val="0060337B"/>
    <w:rsid w:val="00603534"/>
    <w:rsid w:val="0060375F"/>
    <w:rsid w:val="00603A58"/>
    <w:rsid w:val="00603CD2"/>
    <w:rsid w:val="00603D1E"/>
    <w:rsid w:val="00605DFB"/>
    <w:rsid w:val="0060663B"/>
    <w:rsid w:val="00606E1B"/>
    <w:rsid w:val="0060750F"/>
    <w:rsid w:val="00607981"/>
    <w:rsid w:val="0061027B"/>
    <w:rsid w:val="006112DA"/>
    <w:rsid w:val="006112E9"/>
    <w:rsid w:val="006114FE"/>
    <w:rsid w:val="00612081"/>
    <w:rsid w:val="0061243E"/>
    <w:rsid w:val="006127AB"/>
    <w:rsid w:val="00612A1D"/>
    <w:rsid w:val="00612BFD"/>
    <w:rsid w:val="00612DB1"/>
    <w:rsid w:val="00612F15"/>
    <w:rsid w:val="0061316B"/>
    <w:rsid w:val="006131BE"/>
    <w:rsid w:val="00613400"/>
    <w:rsid w:val="00613CAA"/>
    <w:rsid w:val="0061410D"/>
    <w:rsid w:val="006141CE"/>
    <w:rsid w:val="00614871"/>
    <w:rsid w:val="00614B0E"/>
    <w:rsid w:val="00614BC0"/>
    <w:rsid w:val="00614C77"/>
    <w:rsid w:val="006154C5"/>
    <w:rsid w:val="006156FB"/>
    <w:rsid w:val="006156FF"/>
    <w:rsid w:val="00615EE9"/>
    <w:rsid w:val="00616026"/>
    <w:rsid w:val="006163C6"/>
    <w:rsid w:val="0061663D"/>
    <w:rsid w:val="00616BA2"/>
    <w:rsid w:val="0061733C"/>
    <w:rsid w:val="006176D0"/>
    <w:rsid w:val="00617DF5"/>
    <w:rsid w:val="00617E14"/>
    <w:rsid w:val="00617E15"/>
    <w:rsid w:val="006208EA"/>
    <w:rsid w:val="00620964"/>
    <w:rsid w:val="00620AD4"/>
    <w:rsid w:val="00620DAC"/>
    <w:rsid w:val="00620F5B"/>
    <w:rsid w:val="00621758"/>
    <w:rsid w:val="00621C0C"/>
    <w:rsid w:val="00621D68"/>
    <w:rsid w:val="00621E25"/>
    <w:rsid w:val="00621E2B"/>
    <w:rsid w:val="00621FFD"/>
    <w:rsid w:val="00622133"/>
    <w:rsid w:val="0062214C"/>
    <w:rsid w:val="0062240D"/>
    <w:rsid w:val="00622748"/>
    <w:rsid w:val="00622764"/>
    <w:rsid w:val="00622884"/>
    <w:rsid w:val="006228FA"/>
    <w:rsid w:val="00622DFC"/>
    <w:rsid w:val="0062313A"/>
    <w:rsid w:val="006231A9"/>
    <w:rsid w:val="0062357E"/>
    <w:rsid w:val="006236CD"/>
    <w:rsid w:val="0062376D"/>
    <w:rsid w:val="00623969"/>
    <w:rsid w:val="00624361"/>
    <w:rsid w:val="0062446D"/>
    <w:rsid w:val="00624620"/>
    <w:rsid w:val="0062533B"/>
    <w:rsid w:val="00625B79"/>
    <w:rsid w:val="00625BE7"/>
    <w:rsid w:val="00625E1C"/>
    <w:rsid w:val="00626308"/>
    <w:rsid w:val="006263AF"/>
    <w:rsid w:val="00626721"/>
    <w:rsid w:val="0062675D"/>
    <w:rsid w:val="006268DB"/>
    <w:rsid w:val="00626A83"/>
    <w:rsid w:val="00626C8D"/>
    <w:rsid w:val="00626CDC"/>
    <w:rsid w:val="00626CF6"/>
    <w:rsid w:val="006278C1"/>
    <w:rsid w:val="00630524"/>
    <w:rsid w:val="006307E4"/>
    <w:rsid w:val="00630989"/>
    <w:rsid w:val="00630EE8"/>
    <w:rsid w:val="006312A9"/>
    <w:rsid w:val="00631EE8"/>
    <w:rsid w:val="00631F16"/>
    <w:rsid w:val="006323C3"/>
    <w:rsid w:val="00632B76"/>
    <w:rsid w:val="00633133"/>
    <w:rsid w:val="006333FB"/>
    <w:rsid w:val="00633CA8"/>
    <w:rsid w:val="00633D7C"/>
    <w:rsid w:val="00633E54"/>
    <w:rsid w:val="00634450"/>
    <w:rsid w:val="00634797"/>
    <w:rsid w:val="00634D1C"/>
    <w:rsid w:val="00634F5E"/>
    <w:rsid w:val="00635AA9"/>
    <w:rsid w:val="00635E30"/>
    <w:rsid w:val="00635FE1"/>
    <w:rsid w:val="006366CE"/>
    <w:rsid w:val="00636DEE"/>
    <w:rsid w:val="00637DC0"/>
    <w:rsid w:val="00640048"/>
    <w:rsid w:val="00640421"/>
    <w:rsid w:val="00640E77"/>
    <w:rsid w:val="00640FC1"/>
    <w:rsid w:val="00641378"/>
    <w:rsid w:val="006414FA"/>
    <w:rsid w:val="0064161A"/>
    <w:rsid w:val="00641730"/>
    <w:rsid w:val="006417F0"/>
    <w:rsid w:val="00641C22"/>
    <w:rsid w:val="00641D11"/>
    <w:rsid w:val="00641D95"/>
    <w:rsid w:val="00641F2B"/>
    <w:rsid w:val="006420F8"/>
    <w:rsid w:val="0064217A"/>
    <w:rsid w:val="00642259"/>
    <w:rsid w:val="006429A6"/>
    <w:rsid w:val="00642BB3"/>
    <w:rsid w:val="00642DE6"/>
    <w:rsid w:val="00643261"/>
    <w:rsid w:val="006435A8"/>
    <w:rsid w:val="006438A0"/>
    <w:rsid w:val="006438C2"/>
    <w:rsid w:val="00643AA9"/>
    <w:rsid w:val="00643E67"/>
    <w:rsid w:val="00644860"/>
    <w:rsid w:val="00644897"/>
    <w:rsid w:val="006448F2"/>
    <w:rsid w:val="006451F2"/>
    <w:rsid w:val="006456AE"/>
    <w:rsid w:val="006456D4"/>
    <w:rsid w:val="006458AF"/>
    <w:rsid w:val="00645A2D"/>
    <w:rsid w:val="00645ABD"/>
    <w:rsid w:val="00645C01"/>
    <w:rsid w:val="00645E8B"/>
    <w:rsid w:val="00645F86"/>
    <w:rsid w:val="006462DE"/>
    <w:rsid w:val="006463F1"/>
    <w:rsid w:val="0064668A"/>
    <w:rsid w:val="00646DD0"/>
    <w:rsid w:val="0064786D"/>
    <w:rsid w:val="00650C72"/>
    <w:rsid w:val="006514CF"/>
    <w:rsid w:val="00651880"/>
    <w:rsid w:val="00651A1D"/>
    <w:rsid w:val="00651AA0"/>
    <w:rsid w:val="00651FC2"/>
    <w:rsid w:val="00652AE5"/>
    <w:rsid w:val="00653030"/>
    <w:rsid w:val="006533D8"/>
    <w:rsid w:val="00653892"/>
    <w:rsid w:val="00653D37"/>
    <w:rsid w:val="00653EDC"/>
    <w:rsid w:val="00653F5A"/>
    <w:rsid w:val="006547F8"/>
    <w:rsid w:val="00654B7B"/>
    <w:rsid w:val="00654D2F"/>
    <w:rsid w:val="00654F99"/>
    <w:rsid w:val="0065519B"/>
    <w:rsid w:val="00655FF6"/>
    <w:rsid w:val="0065610D"/>
    <w:rsid w:val="0065614C"/>
    <w:rsid w:val="006561AF"/>
    <w:rsid w:val="006562C1"/>
    <w:rsid w:val="0065681F"/>
    <w:rsid w:val="00656CB3"/>
    <w:rsid w:val="00656D2C"/>
    <w:rsid w:val="00657AB3"/>
    <w:rsid w:val="00657D01"/>
    <w:rsid w:val="00657ED7"/>
    <w:rsid w:val="0066050B"/>
    <w:rsid w:val="006608BF"/>
    <w:rsid w:val="0066104B"/>
    <w:rsid w:val="00661297"/>
    <w:rsid w:val="006615BD"/>
    <w:rsid w:val="006615FE"/>
    <w:rsid w:val="00661A70"/>
    <w:rsid w:val="00662178"/>
    <w:rsid w:val="006627FB"/>
    <w:rsid w:val="00662CBB"/>
    <w:rsid w:val="006636CA"/>
    <w:rsid w:val="00663B79"/>
    <w:rsid w:val="00664029"/>
    <w:rsid w:val="006648E1"/>
    <w:rsid w:val="0066492F"/>
    <w:rsid w:val="00664D91"/>
    <w:rsid w:val="00664E6E"/>
    <w:rsid w:val="00665132"/>
    <w:rsid w:val="006656D9"/>
    <w:rsid w:val="00665A4E"/>
    <w:rsid w:val="00666169"/>
    <w:rsid w:val="00666411"/>
    <w:rsid w:val="006665EC"/>
    <w:rsid w:val="006666A8"/>
    <w:rsid w:val="006670EE"/>
    <w:rsid w:val="00667561"/>
    <w:rsid w:val="00667907"/>
    <w:rsid w:val="00667CFA"/>
    <w:rsid w:val="0067040C"/>
    <w:rsid w:val="006704AB"/>
    <w:rsid w:val="006708A9"/>
    <w:rsid w:val="006709C1"/>
    <w:rsid w:val="00670B83"/>
    <w:rsid w:val="00670C72"/>
    <w:rsid w:val="006713C6"/>
    <w:rsid w:val="00671552"/>
    <w:rsid w:val="006719D9"/>
    <w:rsid w:val="00671CFD"/>
    <w:rsid w:val="006726E9"/>
    <w:rsid w:val="00672CEC"/>
    <w:rsid w:val="00672E73"/>
    <w:rsid w:val="006732DE"/>
    <w:rsid w:val="00673850"/>
    <w:rsid w:val="00674022"/>
    <w:rsid w:val="006747C2"/>
    <w:rsid w:val="0067486C"/>
    <w:rsid w:val="00674A22"/>
    <w:rsid w:val="00674C88"/>
    <w:rsid w:val="00674EF8"/>
    <w:rsid w:val="00675102"/>
    <w:rsid w:val="0067567C"/>
    <w:rsid w:val="00675B08"/>
    <w:rsid w:val="006764FF"/>
    <w:rsid w:val="00676802"/>
    <w:rsid w:val="00676CFA"/>
    <w:rsid w:val="00677370"/>
    <w:rsid w:val="006775DA"/>
    <w:rsid w:val="00677790"/>
    <w:rsid w:val="00677791"/>
    <w:rsid w:val="0068037E"/>
    <w:rsid w:val="00680E5E"/>
    <w:rsid w:val="0068166F"/>
    <w:rsid w:val="006817C2"/>
    <w:rsid w:val="0068195C"/>
    <w:rsid w:val="00681A78"/>
    <w:rsid w:val="00682273"/>
    <w:rsid w:val="00682439"/>
    <w:rsid w:val="0068276F"/>
    <w:rsid w:val="006829A2"/>
    <w:rsid w:val="00683351"/>
    <w:rsid w:val="00683929"/>
    <w:rsid w:val="00683E0E"/>
    <w:rsid w:val="0068431B"/>
    <w:rsid w:val="006847BA"/>
    <w:rsid w:val="006849A4"/>
    <w:rsid w:val="00684C30"/>
    <w:rsid w:val="00684C45"/>
    <w:rsid w:val="00684F69"/>
    <w:rsid w:val="00685DAF"/>
    <w:rsid w:val="00686407"/>
    <w:rsid w:val="00686638"/>
    <w:rsid w:val="00686A2D"/>
    <w:rsid w:val="00686B97"/>
    <w:rsid w:val="00687098"/>
    <w:rsid w:val="006874FE"/>
    <w:rsid w:val="0068780E"/>
    <w:rsid w:val="006878BD"/>
    <w:rsid w:val="00687DB2"/>
    <w:rsid w:val="00690246"/>
    <w:rsid w:val="00690317"/>
    <w:rsid w:val="00690F59"/>
    <w:rsid w:val="006913E0"/>
    <w:rsid w:val="006917D9"/>
    <w:rsid w:val="006917DC"/>
    <w:rsid w:val="006919A8"/>
    <w:rsid w:val="00691A2D"/>
    <w:rsid w:val="00691DF7"/>
    <w:rsid w:val="006920E1"/>
    <w:rsid w:val="006925F3"/>
    <w:rsid w:val="006927C8"/>
    <w:rsid w:val="00692C58"/>
    <w:rsid w:val="006933ED"/>
    <w:rsid w:val="00693BF0"/>
    <w:rsid w:val="0069441E"/>
    <w:rsid w:val="00694C4C"/>
    <w:rsid w:val="00695332"/>
    <w:rsid w:val="0069565F"/>
    <w:rsid w:val="006957C0"/>
    <w:rsid w:val="00695FD8"/>
    <w:rsid w:val="006964AD"/>
    <w:rsid w:val="0069683A"/>
    <w:rsid w:val="006970AB"/>
    <w:rsid w:val="006974AD"/>
    <w:rsid w:val="0069757B"/>
    <w:rsid w:val="006978DD"/>
    <w:rsid w:val="006A030B"/>
    <w:rsid w:val="006A0BAF"/>
    <w:rsid w:val="006A1310"/>
    <w:rsid w:val="006A151D"/>
    <w:rsid w:val="006A182C"/>
    <w:rsid w:val="006A1C50"/>
    <w:rsid w:val="006A1DCF"/>
    <w:rsid w:val="006A23EF"/>
    <w:rsid w:val="006A3152"/>
    <w:rsid w:val="006A34E7"/>
    <w:rsid w:val="006A3D24"/>
    <w:rsid w:val="006A3F33"/>
    <w:rsid w:val="006A403B"/>
    <w:rsid w:val="006A4558"/>
    <w:rsid w:val="006A5303"/>
    <w:rsid w:val="006A54CD"/>
    <w:rsid w:val="006A55E5"/>
    <w:rsid w:val="006A617A"/>
    <w:rsid w:val="006A6389"/>
    <w:rsid w:val="006A6EF4"/>
    <w:rsid w:val="006A719B"/>
    <w:rsid w:val="006A742D"/>
    <w:rsid w:val="006A79DF"/>
    <w:rsid w:val="006A7D4F"/>
    <w:rsid w:val="006A7EBA"/>
    <w:rsid w:val="006B0563"/>
    <w:rsid w:val="006B05DD"/>
    <w:rsid w:val="006B0C0D"/>
    <w:rsid w:val="006B1244"/>
    <w:rsid w:val="006B12EF"/>
    <w:rsid w:val="006B1D1F"/>
    <w:rsid w:val="006B1F1D"/>
    <w:rsid w:val="006B2493"/>
    <w:rsid w:val="006B2608"/>
    <w:rsid w:val="006B261B"/>
    <w:rsid w:val="006B2EBC"/>
    <w:rsid w:val="006B3200"/>
    <w:rsid w:val="006B3776"/>
    <w:rsid w:val="006B3778"/>
    <w:rsid w:val="006B39BA"/>
    <w:rsid w:val="006B3A83"/>
    <w:rsid w:val="006B3B53"/>
    <w:rsid w:val="006B3D81"/>
    <w:rsid w:val="006B3E44"/>
    <w:rsid w:val="006B401A"/>
    <w:rsid w:val="006B4756"/>
    <w:rsid w:val="006B4B57"/>
    <w:rsid w:val="006B5622"/>
    <w:rsid w:val="006B59CB"/>
    <w:rsid w:val="006B5D78"/>
    <w:rsid w:val="006B67CB"/>
    <w:rsid w:val="006B696E"/>
    <w:rsid w:val="006B730C"/>
    <w:rsid w:val="006B7C9D"/>
    <w:rsid w:val="006B7DF8"/>
    <w:rsid w:val="006C0391"/>
    <w:rsid w:val="006C10BF"/>
    <w:rsid w:val="006C2E18"/>
    <w:rsid w:val="006C3081"/>
    <w:rsid w:val="006C3124"/>
    <w:rsid w:val="006C34B5"/>
    <w:rsid w:val="006C35EF"/>
    <w:rsid w:val="006C366E"/>
    <w:rsid w:val="006C3972"/>
    <w:rsid w:val="006C3CD0"/>
    <w:rsid w:val="006C3FE8"/>
    <w:rsid w:val="006C4081"/>
    <w:rsid w:val="006C4103"/>
    <w:rsid w:val="006C419B"/>
    <w:rsid w:val="006C4422"/>
    <w:rsid w:val="006C47CF"/>
    <w:rsid w:val="006C485D"/>
    <w:rsid w:val="006C5842"/>
    <w:rsid w:val="006C5C67"/>
    <w:rsid w:val="006C624B"/>
    <w:rsid w:val="006C65D7"/>
    <w:rsid w:val="006C774B"/>
    <w:rsid w:val="006C7F38"/>
    <w:rsid w:val="006D060E"/>
    <w:rsid w:val="006D0725"/>
    <w:rsid w:val="006D0EE2"/>
    <w:rsid w:val="006D1115"/>
    <w:rsid w:val="006D1131"/>
    <w:rsid w:val="006D12BF"/>
    <w:rsid w:val="006D182A"/>
    <w:rsid w:val="006D1875"/>
    <w:rsid w:val="006D1ED4"/>
    <w:rsid w:val="006D2433"/>
    <w:rsid w:val="006D2B34"/>
    <w:rsid w:val="006D2EC7"/>
    <w:rsid w:val="006D343C"/>
    <w:rsid w:val="006D3B91"/>
    <w:rsid w:val="006D404D"/>
    <w:rsid w:val="006D40DC"/>
    <w:rsid w:val="006D4123"/>
    <w:rsid w:val="006D5CA9"/>
    <w:rsid w:val="006D60FE"/>
    <w:rsid w:val="006D612D"/>
    <w:rsid w:val="006D67E3"/>
    <w:rsid w:val="006D6EE5"/>
    <w:rsid w:val="006D7440"/>
    <w:rsid w:val="006D79F5"/>
    <w:rsid w:val="006D7E45"/>
    <w:rsid w:val="006D7F90"/>
    <w:rsid w:val="006E0240"/>
    <w:rsid w:val="006E02BD"/>
    <w:rsid w:val="006E07E5"/>
    <w:rsid w:val="006E0819"/>
    <w:rsid w:val="006E0851"/>
    <w:rsid w:val="006E13BB"/>
    <w:rsid w:val="006E16AC"/>
    <w:rsid w:val="006E17CA"/>
    <w:rsid w:val="006E1A5B"/>
    <w:rsid w:val="006E1DE6"/>
    <w:rsid w:val="006E1E50"/>
    <w:rsid w:val="006E1E7A"/>
    <w:rsid w:val="006E2A11"/>
    <w:rsid w:val="006E3ADC"/>
    <w:rsid w:val="006E3CA9"/>
    <w:rsid w:val="006E41D2"/>
    <w:rsid w:val="006E4924"/>
    <w:rsid w:val="006E49CE"/>
    <w:rsid w:val="006E4E1F"/>
    <w:rsid w:val="006E5997"/>
    <w:rsid w:val="006E6C34"/>
    <w:rsid w:val="006E72E9"/>
    <w:rsid w:val="006E74D7"/>
    <w:rsid w:val="006F0002"/>
    <w:rsid w:val="006F00B0"/>
    <w:rsid w:val="006F0843"/>
    <w:rsid w:val="006F0F35"/>
    <w:rsid w:val="006F1306"/>
    <w:rsid w:val="006F1412"/>
    <w:rsid w:val="006F177A"/>
    <w:rsid w:val="006F1C0A"/>
    <w:rsid w:val="006F2176"/>
    <w:rsid w:val="006F217F"/>
    <w:rsid w:val="006F2625"/>
    <w:rsid w:val="006F26FA"/>
    <w:rsid w:val="006F2B26"/>
    <w:rsid w:val="006F2EEA"/>
    <w:rsid w:val="006F324A"/>
    <w:rsid w:val="006F38DA"/>
    <w:rsid w:val="006F3F75"/>
    <w:rsid w:val="006F428E"/>
    <w:rsid w:val="006F4326"/>
    <w:rsid w:val="006F490C"/>
    <w:rsid w:val="006F4C9A"/>
    <w:rsid w:val="006F5315"/>
    <w:rsid w:val="006F57B5"/>
    <w:rsid w:val="006F6015"/>
    <w:rsid w:val="006F6159"/>
    <w:rsid w:val="006F6A3F"/>
    <w:rsid w:val="006F6B6C"/>
    <w:rsid w:val="006F7523"/>
    <w:rsid w:val="007003E9"/>
    <w:rsid w:val="00700AB8"/>
    <w:rsid w:val="00700B6C"/>
    <w:rsid w:val="00700EEC"/>
    <w:rsid w:val="0070160C"/>
    <w:rsid w:val="00701B66"/>
    <w:rsid w:val="00702C2E"/>
    <w:rsid w:val="00703B15"/>
    <w:rsid w:val="00703DD1"/>
    <w:rsid w:val="00703E73"/>
    <w:rsid w:val="00703E89"/>
    <w:rsid w:val="0070406F"/>
    <w:rsid w:val="00704103"/>
    <w:rsid w:val="00704278"/>
    <w:rsid w:val="00704967"/>
    <w:rsid w:val="00704A62"/>
    <w:rsid w:val="00704ABF"/>
    <w:rsid w:val="00704C42"/>
    <w:rsid w:val="00704D49"/>
    <w:rsid w:val="00705B02"/>
    <w:rsid w:val="00705F0F"/>
    <w:rsid w:val="007060A5"/>
    <w:rsid w:val="007065BC"/>
    <w:rsid w:val="00706D54"/>
    <w:rsid w:val="00707454"/>
    <w:rsid w:val="00707946"/>
    <w:rsid w:val="00710310"/>
    <w:rsid w:val="007108C8"/>
    <w:rsid w:val="00710B6B"/>
    <w:rsid w:val="00710C48"/>
    <w:rsid w:val="00710D55"/>
    <w:rsid w:val="00710E37"/>
    <w:rsid w:val="00710EFC"/>
    <w:rsid w:val="00711298"/>
    <w:rsid w:val="00711300"/>
    <w:rsid w:val="00711EC2"/>
    <w:rsid w:val="00712132"/>
    <w:rsid w:val="00712992"/>
    <w:rsid w:val="00712BEF"/>
    <w:rsid w:val="00713868"/>
    <w:rsid w:val="007146B2"/>
    <w:rsid w:val="00714BA8"/>
    <w:rsid w:val="00715917"/>
    <w:rsid w:val="00715AC5"/>
    <w:rsid w:val="00716149"/>
    <w:rsid w:val="0071651E"/>
    <w:rsid w:val="00716B0E"/>
    <w:rsid w:val="007170CB"/>
    <w:rsid w:val="007174E4"/>
    <w:rsid w:val="0071790F"/>
    <w:rsid w:val="00717AF0"/>
    <w:rsid w:val="00717B57"/>
    <w:rsid w:val="00717BF6"/>
    <w:rsid w:val="00717D89"/>
    <w:rsid w:val="00721280"/>
    <w:rsid w:val="007215AB"/>
    <w:rsid w:val="007218BD"/>
    <w:rsid w:val="007222EC"/>
    <w:rsid w:val="0072294E"/>
    <w:rsid w:val="00722A4A"/>
    <w:rsid w:val="00722C79"/>
    <w:rsid w:val="00722D05"/>
    <w:rsid w:val="00723306"/>
    <w:rsid w:val="00723D64"/>
    <w:rsid w:val="00723FB1"/>
    <w:rsid w:val="0072422B"/>
    <w:rsid w:val="007242F1"/>
    <w:rsid w:val="0072433F"/>
    <w:rsid w:val="00724522"/>
    <w:rsid w:val="00724CE8"/>
    <w:rsid w:val="00725703"/>
    <w:rsid w:val="007257B7"/>
    <w:rsid w:val="0072628B"/>
    <w:rsid w:val="007263EE"/>
    <w:rsid w:val="00727769"/>
    <w:rsid w:val="00727A35"/>
    <w:rsid w:val="007301AF"/>
    <w:rsid w:val="007304CA"/>
    <w:rsid w:val="00730726"/>
    <w:rsid w:val="007307F6"/>
    <w:rsid w:val="00730CDB"/>
    <w:rsid w:val="00730D19"/>
    <w:rsid w:val="0073141D"/>
    <w:rsid w:val="00731538"/>
    <w:rsid w:val="00731738"/>
    <w:rsid w:val="00731E68"/>
    <w:rsid w:val="007323C9"/>
    <w:rsid w:val="00732623"/>
    <w:rsid w:val="00732964"/>
    <w:rsid w:val="00732F35"/>
    <w:rsid w:val="0073354E"/>
    <w:rsid w:val="007337EA"/>
    <w:rsid w:val="00733F0F"/>
    <w:rsid w:val="00734791"/>
    <w:rsid w:val="00734828"/>
    <w:rsid w:val="00734A73"/>
    <w:rsid w:val="00734BDA"/>
    <w:rsid w:val="007353E6"/>
    <w:rsid w:val="007358C2"/>
    <w:rsid w:val="00735A4C"/>
    <w:rsid w:val="00736367"/>
    <w:rsid w:val="00736604"/>
    <w:rsid w:val="00736737"/>
    <w:rsid w:val="00736C7F"/>
    <w:rsid w:val="0073751C"/>
    <w:rsid w:val="00737BA7"/>
    <w:rsid w:val="00737CD9"/>
    <w:rsid w:val="00737D68"/>
    <w:rsid w:val="00737EC9"/>
    <w:rsid w:val="00740347"/>
    <w:rsid w:val="007407B8"/>
    <w:rsid w:val="007409B0"/>
    <w:rsid w:val="00740C7E"/>
    <w:rsid w:val="00740D54"/>
    <w:rsid w:val="00740D6F"/>
    <w:rsid w:val="00740FBE"/>
    <w:rsid w:val="0074122D"/>
    <w:rsid w:val="00741236"/>
    <w:rsid w:val="007422FC"/>
    <w:rsid w:val="007423F0"/>
    <w:rsid w:val="00743065"/>
    <w:rsid w:val="00743445"/>
    <w:rsid w:val="00743529"/>
    <w:rsid w:val="007435E7"/>
    <w:rsid w:val="007436E7"/>
    <w:rsid w:val="00743BA5"/>
    <w:rsid w:val="00743F82"/>
    <w:rsid w:val="007440E8"/>
    <w:rsid w:val="007442F4"/>
    <w:rsid w:val="00744770"/>
    <w:rsid w:val="00744E58"/>
    <w:rsid w:val="00745704"/>
    <w:rsid w:val="0074584E"/>
    <w:rsid w:val="00746175"/>
    <w:rsid w:val="00746837"/>
    <w:rsid w:val="0074683D"/>
    <w:rsid w:val="007468FF"/>
    <w:rsid w:val="00746F72"/>
    <w:rsid w:val="00747553"/>
    <w:rsid w:val="007477EE"/>
    <w:rsid w:val="0075017B"/>
    <w:rsid w:val="007505FB"/>
    <w:rsid w:val="00750601"/>
    <w:rsid w:val="00750D10"/>
    <w:rsid w:val="00750EE9"/>
    <w:rsid w:val="00751C72"/>
    <w:rsid w:val="007524B5"/>
    <w:rsid w:val="007524B7"/>
    <w:rsid w:val="007526B3"/>
    <w:rsid w:val="00752C6A"/>
    <w:rsid w:val="00753166"/>
    <w:rsid w:val="00753449"/>
    <w:rsid w:val="007534C9"/>
    <w:rsid w:val="0075398B"/>
    <w:rsid w:val="00754656"/>
    <w:rsid w:val="007549B3"/>
    <w:rsid w:val="007568B5"/>
    <w:rsid w:val="00757742"/>
    <w:rsid w:val="007577F8"/>
    <w:rsid w:val="00757958"/>
    <w:rsid w:val="00757D1A"/>
    <w:rsid w:val="00757D90"/>
    <w:rsid w:val="00760328"/>
    <w:rsid w:val="0076051B"/>
    <w:rsid w:val="007606DE"/>
    <w:rsid w:val="00760772"/>
    <w:rsid w:val="0076077C"/>
    <w:rsid w:val="00760AFA"/>
    <w:rsid w:val="007614CB"/>
    <w:rsid w:val="007614E4"/>
    <w:rsid w:val="0076250A"/>
    <w:rsid w:val="0076269C"/>
    <w:rsid w:val="00762EE1"/>
    <w:rsid w:val="00763330"/>
    <w:rsid w:val="00763A6F"/>
    <w:rsid w:val="007641D0"/>
    <w:rsid w:val="007645EB"/>
    <w:rsid w:val="00764AAB"/>
    <w:rsid w:val="00764F50"/>
    <w:rsid w:val="007651BF"/>
    <w:rsid w:val="00765383"/>
    <w:rsid w:val="00767441"/>
    <w:rsid w:val="00767556"/>
    <w:rsid w:val="00767838"/>
    <w:rsid w:val="00767D02"/>
    <w:rsid w:val="007708CA"/>
    <w:rsid w:val="00770985"/>
    <w:rsid w:val="00771124"/>
    <w:rsid w:val="00771300"/>
    <w:rsid w:val="007729EE"/>
    <w:rsid w:val="00773965"/>
    <w:rsid w:val="00773F50"/>
    <w:rsid w:val="00774183"/>
    <w:rsid w:val="007743BB"/>
    <w:rsid w:val="00775153"/>
    <w:rsid w:val="00775364"/>
    <w:rsid w:val="0077554B"/>
    <w:rsid w:val="007757A3"/>
    <w:rsid w:val="00776125"/>
    <w:rsid w:val="007761E5"/>
    <w:rsid w:val="0077632D"/>
    <w:rsid w:val="00776395"/>
    <w:rsid w:val="00776542"/>
    <w:rsid w:val="0077655A"/>
    <w:rsid w:val="00776DB5"/>
    <w:rsid w:val="00777176"/>
    <w:rsid w:val="0077760F"/>
    <w:rsid w:val="007776B0"/>
    <w:rsid w:val="007776DC"/>
    <w:rsid w:val="0077776A"/>
    <w:rsid w:val="00777927"/>
    <w:rsid w:val="00777AE3"/>
    <w:rsid w:val="00777B08"/>
    <w:rsid w:val="00777B92"/>
    <w:rsid w:val="00777DE4"/>
    <w:rsid w:val="00777EA1"/>
    <w:rsid w:val="00780169"/>
    <w:rsid w:val="00780723"/>
    <w:rsid w:val="007808E2"/>
    <w:rsid w:val="00780B7C"/>
    <w:rsid w:val="00780D61"/>
    <w:rsid w:val="007810BF"/>
    <w:rsid w:val="00781DF9"/>
    <w:rsid w:val="0078204C"/>
    <w:rsid w:val="00782AA0"/>
    <w:rsid w:val="00782DF6"/>
    <w:rsid w:val="007835FD"/>
    <w:rsid w:val="00783777"/>
    <w:rsid w:val="0078387A"/>
    <w:rsid w:val="00783A0E"/>
    <w:rsid w:val="00784081"/>
    <w:rsid w:val="007841BA"/>
    <w:rsid w:val="00784246"/>
    <w:rsid w:val="00784721"/>
    <w:rsid w:val="00784830"/>
    <w:rsid w:val="00784AC8"/>
    <w:rsid w:val="00784E55"/>
    <w:rsid w:val="007850B8"/>
    <w:rsid w:val="007852E9"/>
    <w:rsid w:val="0078555E"/>
    <w:rsid w:val="00785B2A"/>
    <w:rsid w:val="0078633D"/>
    <w:rsid w:val="007873A6"/>
    <w:rsid w:val="007873E6"/>
    <w:rsid w:val="00787632"/>
    <w:rsid w:val="0079043C"/>
    <w:rsid w:val="0079053E"/>
    <w:rsid w:val="00790A21"/>
    <w:rsid w:val="00790C60"/>
    <w:rsid w:val="00790CCE"/>
    <w:rsid w:val="007916F5"/>
    <w:rsid w:val="00791901"/>
    <w:rsid w:val="007919F2"/>
    <w:rsid w:val="00791A09"/>
    <w:rsid w:val="00791E20"/>
    <w:rsid w:val="00792285"/>
    <w:rsid w:val="007927E9"/>
    <w:rsid w:val="0079329D"/>
    <w:rsid w:val="007934AC"/>
    <w:rsid w:val="007935D4"/>
    <w:rsid w:val="0079365D"/>
    <w:rsid w:val="00793E6B"/>
    <w:rsid w:val="0079404F"/>
    <w:rsid w:val="007942CC"/>
    <w:rsid w:val="0079456E"/>
    <w:rsid w:val="00794E82"/>
    <w:rsid w:val="00794E93"/>
    <w:rsid w:val="00795960"/>
    <w:rsid w:val="00796B8C"/>
    <w:rsid w:val="00796BAC"/>
    <w:rsid w:val="007977EC"/>
    <w:rsid w:val="007A0353"/>
    <w:rsid w:val="007A03B8"/>
    <w:rsid w:val="007A093D"/>
    <w:rsid w:val="007A0AAA"/>
    <w:rsid w:val="007A1325"/>
    <w:rsid w:val="007A19AA"/>
    <w:rsid w:val="007A1DA7"/>
    <w:rsid w:val="007A1E45"/>
    <w:rsid w:val="007A1FAB"/>
    <w:rsid w:val="007A25BB"/>
    <w:rsid w:val="007A29B8"/>
    <w:rsid w:val="007A2BBF"/>
    <w:rsid w:val="007A3C87"/>
    <w:rsid w:val="007A4371"/>
    <w:rsid w:val="007A4811"/>
    <w:rsid w:val="007A5B8D"/>
    <w:rsid w:val="007A5E0F"/>
    <w:rsid w:val="007A5EEE"/>
    <w:rsid w:val="007A6058"/>
    <w:rsid w:val="007A647A"/>
    <w:rsid w:val="007A651D"/>
    <w:rsid w:val="007A6B25"/>
    <w:rsid w:val="007A6D09"/>
    <w:rsid w:val="007A76EE"/>
    <w:rsid w:val="007A77CA"/>
    <w:rsid w:val="007A7D8E"/>
    <w:rsid w:val="007A7EC3"/>
    <w:rsid w:val="007B016B"/>
    <w:rsid w:val="007B0737"/>
    <w:rsid w:val="007B105E"/>
    <w:rsid w:val="007B128E"/>
    <w:rsid w:val="007B1373"/>
    <w:rsid w:val="007B1833"/>
    <w:rsid w:val="007B1A0D"/>
    <w:rsid w:val="007B1B4C"/>
    <w:rsid w:val="007B1B8C"/>
    <w:rsid w:val="007B2341"/>
    <w:rsid w:val="007B2359"/>
    <w:rsid w:val="007B25CF"/>
    <w:rsid w:val="007B3204"/>
    <w:rsid w:val="007B34DE"/>
    <w:rsid w:val="007B3F16"/>
    <w:rsid w:val="007B46A8"/>
    <w:rsid w:val="007B4C5A"/>
    <w:rsid w:val="007B5234"/>
    <w:rsid w:val="007B53D0"/>
    <w:rsid w:val="007B53EC"/>
    <w:rsid w:val="007B5528"/>
    <w:rsid w:val="007B59D6"/>
    <w:rsid w:val="007B59FF"/>
    <w:rsid w:val="007B5CB9"/>
    <w:rsid w:val="007B60E6"/>
    <w:rsid w:val="007B67E7"/>
    <w:rsid w:val="007B6BFE"/>
    <w:rsid w:val="007B7757"/>
    <w:rsid w:val="007B7957"/>
    <w:rsid w:val="007B7DAE"/>
    <w:rsid w:val="007B7DAF"/>
    <w:rsid w:val="007C0032"/>
    <w:rsid w:val="007C06BD"/>
    <w:rsid w:val="007C13ED"/>
    <w:rsid w:val="007C1843"/>
    <w:rsid w:val="007C1B48"/>
    <w:rsid w:val="007C2C26"/>
    <w:rsid w:val="007C41FD"/>
    <w:rsid w:val="007C4372"/>
    <w:rsid w:val="007C4704"/>
    <w:rsid w:val="007C4D00"/>
    <w:rsid w:val="007C54BE"/>
    <w:rsid w:val="007C5571"/>
    <w:rsid w:val="007C577B"/>
    <w:rsid w:val="007C5FF0"/>
    <w:rsid w:val="007C66B1"/>
    <w:rsid w:val="007C6C1B"/>
    <w:rsid w:val="007C6EEF"/>
    <w:rsid w:val="007C7142"/>
    <w:rsid w:val="007C7151"/>
    <w:rsid w:val="007C73C9"/>
    <w:rsid w:val="007C73FC"/>
    <w:rsid w:val="007C766C"/>
    <w:rsid w:val="007C7939"/>
    <w:rsid w:val="007C7F7D"/>
    <w:rsid w:val="007D0069"/>
    <w:rsid w:val="007D0517"/>
    <w:rsid w:val="007D0782"/>
    <w:rsid w:val="007D08BF"/>
    <w:rsid w:val="007D0E95"/>
    <w:rsid w:val="007D136C"/>
    <w:rsid w:val="007D1510"/>
    <w:rsid w:val="007D1FC0"/>
    <w:rsid w:val="007D2438"/>
    <w:rsid w:val="007D26A4"/>
    <w:rsid w:val="007D27B1"/>
    <w:rsid w:val="007D2CA1"/>
    <w:rsid w:val="007D327F"/>
    <w:rsid w:val="007D38F1"/>
    <w:rsid w:val="007D3F92"/>
    <w:rsid w:val="007D3FAB"/>
    <w:rsid w:val="007D4040"/>
    <w:rsid w:val="007D4278"/>
    <w:rsid w:val="007D45CD"/>
    <w:rsid w:val="007D4C37"/>
    <w:rsid w:val="007D5657"/>
    <w:rsid w:val="007D57F5"/>
    <w:rsid w:val="007D5BF5"/>
    <w:rsid w:val="007D658F"/>
    <w:rsid w:val="007D6A2A"/>
    <w:rsid w:val="007D6C4D"/>
    <w:rsid w:val="007E04C3"/>
    <w:rsid w:val="007E1060"/>
    <w:rsid w:val="007E10C9"/>
    <w:rsid w:val="007E14E6"/>
    <w:rsid w:val="007E240E"/>
    <w:rsid w:val="007E2699"/>
    <w:rsid w:val="007E2D79"/>
    <w:rsid w:val="007E309A"/>
    <w:rsid w:val="007E364F"/>
    <w:rsid w:val="007E36DD"/>
    <w:rsid w:val="007E379C"/>
    <w:rsid w:val="007E3B21"/>
    <w:rsid w:val="007E3B64"/>
    <w:rsid w:val="007E3B9E"/>
    <w:rsid w:val="007E3D9B"/>
    <w:rsid w:val="007E4405"/>
    <w:rsid w:val="007E4E23"/>
    <w:rsid w:val="007E4FF6"/>
    <w:rsid w:val="007E50C5"/>
    <w:rsid w:val="007E539A"/>
    <w:rsid w:val="007E5595"/>
    <w:rsid w:val="007E58FB"/>
    <w:rsid w:val="007E5C91"/>
    <w:rsid w:val="007E6779"/>
    <w:rsid w:val="007E6992"/>
    <w:rsid w:val="007E7454"/>
    <w:rsid w:val="007E7864"/>
    <w:rsid w:val="007E79A4"/>
    <w:rsid w:val="007E7A0D"/>
    <w:rsid w:val="007F0298"/>
    <w:rsid w:val="007F0376"/>
    <w:rsid w:val="007F0470"/>
    <w:rsid w:val="007F0974"/>
    <w:rsid w:val="007F1080"/>
    <w:rsid w:val="007F1455"/>
    <w:rsid w:val="007F2CC1"/>
    <w:rsid w:val="007F2D7E"/>
    <w:rsid w:val="007F3A16"/>
    <w:rsid w:val="007F4173"/>
    <w:rsid w:val="007F5E6A"/>
    <w:rsid w:val="007F5EA7"/>
    <w:rsid w:val="007F68F8"/>
    <w:rsid w:val="007F6AF4"/>
    <w:rsid w:val="007F6B04"/>
    <w:rsid w:val="007F6B5E"/>
    <w:rsid w:val="007F7163"/>
    <w:rsid w:val="007F7A5B"/>
    <w:rsid w:val="007F7A66"/>
    <w:rsid w:val="007F7F55"/>
    <w:rsid w:val="00801629"/>
    <w:rsid w:val="00802810"/>
    <w:rsid w:val="00802A64"/>
    <w:rsid w:val="00802BA6"/>
    <w:rsid w:val="00803117"/>
    <w:rsid w:val="008032FD"/>
    <w:rsid w:val="00803AD9"/>
    <w:rsid w:val="00803F2E"/>
    <w:rsid w:val="00804321"/>
    <w:rsid w:val="00804494"/>
    <w:rsid w:val="008049B6"/>
    <w:rsid w:val="00804F26"/>
    <w:rsid w:val="008051AC"/>
    <w:rsid w:val="008051BF"/>
    <w:rsid w:val="0080544D"/>
    <w:rsid w:val="00805965"/>
    <w:rsid w:val="00805C40"/>
    <w:rsid w:val="0080605F"/>
    <w:rsid w:val="00806190"/>
    <w:rsid w:val="008063C5"/>
    <w:rsid w:val="008074C7"/>
    <w:rsid w:val="008102B3"/>
    <w:rsid w:val="00810455"/>
    <w:rsid w:val="008104C6"/>
    <w:rsid w:val="00810527"/>
    <w:rsid w:val="00810B82"/>
    <w:rsid w:val="00810CC6"/>
    <w:rsid w:val="0081144B"/>
    <w:rsid w:val="00811DA3"/>
    <w:rsid w:val="00812B6E"/>
    <w:rsid w:val="0081321D"/>
    <w:rsid w:val="00813AB0"/>
    <w:rsid w:val="00813EE5"/>
    <w:rsid w:val="00813F5C"/>
    <w:rsid w:val="00814083"/>
    <w:rsid w:val="00814A00"/>
    <w:rsid w:val="00814E1C"/>
    <w:rsid w:val="0081515A"/>
    <w:rsid w:val="00815344"/>
    <w:rsid w:val="00815581"/>
    <w:rsid w:val="00815DD6"/>
    <w:rsid w:val="008167E4"/>
    <w:rsid w:val="00816862"/>
    <w:rsid w:val="008170F3"/>
    <w:rsid w:val="008179F4"/>
    <w:rsid w:val="00817B73"/>
    <w:rsid w:val="00817DED"/>
    <w:rsid w:val="00817EAC"/>
    <w:rsid w:val="008214D7"/>
    <w:rsid w:val="008216D3"/>
    <w:rsid w:val="00821DE9"/>
    <w:rsid w:val="0082212F"/>
    <w:rsid w:val="008237EA"/>
    <w:rsid w:val="00823B8F"/>
    <w:rsid w:val="00823BD3"/>
    <w:rsid w:val="00823D9C"/>
    <w:rsid w:val="00823E59"/>
    <w:rsid w:val="00823F8B"/>
    <w:rsid w:val="008240D9"/>
    <w:rsid w:val="0082410A"/>
    <w:rsid w:val="008245AD"/>
    <w:rsid w:val="0082484B"/>
    <w:rsid w:val="008248F7"/>
    <w:rsid w:val="0082500A"/>
    <w:rsid w:val="00825467"/>
    <w:rsid w:val="00825495"/>
    <w:rsid w:val="00825A39"/>
    <w:rsid w:val="00825FB2"/>
    <w:rsid w:val="008268F4"/>
    <w:rsid w:val="00826B4B"/>
    <w:rsid w:val="00826B88"/>
    <w:rsid w:val="00827551"/>
    <w:rsid w:val="00827E53"/>
    <w:rsid w:val="008302A6"/>
    <w:rsid w:val="008308BC"/>
    <w:rsid w:val="0083098A"/>
    <w:rsid w:val="00830AA5"/>
    <w:rsid w:val="008310C8"/>
    <w:rsid w:val="0083181D"/>
    <w:rsid w:val="00831829"/>
    <w:rsid w:val="00832212"/>
    <w:rsid w:val="0083247A"/>
    <w:rsid w:val="0083284F"/>
    <w:rsid w:val="008329A6"/>
    <w:rsid w:val="00832E9C"/>
    <w:rsid w:val="0083317B"/>
    <w:rsid w:val="0083322E"/>
    <w:rsid w:val="00833350"/>
    <w:rsid w:val="0083352C"/>
    <w:rsid w:val="00833733"/>
    <w:rsid w:val="00833CF7"/>
    <w:rsid w:val="00833F1F"/>
    <w:rsid w:val="008347C1"/>
    <w:rsid w:val="00834FC2"/>
    <w:rsid w:val="008356B4"/>
    <w:rsid w:val="00835953"/>
    <w:rsid w:val="00835D76"/>
    <w:rsid w:val="00835E37"/>
    <w:rsid w:val="00836071"/>
    <w:rsid w:val="008362F8"/>
    <w:rsid w:val="00836B24"/>
    <w:rsid w:val="0083702B"/>
    <w:rsid w:val="0083763A"/>
    <w:rsid w:val="00837AF0"/>
    <w:rsid w:val="00840CE1"/>
    <w:rsid w:val="00840E18"/>
    <w:rsid w:val="00841401"/>
    <w:rsid w:val="008418B6"/>
    <w:rsid w:val="00841A44"/>
    <w:rsid w:val="00841DDC"/>
    <w:rsid w:val="00842249"/>
    <w:rsid w:val="00842687"/>
    <w:rsid w:val="00842A2C"/>
    <w:rsid w:val="00842B35"/>
    <w:rsid w:val="00842CD1"/>
    <w:rsid w:val="008433F4"/>
    <w:rsid w:val="00843417"/>
    <w:rsid w:val="0084354B"/>
    <w:rsid w:val="0084361A"/>
    <w:rsid w:val="00843A81"/>
    <w:rsid w:val="00843E1E"/>
    <w:rsid w:val="00844184"/>
    <w:rsid w:val="00844295"/>
    <w:rsid w:val="00844498"/>
    <w:rsid w:val="008452B6"/>
    <w:rsid w:val="00845572"/>
    <w:rsid w:val="00845702"/>
    <w:rsid w:val="00845C4C"/>
    <w:rsid w:val="00845CC6"/>
    <w:rsid w:val="00845D45"/>
    <w:rsid w:val="00845EB7"/>
    <w:rsid w:val="00845EE4"/>
    <w:rsid w:val="008467FF"/>
    <w:rsid w:val="00846A37"/>
    <w:rsid w:val="0084700A"/>
    <w:rsid w:val="00847081"/>
    <w:rsid w:val="008478AB"/>
    <w:rsid w:val="008479DB"/>
    <w:rsid w:val="008502F1"/>
    <w:rsid w:val="008504FA"/>
    <w:rsid w:val="00850572"/>
    <w:rsid w:val="008505D6"/>
    <w:rsid w:val="00850E52"/>
    <w:rsid w:val="00850E8F"/>
    <w:rsid w:val="00850F3D"/>
    <w:rsid w:val="00850F8C"/>
    <w:rsid w:val="00851C92"/>
    <w:rsid w:val="008524A2"/>
    <w:rsid w:val="00852F57"/>
    <w:rsid w:val="00853C90"/>
    <w:rsid w:val="00853CA1"/>
    <w:rsid w:val="0085419C"/>
    <w:rsid w:val="00854596"/>
    <w:rsid w:val="00854B3A"/>
    <w:rsid w:val="00854CD7"/>
    <w:rsid w:val="008554F2"/>
    <w:rsid w:val="00855DC9"/>
    <w:rsid w:val="00857616"/>
    <w:rsid w:val="00857776"/>
    <w:rsid w:val="0085796F"/>
    <w:rsid w:val="00857C30"/>
    <w:rsid w:val="00857D1B"/>
    <w:rsid w:val="00857E09"/>
    <w:rsid w:val="0086012C"/>
    <w:rsid w:val="008606E6"/>
    <w:rsid w:val="0086096E"/>
    <w:rsid w:val="00860D7E"/>
    <w:rsid w:val="008613B3"/>
    <w:rsid w:val="00861C73"/>
    <w:rsid w:val="00861DD1"/>
    <w:rsid w:val="00861F77"/>
    <w:rsid w:val="0086223E"/>
    <w:rsid w:val="00862400"/>
    <w:rsid w:val="00862486"/>
    <w:rsid w:val="00862606"/>
    <w:rsid w:val="00862B2F"/>
    <w:rsid w:val="00862D8C"/>
    <w:rsid w:val="00863057"/>
    <w:rsid w:val="00863404"/>
    <w:rsid w:val="00863AAD"/>
    <w:rsid w:val="00863AED"/>
    <w:rsid w:val="00863C35"/>
    <w:rsid w:val="00864A31"/>
    <w:rsid w:val="008651BC"/>
    <w:rsid w:val="0086577E"/>
    <w:rsid w:val="0086587A"/>
    <w:rsid w:val="00866070"/>
    <w:rsid w:val="008663D2"/>
    <w:rsid w:val="008664A1"/>
    <w:rsid w:val="00866C89"/>
    <w:rsid w:val="00866CC4"/>
    <w:rsid w:val="008671B5"/>
    <w:rsid w:val="008671F9"/>
    <w:rsid w:val="008673AB"/>
    <w:rsid w:val="00867890"/>
    <w:rsid w:val="00867DFE"/>
    <w:rsid w:val="00870152"/>
    <w:rsid w:val="008705D7"/>
    <w:rsid w:val="0087096D"/>
    <w:rsid w:val="00870BBD"/>
    <w:rsid w:val="00870C04"/>
    <w:rsid w:val="008714A3"/>
    <w:rsid w:val="00872C78"/>
    <w:rsid w:val="00873175"/>
    <w:rsid w:val="008731CB"/>
    <w:rsid w:val="00873992"/>
    <w:rsid w:val="00873BE6"/>
    <w:rsid w:val="00873F05"/>
    <w:rsid w:val="00874280"/>
    <w:rsid w:val="00875358"/>
    <w:rsid w:val="008756CD"/>
    <w:rsid w:val="00876730"/>
    <w:rsid w:val="008767A1"/>
    <w:rsid w:val="008772E4"/>
    <w:rsid w:val="00877506"/>
    <w:rsid w:val="008776C6"/>
    <w:rsid w:val="00877931"/>
    <w:rsid w:val="00877FC7"/>
    <w:rsid w:val="00880155"/>
    <w:rsid w:val="008803C4"/>
    <w:rsid w:val="00880425"/>
    <w:rsid w:val="008809FF"/>
    <w:rsid w:val="0088158F"/>
    <w:rsid w:val="00881743"/>
    <w:rsid w:val="00881D0A"/>
    <w:rsid w:val="00881F3E"/>
    <w:rsid w:val="00882515"/>
    <w:rsid w:val="008825FC"/>
    <w:rsid w:val="0088313C"/>
    <w:rsid w:val="00883224"/>
    <w:rsid w:val="008833C6"/>
    <w:rsid w:val="0088340F"/>
    <w:rsid w:val="0088349A"/>
    <w:rsid w:val="008836FD"/>
    <w:rsid w:val="00883CCB"/>
    <w:rsid w:val="00884173"/>
    <w:rsid w:val="008843FB"/>
    <w:rsid w:val="00884FC6"/>
    <w:rsid w:val="00885EAB"/>
    <w:rsid w:val="00885FFD"/>
    <w:rsid w:val="008862AB"/>
    <w:rsid w:val="00886478"/>
    <w:rsid w:val="00886BD0"/>
    <w:rsid w:val="008870E2"/>
    <w:rsid w:val="008873E1"/>
    <w:rsid w:val="008874C2"/>
    <w:rsid w:val="0088755F"/>
    <w:rsid w:val="00887705"/>
    <w:rsid w:val="00890272"/>
    <w:rsid w:val="008902A4"/>
    <w:rsid w:val="008909F8"/>
    <w:rsid w:val="00891296"/>
    <w:rsid w:val="00891B96"/>
    <w:rsid w:val="00891C4D"/>
    <w:rsid w:val="0089236F"/>
    <w:rsid w:val="008927AB"/>
    <w:rsid w:val="00892DAC"/>
    <w:rsid w:val="00892FE0"/>
    <w:rsid w:val="008933F4"/>
    <w:rsid w:val="008939A7"/>
    <w:rsid w:val="008945E1"/>
    <w:rsid w:val="0089496F"/>
    <w:rsid w:val="008950EC"/>
    <w:rsid w:val="00895904"/>
    <w:rsid w:val="0089590D"/>
    <w:rsid w:val="00895AF3"/>
    <w:rsid w:val="00896705"/>
    <w:rsid w:val="00896C4D"/>
    <w:rsid w:val="008970E5"/>
    <w:rsid w:val="008971D7"/>
    <w:rsid w:val="0089729D"/>
    <w:rsid w:val="00897598"/>
    <w:rsid w:val="00897B9D"/>
    <w:rsid w:val="00897C86"/>
    <w:rsid w:val="00897CEB"/>
    <w:rsid w:val="008A0352"/>
    <w:rsid w:val="008A05CE"/>
    <w:rsid w:val="008A0A27"/>
    <w:rsid w:val="008A0E62"/>
    <w:rsid w:val="008A1984"/>
    <w:rsid w:val="008A1E8E"/>
    <w:rsid w:val="008A27F1"/>
    <w:rsid w:val="008A2A8E"/>
    <w:rsid w:val="008A347E"/>
    <w:rsid w:val="008A38E1"/>
    <w:rsid w:val="008A412E"/>
    <w:rsid w:val="008A420B"/>
    <w:rsid w:val="008A43A0"/>
    <w:rsid w:val="008A4714"/>
    <w:rsid w:val="008A4DCB"/>
    <w:rsid w:val="008A50A7"/>
    <w:rsid w:val="008A55DF"/>
    <w:rsid w:val="008A5B16"/>
    <w:rsid w:val="008A5E97"/>
    <w:rsid w:val="008A6504"/>
    <w:rsid w:val="008A6D37"/>
    <w:rsid w:val="008A77C2"/>
    <w:rsid w:val="008A799F"/>
    <w:rsid w:val="008A7FBC"/>
    <w:rsid w:val="008B0081"/>
    <w:rsid w:val="008B0261"/>
    <w:rsid w:val="008B03B0"/>
    <w:rsid w:val="008B058E"/>
    <w:rsid w:val="008B05AD"/>
    <w:rsid w:val="008B17F8"/>
    <w:rsid w:val="008B27A5"/>
    <w:rsid w:val="008B2F52"/>
    <w:rsid w:val="008B37D6"/>
    <w:rsid w:val="008B38BB"/>
    <w:rsid w:val="008B3914"/>
    <w:rsid w:val="008B39E0"/>
    <w:rsid w:val="008B5484"/>
    <w:rsid w:val="008B618A"/>
    <w:rsid w:val="008B65DF"/>
    <w:rsid w:val="008B718D"/>
    <w:rsid w:val="008B72FA"/>
    <w:rsid w:val="008B7668"/>
    <w:rsid w:val="008B76CC"/>
    <w:rsid w:val="008B7A14"/>
    <w:rsid w:val="008C01A3"/>
    <w:rsid w:val="008C020C"/>
    <w:rsid w:val="008C0B71"/>
    <w:rsid w:val="008C0CC3"/>
    <w:rsid w:val="008C0EC3"/>
    <w:rsid w:val="008C1EFF"/>
    <w:rsid w:val="008C2C96"/>
    <w:rsid w:val="008C3376"/>
    <w:rsid w:val="008C34A8"/>
    <w:rsid w:val="008C34CD"/>
    <w:rsid w:val="008C3D8F"/>
    <w:rsid w:val="008C4353"/>
    <w:rsid w:val="008C44E4"/>
    <w:rsid w:val="008C4B46"/>
    <w:rsid w:val="008C5615"/>
    <w:rsid w:val="008C6358"/>
    <w:rsid w:val="008C64DB"/>
    <w:rsid w:val="008C663C"/>
    <w:rsid w:val="008C685C"/>
    <w:rsid w:val="008C6A0E"/>
    <w:rsid w:val="008C6D95"/>
    <w:rsid w:val="008C6F5A"/>
    <w:rsid w:val="008C725E"/>
    <w:rsid w:val="008C72DA"/>
    <w:rsid w:val="008D0205"/>
    <w:rsid w:val="008D0BBE"/>
    <w:rsid w:val="008D0CBE"/>
    <w:rsid w:val="008D1021"/>
    <w:rsid w:val="008D1435"/>
    <w:rsid w:val="008D1915"/>
    <w:rsid w:val="008D255A"/>
    <w:rsid w:val="008D2A8E"/>
    <w:rsid w:val="008D2F8E"/>
    <w:rsid w:val="008D3779"/>
    <w:rsid w:val="008D39DA"/>
    <w:rsid w:val="008D3A8C"/>
    <w:rsid w:val="008D3FF1"/>
    <w:rsid w:val="008D42D8"/>
    <w:rsid w:val="008D4DA0"/>
    <w:rsid w:val="008D4FB1"/>
    <w:rsid w:val="008D56AA"/>
    <w:rsid w:val="008D5C2D"/>
    <w:rsid w:val="008D5D7E"/>
    <w:rsid w:val="008D5EC0"/>
    <w:rsid w:val="008D61DD"/>
    <w:rsid w:val="008D676E"/>
    <w:rsid w:val="008D68C6"/>
    <w:rsid w:val="008D7157"/>
    <w:rsid w:val="008D71CE"/>
    <w:rsid w:val="008D7591"/>
    <w:rsid w:val="008D7A25"/>
    <w:rsid w:val="008D7E89"/>
    <w:rsid w:val="008D7FAB"/>
    <w:rsid w:val="008D7FC0"/>
    <w:rsid w:val="008E02A5"/>
    <w:rsid w:val="008E0AB2"/>
    <w:rsid w:val="008E0F54"/>
    <w:rsid w:val="008E1670"/>
    <w:rsid w:val="008E2667"/>
    <w:rsid w:val="008E286F"/>
    <w:rsid w:val="008E328F"/>
    <w:rsid w:val="008E3567"/>
    <w:rsid w:val="008E418B"/>
    <w:rsid w:val="008E41AE"/>
    <w:rsid w:val="008E4AEA"/>
    <w:rsid w:val="008E4DC9"/>
    <w:rsid w:val="008E50A5"/>
    <w:rsid w:val="008E5D20"/>
    <w:rsid w:val="008E6403"/>
    <w:rsid w:val="008E75D1"/>
    <w:rsid w:val="008E7F72"/>
    <w:rsid w:val="008F03AA"/>
    <w:rsid w:val="008F0B89"/>
    <w:rsid w:val="008F0C1D"/>
    <w:rsid w:val="008F10BC"/>
    <w:rsid w:val="008F12B6"/>
    <w:rsid w:val="008F1329"/>
    <w:rsid w:val="008F14FF"/>
    <w:rsid w:val="008F1BE4"/>
    <w:rsid w:val="008F1CAF"/>
    <w:rsid w:val="008F2013"/>
    <w:rsid w:val="008F2D08"/>
    <w:rsid w:val="008F2DED"/>
    <w:rsid w:val="008F336D"/>
    <w:rsid w:val="008F3812"/>
    <w:rsid w:val="008F3AFF"/>
    <w:rsid w:val="008F3C42"/>
    <w:rsid w:val="008F46D6"/>
    <w:rsid w:val="008F478F"/>
    <w:rsid w:val="008F54FE"/>
    <w:rsid w:val="008F5DFF"/>
    <w:rsid w:val="008F5E02"/>
    <w:rsid w:val="008F5E7C"/>
    <w:rsid w:val="008F662A"/>
    <w:rsid w:val="009008D0"/>
    <w:rsid w:val="009008E8"/>
    <w:rsid w:val="00900933"/>
    <w:rsid w:val="00900DA7"/>
    <w:rsid w:val="009012E8"/>
    <w:rsid w:val="009015DE"/>
    <w:rsid w:val="00901681"/>
    <w:rsid w:val="009019D5"/>
    <w:rsid w:val="00901E0F"/>
    <w:rsid w:val="009028AC"/>
    <w:rsid w:val="00902B19"/>
    <w:rsid w:val="00902B40"/>
    <w:rsid w:val="0090311E"/>
    <w:rsid w:val="00903A63"/>
    <w:rsid w:val="00903D41"/>
    <w:rsid w:val="0090462B"/>
    <w:rsid w:val="00904970"/>
    <w:rsid w:val="00904B3E"/>
    <w:rsid w:val="00904D81"/>
    <w:rsid w:val="00905639"/>
    <w:rsid w:val="00905A8C"/>
    <w:rsid w:val="00905AC3"/>
    <w:rsid w:val="00905CFA"/>
    <w:rsid w:val="00905EF2"/>
    <w:rsid w:val="00906D98"/>
    <w:rsid w:val="00906DB2"/>
    <w:rsid w:val="00906E43"/>
    <w:rsid w:val="00906E92"/>
    <w:rsid w:val="00906F6C"/>
    <w:rsid w:val="0090758D"/>
    <w:rsid w:val="00907642"/>
    <w:rsid w:val="00907731"/>
    <w:rsid w:val="00907A06"/>
    <w:rsid w:val="00907D16"/>
    <w:rsid w:val="009100B4"/>
    <w:rsid w:val="009101DB"/>
    <w:rsid w:val="00910E9E"/>
    <w:rsid w:val="0091126C"/>
    <w:rsid w:val="009116F5"/>
    <w:rsid w:val="00911AD6"/>
    <w:rsid w:val="00911B55"/>
    <w:rsid w:val="00912484"/>
    <w:rsid w:val="00912647"/>
    <w:rsid w:val="00912BCB"/>
    <w:rsid w:val="00912C29"/>
    <w:rsid w:val="00912E37"/>
    <w:rsid w:val="009131F3"/>
    <w:rsid w:val="00913628"/>
    <w:rsid w:val="00913777"/>
    <w:rsid w:val="009137CF"/>
    <w:rsid w:val="00913930"/>
    <w:rsid w:val="00913B12"/>
    <w:rsid w:val="00913BD2"/>
    <w:rsid w:val="00913C78"/>
    <w:rsid w:val="00913E40"/>
    <w:rsid w:val="00913F2E"/>
    <w:rsid w:val="00913F46"/>
    <w:rsid w:val="0091420E"/>
    <w:rsid w:val="00914390"/>
    <w:rsid w:val="009146A5"/>
    <w:rsid w:val="00914891"/>
    <w:rsid w:val="009148D9"/>
    <w:rsid w:val="00915DAE"/>
    <w:rsid w:val="009160CB"/>
    <w:rsid w:val="009169FD"/>
    <w:rsid w:val="00917140"/>
    <w:rsid w:val="009171F7"/>
    <w:rsid w:val="0091760D"/>
    <w:rsid w:val="00917A29"/>
    <w:rsid w:val="00917EFC"/>
    <w:rsid w:val="009200B6"/>
    <w:rsid w:val="00920626"/>
    <w:rsid w:val="00920B08"/>
    <w:rsid w:val="00920B23"/>
    <w:rsid w:val="00920E63"/>
    <w:rsid w:val="00921890"/>
    <w:rsid w:val="00921DBB"/>
    <w:rsid w:val="00922151"/>
    <w:rsid w:val="00922E05"/>
    <w:rsid w:val="009230D7"/>
    <w:rsid w:val="00923828"/>
    <w:rsid w:val="00923AEA"/>
    <w:rsid w:val="00923BF0"/>
    <w:rsid w:val="00923C94"/>
    <w:rsid w:val="009241B7"/>
    <w:rsid w:val="009242B8"/>
    <w:rsid w:val="009243A9"/>
    <w:rsid w:val="00924976"/>
    <w:rsid w:val="00924B5C"/>
    <w:rsid w:val="00925B8E"/>
    <w:rsid w:val="00926751"/>
    <w:rsid w:val="009268E5"/>
    <w:rsid w:val="009269E5"/>
    <w:rsid w:val="00926B77"/>
    <w:rsid w:val="00926CE3"/>
    <w:rsid w:val="0092767B"/>
    <w:rsid w:val="00927706"/>
    <w:rsid w:val="00927CFF"/>
    <w:rsid w:val="00927EF6"/>
    <w:rsid w:val="009306B0"/>
    <w:rsid w:val="00930CB5"/>
    <w:rsid w:val="00931150"/>
    <w:rsid w:val="00931362"/>
    <w:rsid w:val="00931773"/>
    <w:rsid w:val="009317E4"/>
    <w:rsid w:val="009318B9"/>
    <w:rsid w:val="00931BE5"/>
    <w:rsid w:val="00931E0E"/>
    <w:rsid w:val="00931F31"/>
    <w:rsid w:val="009324D0"/>
    <w:rsid w:val="0093280E"/>
    <w:rsid w:val="00933898"/>
    <w:rsid w:val="00933D9F"/>
    <w:rsid w:val="00933F18"/>
    <w:rsid w:val="0093439B"/>
    <w:rsid w:val="00934C7B"/>
    <w:rsid w:val="00934E92"/>
    <w:rsid w:val="009351C9"/>
    <w:rsid w:val="009357B7"/>
    <w:rsid w:val="0093645D"/>
    <w:rsid w:val="0093650C"/>
    <w:rsid w:val="00936A11"/>
    <w:rsid w:val="00936D0C"/>
    <w:rsid w:val="00936E3D"/>
    <w:rsid w:val="00937168"/>
    <w:rsid w:val="00937296"/>
    <w:rsid w:val="009373F2"/>
    <w:rsid w:val="00937774"/>
    <w:rsid w:val="00940637"/>
    <w:rsid w:val="00940914"/>
    <w:rsid w:val="00941993"/>
    <w:rsid w:val="00941A7D"/>
    <w:rsid w:val="00942A80"/>
    <w:rsid w:val="00942C5E"/>
    <w:rsid w:val="00942E5B"/>
    <w:rsid w:val="00943032"/>
    <w:rsid w:val="00943300"/>
    <w:rsid w:val="0094338C"/>
    <w:rsid w:val="009435A8"/>
    <w:rsid w:val="00943C36"/>
    <w:rsid w:val="00943CE3"/>
    <w:rsid w:val="00943DFB"/>
    <w:rsid w:val="00943F1A"/>
    <w:rsid w:val="00944717"/>
    <w:rsid w:val="009447A9"/>
    <w:rsid w:val="00944852"/>
    <w:rsid w:val="0094498E"/>
    <w:rsid w:val="00944DAD"/>
    <w:rsid w:val="00944DBB"/>
    <w:rsid w:val="00945AB9"/>
    <w:rsid w:val="00945F26"/>
    <w:rsid w:val="009463D0"/>
    <w:rsid w:val="009469BB"/>
    <w:rsid w:val="00946C07"/>
    <w:rsid w:val="00947264"/>
    <w:rsid w:val="00947E3D"/>
    <w:rsid w:val="00947FE0"/>
    <w:rsid w:val="00950D6C"/>
    <w:rsid w:val="0095139B"/>
    <w:rsid w:val="0095148E"/>
    <w:rsid w:val="00951905"/>
    <w:rsid w:val="00952643"/>
    <w:rsid w:val="00952743"/>
    <w:rsid w:val="00953AA6"/>
    <w:rsid w:val="00953FFF"/>
    <w:rsid w:val="0095449B"/>
    <w:rsid w:val="009546BE"/>
    <w:rsid w:val="009549AA"/>
    <w:rsid w:val="0095536D"/>
    <w:rsid w:val="00955AFD"/>
    <w:rsid w:val="00955F61"/>
    <w:rsid w:val="00956574"/>
    <w:rsid w:val="00956849"/>
    <w:rsid w:val="00956C2D"/>
    <w:rsid w:val="00956D05"/>
    <w:rsid w:val="0095708C"/>
    <w:rsid w:val="0095733D"/>
    <w:rsid w:val="0095758F"/>
    <w:rsid w:val="00957A13"/>
    <w:rsid w:val="00960F83"/>
    <w:rsid w:val="00961260"/>
    <w:rsid w:val="00961AF4"/>
    <w:rsid w:val="00961E70"/>
    <w:rsid w:val="00962347"/>
    <w:rsid w:val="009625E9"/>
    <w:rsid w:val="00962DB0"/>
    <w:rsid w:val="00963339"/>
    <w:rsid w:val="00963DAC"/>
    <w:rsid w:val="00964768"/>
    <w:rsid w:val="00964791"/>
    <w:rsid w:val="00964809"/>
    <w:rsid w:val="0096493A"/>
    <w:rsid w:val="009649D8"/>
    <w:rsid w:val="00964C34"/>
    <w:rsid w:val="00964DE7"/>
    <w:rsid w:val="009653DE"/>
    <w:rsid w:val="00966398"/>
    <w:rsid w:val="00966492"/>
    <w:rsid w:val="00966657"/>
    <w:rsid w:val="00966717"/>
    <w:rsid w:val="00966A39"/>
    <w:rsid w:val="009676F2"/>
    <w:rsid w:val="00967891"/>
    <w:rsid w:val="00967C97"/>
    <w:rsid w:val="00967CB4"/>
    <w:rsid w:val="00967EB7"/>
    <w:rsid w:val="0097003B"/>
    <w:rsid w:val="0097086D"/>
    <w:rsid w:val="00971804"/>
    <w:rsid w:val="00971C4B"/>
    <w:rsid w:val="00971E61"/>
    <w:rsid w:val="00971FA0"/>
    <w:rsid w:val="009720BC"/>
    <w:rsid w:val="009720C4"/>
    <w:rsid w:val="00972866"/>
    <w:rsid w:val="00972CF1"/>
    <w:rsid w:val="00973030"/>
    <w:rsid w:val="009737A8"/>
    <w:rsid w:val="00973988"/>
    <w:rsid w:val="00973C86"/>
    <w:rsid w:val="00973C95"/>
    <w:rsid w:val="00975183"/>
    <w:rsid w:val="009757D6"/>
    <w:rsid w:val="00975CB8"/>
    <w:rsid w:val="00976CC4"/>
    <w:rsid w:val="00976F4C"/>
    <w:rsid w:val="00976F6E"/>
    <w:rsid w:val="00977016"/>
    <w:rsid w:val="0098038C"/>
    <w:rsid w:val="009804EB"/>
    <w:rsid w:val="0098057D"/>
    <w:rsid w:val="00980F5B"/>
    <w:rsid w:val="00981184"/>
    <w:rsid w:val="009812A2"/>
    <w:rsid w:val="0098219D"/>
    <w:rsid w:val="009822B4"/>
    <w:rsid w:val="009826AF"/>
    <w:rsid w:val="00982723"/>
    <w:rsid w:val="009827A4"/>
    <w:rsid w:val="00982D9A"/>
    <w:rsid w:val="00982E9B"/>
    <w:rsid w:val="00983377"/>
    <w:rsid w:val="00984784"/>
    <w:rsid w:val="00984BA7"/>
    <w:rsid w:val="00984EE1"/>
    <w:rsid w:val="009856AD"/>
    <w:rsid w:val="00985844"/>
    <w:rsid w:val="00985C87"/>
    <w:rsid w:val="009861D3"/>
    <w:rsid w:val="00987441"/>
    <w:rsid w:val="009877E5"/>
    <w:rsid w:val="0098781F"/>
    <w:rsid w:val="00987B8E"/>
    <w:rsid w:val="00987C93"/>
    <w:rsid w:val="00987D6B"/>
    <w:rsid w:val="00990538"/>
    <w:rsid w:val="00990E2D"/>
    <w:rsid w:val="00991289"/>
    <w:rsid w:val="009914CD"/>
    <w:rsid w:val="00991537"/>
    <w:rsid w:val="00991688"/>
    <w:rsid w:val="00991B87"/>
    <w:rsid w:val="00991D00"/>
    <w:rsid w:val="00991ED6"/>
    <w:rsid w:val="0099227A"/>
    <w:rsid w:val="0099277C"/>
    <w:rsid w:val="009927F2"/>
    <w:rsid w:val="00993946"/>
    <w:rsid w:val="00993C7F"/>
    <w:rsid w:val="009943E2"/>
    <w:rsid w:val="009945CD"/>
    <w:rsid w:val="00994718"/>
    <w:rsid w:val="0099498E"/>
    <w:rsid w:val="0099597F"/>
    <w:rsid w:val="00995DA2"/>
    <w:rsid w:val="00996B4C"/>
    <w:rsid w:val="00996B9D"/>
    <w:rsid w:val="00996CCD"/>
    <w:rsid w:val="00996D5E"/>
    <w:rsid w:val="009970D3"/>
    <w:rsid w:val="00997709"/>
    <w:rsid w:val="0099787F"/>
    <w:rsid w:val="00997D94"/>
    <w:rsid w:val="009A041E"/>
    <w:rsid w:val="009A0604"/>
    <w:rsid w:val="009A0654"/>
    <w:rsid w:val="009A070E"/>
    <w:rsid w:val="009A1942"/>
    <w:rsid w:val="009A1A94"/>
    <w:rsid w:val="009A1BCC"/>
    <w:rsid w:val="009A1D06"/>
    <w:rsid w:val="009A1D9E"/>
    <w:rsid w:val="009A2779"/>
    <w:rsid w:val="009A2DC7"/>
    <w:rsid w:val="009A2E5F"/>
    <w:rsid w:val="009A3295"/>
    <w:rsid w:val="009A4550"/>
    <w:rsid w:val="009A46A6"/>
    <w:rsid w:val="009A46BD"/>
    <w:rsid w:val="009A5009"/>
    <w:rsid w:val="009A5126"/>
    <w:rsid w:val="009A5557"/>
    <w:rsid w:val="009A567F"/>
    <w:rsid w:val="009A5E0D"/>
    <w:rsid w:val="009A7376"/>
    <w:rsid w:val="009A7B56"/>
    <w:rsid w:val="009A7E5E"/>
    <w:rsid w:val="009B0B71"/>
    <w:rsid w:val="009B0E50"/>
    <w:rsid w:val="009B12E7"/>
    <w:rsid w:val="009B1740"/>
    <w:rsid w:val="009B1916"/>
    <w:rsid w:val="009B19F6"/>
    <w:rsid w:val="009B27C0"/>
    <w:rsid w:val="009B2B84"/>
    <w:rsid w:val="009B2EDF"/>
    <w:rsid w:val="009B2F97"/>
    <w:rsid w:val="009B3AAB"/>
    <w:rsid w:val="009B3CFC"/>
    <w:rsid w:val="009B45EC"/>
    <w:rsid w:val="009B47DB"/>
    <w:rsid w:val="009B4A9F"/>
    <w:rsid w:val="009B5083"/>
    <w:rsid w:val="009B53D2"/>
    <w:rsid w:val="009B6145"/>
    <w:rsid w:val="009B62EB"/>
    <w:rsid w:val="009B6369"/>
    <w:rsid w:val="009B6619"/>
    <w:rsid w:val="009B69F5"/>
    <w:rsid w:val="009B6AB1"/>
    <w:rsid w:val="009B778C"/>
    <w:rsid w:val="009B7DBB"/>
    <w:rsid w:val="009C145F"/>
    <w:rsid w:val="009C162D"/>
    <w:rsid w:val="009C1E90"/>
    <w:rsid w:val="009C2775"/>
    <w:rsid w:val="009C3B42"/>
    <w:rsid w:val="009C3C6B"/>
    <w:rsid w:val="009C4886"/>
    <w:rsid w:val="009C4CA0"/>
    <w:rsid w:val="009C52D5"/>
    <w:rsid w:val="009C5483"/>
    <w:rsid w:val="009C6154"/>
    <w:rsid w:val="009C6178"/>
    <w:rsid w:val="009C66C3"/>
    <w:rsid w:val="009C6769"/>
    <w:rsid w:val="009C676D"/>
    <w:rsid w:val="009C6804"/>
    <w:rsid w:val="009C6819"/>
    <w:rsid w:val="009C7130"/>
    <w:rsid w:val="009C73DD"/>
    <w:rsid w:val="009C7499"/>
    <w:rsid w:val="009C7620"/>
    <w:rsid w:val="009C7E11"/>
    <w:rsid w:val="009D1159"/>
    <w:rsid w:val="009D12B0"/>
    <w:rsid w:val="009D1495"/>
    <w:rsid w:val="009D16BB"/>
    <w:rsid w:val="009D1E4A"/>
    <w:rsid w:val="009D1EB9"/>
    <w:rsid w:val="009D2313"/>
    <w:rsid w:val="009D244C"/>
    <w:rsid w:val="009D2ADA"/>
    <w:rsid w:val="009D2BA4"/>
    <w:rsid w:val="009D2BC4"/>
    <w:rsid w:val="009D323B"/>
    <w:rsid w:val="009D3BDB"/>
    <w:rsid w:val="009D4661"/>
    <w:rsid w:val="009D46F6"/>
    <w:rsid w:val="009D4737"/>
    <w:rsid w:val="009D4EEC"/>
    <w:rsid w:val="009D4F54"/>
    <w:rsid w:val="009D5520"/>
    <w:rsid w:val="009D567C"/>
    <w:rsid w:val="009D6323"/>
    <w:rsid w:val="009D6BB9"/>
    <w:rsid w:val="009D74AF"/>
    <w:rsid w:val="009D76C1"/>
    <w:rsid w:val="009D7C09"/>
    <w:rsid w:val="009D7C80"/>
    <w:rsid w:val="009D7E6E"/>
    <w:rsid w:val="009D7FE6"/>
    <w:rsid w:val="009E0114"/>
    <w:rsid w:val="009E014E"/>
    <w:rsid w:val="009E0706"/>
    <w:rsid w:val="009E0723"/>
    <w:rsid w:val="009E13BE"/>
    <w:rsid w:val="009E1457"/>
    <w:rsid w:val="009E17C9"/>
    <w:rsid w:val="009E18A0"/>
    <w:rsid w:val="009E2645"/>
    <w:rsid w:val="009E29BF"/>
    <w:rsid w:val="009E2A78"/>
    <w:rsid w:val="009E3306"/>
    <w:rsid w:val="009E332E"/>
    <w:rsid w:val="009E38BE"/>
    <w:rsid w:val="009E3CE8"/>
    <w:rsid w:val="009E4255"/>
    <w:rsid w:val="009E4334"/>
    <w:rsid w:val="009E4605"/>
    <w:rsid w:val="009E4ADC"/>
    <w:rsid w:val="009E4F8A"/>
    <w:rsid w:val="009E5FBA"/>
    <w:rsid w:val="009E61CD"/>
    <w:rsid w:val="009E6645"/>
    <w:rsid w:val="009E6848"/>
    <w:rsid w:val="009E68A6"/>
    <w:rsid w:val="009E6ADC"/>
    <w:rsid w:val="009E6E98"/>
    <w:rsid w:val="009E6EFD"/>
    <w:rsid w:val="009E7892"/>
    <w:rsid w:val="009E78A4"/>
    <w:rsid w:val="009E7D68"/>
    <w:rsid w:val="009F008F"/>
    <w:rsid w:val="009F08B2"/>
    <w:rsid w:val="009F0939"/>
    <w:rsid w:val="009F19C5"/>
    <w:rsid w:val="009F2594"/>
    <w:rsid w:val="009F2798"/>
    <w:rsid w:val="009F32D2"/>
    <w:rsid w:val="009F3892"/>
    <w:rsid w:val="009F3C3A"/>
    <w:rsid w:val="009F42DC"/>
    <w:rsid w:val="009F4F04"/>
    <w:rsid w:val="009F5502"/>
    <w:rsid w:val="009F5DA9"/>
    <w:rsid w:val="009F6292"/>
    <w:rsid w:val="009F6751"/>
    <w:rsid w:val="009F6F6D"/>
    <w:rsid w:val="009F7593"/>
    <w:rsid w:val="009F776F"/>
    <w:rsid w:val="009F787B"/>
    <w:rsid w:val="009F7C1B"/>
    <w:rsid w:val="009F7D67"/>
    <w:rsid w:val="00A0012D"/>
    <w:rsid w:val="00A00496"/>
    <w:rsid w:val="00A00EB8"/>
    <w:rsid w:val="00A0142A"/>
    <w:rsid w:val="00A014CC"/>
    <w:rsid w:val="00A0175C"/>
    <w:rsid w:val="00A01B18"/>
    <w:rsid w:val="00A01C25"/>
    <w:rsid w:val="00A0230F"/>
    <w:rsid w:val="00A02BDC"/>
    <w:rsid w:val="00A02DC1"/>
    <w:rsid w:val="00A02F46"/>
    <w:rsid w:val="00A034DC"/>
    <w:rsid w:val="00A03690"/>
    <w:rsid w:val="00A0398F"/>
    <w:rsid w:val="00A03A8F"/>
    <w:rsid w:val="00A0414C"/>
    <w:rsid w:val="00A046D3"/>
    <w:rsid w:val="00A048BB"/>
    <w:rsid w:val="00A04BEE"/>
    <w:rsid w:val="00A04F70"/>
    <w:rsid w:val="00A05099"/>
    <w:rsid w:val="00A0548B"/>
    <w:rsid w:val="00A05722"/>
    <w:rsid w:val="00A0582C"/>
    <w:rsid w:val="00A05BC6"/>
    <w:rsid w:val="00A05BC9"/>
    <w:rsid w:val="00A05BCA"/>
    <w:rsid w:val="00A05D38"/>
    <w:rsid w:val="00A05E0D"/>
    <w:rsid w:val="00A06919"/>
    <w:rsid w:val="00A06C36"/>
    <w:rsid w:val="00A06D3D"/>
    <w:rsid w:val="00A06EDB"/>
    <w:rsid w:val="00A072A9"/>
    <w:rsid w:val="00A0773C"/>
    <w:rsid w:val="00A0788E"/>
    <w:rsid w:val="00A10378"/>
    <w:rsid w:val="00A103CD"/>
    <w:rsid w:val="00A10A01"/>
    <w:rsid w:val="00A10EE4"/>
    <w:rsid w:val="00A11700"/>
    <w:rsid w:val="00A12072"/>
    <w:rsid w:val="00A1227A"/>
    <w:rsid w:val="00A138F4"/>
    <w:rsid w:val="00A139A9"/>
    <w:rsid w:val="00A14565"/>
    <w:rsid w:val="00A15A9F"/>
    <w:rsid w:val="00A15B8B"/>
    <w:rsid w:val="00A15CDC"/>
    <w:rsid w:val="00A16333"/>
    <w:rsid w:val="00A16401"/>
    <w:rsid w:val="00A16F7E"/>
    <w:rsid w:val="00A17004"/>
    <w:rsid w:val="00A17041"/>
    <w:rsid w:val="00A2007E"/>
    <w:rsid w:val="00A20392"/>
    <w:rsid w:val="00A20A0D"/>
    <w:rsid w:val="00A20E8E"/>
    <w:rsid w:val="00A210C3"/>
    <w:rsid w:val="00A2113C"/>
    <w:rsid w:val="00A211F2"/>
    <w:rsid w:val="00A2141F"/>
    <w:rsid w:val="00A21910"/>
    <w:rsid w:val="00A21D85"/>
    <w:rsid w:val="00A22A69"/>
    <w:rsid w:val="00A22B28"/>
    <w:rsid w:val="00A22DC8"/>
    <w:rsid w:val="00A23277"/>
    <w:rsid w:val="00A238A7"/>
    <w:rsid w:val="00A23B9D"/>
    <w:rsid w:val="00A23D0B"/>
    <w:rsid w:val="00A242E5"/>
    <w:rsid w:val="00A24627"/>
    <w:rsid w:val="00A254D8"/>
    <w:rsid w:val="00A2566B"/>
    <w:rsid w:val="00A25A9D"/>
    <w:rsid w:val="00A270D9"/>
    <w:rsid w:val="00A27DF3"/>
    <w:rsid w:val="00A30179"/>
    <w:rsid w:val="00A30197"/>
    <w:rsid w:val="00A3050A"/>
    <w:rsid w:val="00A30D3E"/>
    <w:rsid w:val="00A31B87"/>
    <w:rsid w:val="00A31DB0"/>
    <w:rsid w:val="00A31EB3"/>
    <w:rsid w:val="00A330B3"/>
    <w:rsid w:val="00A339D0"/>
    <w:rsid w:val="00A3454B"/>
    <w:rsid w:val="00A34E0B"/>
    <w:rsid w:val="00A35176"/>
    <w:rsid w:val="00A353EC"/>
    <w:rsid w:val="00A35E3C"/>
    <w:rsid w:val="00A35FA3"/>
    <w:rsid w:val="00A36A16"/>
    <w:rsid w:val="00A36D78"/>
    <w:rsid w:val="00A36FFE"/>
    <w:rsid w:val="00A3754B"/>
    <w:rsid w:val="00A37667"/>
    <w:rsid w:val="00A376D5"/>
    <w:rsid w:val="00A37C1C"/>
    <w:rsid w:val="00A37F4A"/>
    <w:rsid w:val="00A40AC4"/>
    <w:rsid w:val="00A40EE1"/>
    <w:rsid w:val="00A413F4"/>
    <w:rsid w:val="00A41458"/>
    <w:rsid w:val="00A422FC"/>
    <w:rsid w:val="00A42405"/>
    <w:rsid w:val="00A42811"/>
    <w:rsid w:val="00A42A6A"/>
    <w:rsid w:val="00A432C0"/>
    <w:rsid w:val="00A43326"/>
    <w:rsid w:val="00A439CE"/>
    <w:rsid w:val="00A440FF"/>
    <w:rsid w:val="00A44513"/>
    <w:rsid w:val="00A4465F"/>
    <w:rsid w:val="00A44AD8"/>
    <w:rsid w:val="00A44F4A"/>
    <w:rsid w:val="00A454CB"/>
    <w:rsid w:val="00A45A2B"/>
    <w:rsid w:val="00A45AB7"/>
    <w:rsid w:val="00A45DAB"/>
    <w:rsid w:val="00A4627F"/>
    <w:rsid w:val="00A4658E"/>
    <w:rsid w:val="00A46FC0"/>
    <w:rsid w:val="00A472BE"/>
    <w:rsid w:val="00A47A13"/>
    <w:rsid w:val="00A47DE8"/>
    <w:rsid w:val="00A5016F"/>
    <w:rsid w:val="00A502D0"/>
    <w:rsid w:val="00A50A51"/>
    <w:rsid w:val="00A50C2B"/>
    <w:rsid w:val="00A510FB"/>
    <w:rsid w:val="00A512DF"/>
    <w:rsid w:val="00A513B2"/>
    <w:rsid w:val="00A51A74"/>
    <w:rsid w:val="00A5213A"/>
    <w:rsid w:val="00A5223C"/>
    <w:rsid w:val="00A52C2F"/>
    <w:rsid w:val="00A537D9"/>
    <w:rsid w:val="00A53996"/>
    <w:rsid w:val="00A53A36"/>
    <w:rsid w:val="00A53B08"/>
    <w:rsid w:val="00A5439A"/>
    <w:rsid w:val="00A54441"/>
    <w:rsid w:val="00A54A54"/>
    <w:rsid w:val="00A55AFA"/>
    <w:rsid w:val="00A55E10"/>
    <w:rsid w:val="00A55EF8"/>
    <w:rsid w:val="00A560A8"/>
    <w:rsid w:val="00A561BA"/>
    <w:rsid w:val="00A561F2"/>
    <w:rsid w:val="00A568E6"/>
    <w:rsid w:val="00A57B94"/>
    <w:rsid w:val="00A60094"/>
    <w:rsid w:val="00A604F7"/>
    <w:rsid w:val="00A6178C"/>
    <w:rsid w:val="00A61E04"/>
    <w:rsid w:val="00A6205A"/>
    <w:rsid w:val="00A623CA"/>
    <w:rsid w:val="00A62713"/>
    <w:rsid w:val="00A62FEA"/>
    <w:rsid w:val="00A633D7"/>
    <w:rsid w:val="00A63764"/>
    <w:rsid w:val="00A63CE5"/>
    <w:rsid w:val="00A63D4A"/>
    <w:rsid w:val="00A63E35"/>
    <w:rsid w:val="00A641FC"/>
    <w:rsid w:val="00A64561"/>
    <w:rsid w:val="00A6466D"/>
    <w:rsid w:val="00A651A3"/>
    <w:rsid w:val="00A65CFC"/>
    <w:rsid w:val="00A670F6"/>
    <w:rsid w:val="00A677B7"/>
    <w:rsid w:val="00A67A1C"/>
    <w:rsid w:val="00A67BBE"/>
    <w:rsid w:val="00A7003E"/>
    <w:rsid w:val="00A70049"/>
    <w:rsid w:val="00A7034B"/>
    <w:rsid w:val="00A70518"/>
    <w:rsid w:val="00A70D64"/>
    <w:rsid w:val="00A70F74"/>
    <w:rsid w:val="00A71252"/>
    <w:rsid w:val="00A71576"/>
    <w:rsid w:val="00A71A3C"/>
    <w:rsid w:val="00A71ECA"/>
    <w:rsid w:val="00A721B0"/>
    <w:rsid w:val="00A726D2"/>
    <w:rsid w:val="00A7276A"/>
    <w:rsid w:val="00A72812"/>
    <w:rsid w:val="00A72910"/>
    <w:rsid w:val="00A72CAA"/>
    <w:rsid w:val="00A72E4A"/>
    <w:rsid w:val="00A732DD"/>
    <w:rsid w:val="00A73886"/>
    <w:rsid w:val="00A7460F"/>
    <w:rsid w:val="00A74685"/>
    <w:rsid w:val="00A749A4"/>
    <w:rsid w:val="00A74D94"/>
    <w:rsid w:val="00A753D0"/>
    <w:rsid w:val="00A754F6"/>
    <w:rsid w:val="00A75953"/>
    <w:rsid w:val="00A75D60"/>
    <w:rsid w:val="00A76010"/>
    <w:rsid w:val="00A76057"/>
    <w:rsid w:val="00A7607B"/>
    <w:rsid w:val="00A7610F"/>
    <w:rsid w:val="00A7658B"/>
    <w:rsid w:val="00A76BC3"/>
    <w:rsid w:val="00A77C3C"/>
    <w:rsid w:val="00A77ECC"/>
    <w:rsid w:val="00A80BD0"/>
    <w:rsid w:val="00A80DEA"/>
    <w:rsid w:val="00A813DA"/>
    <w:rsid w:val="00A816E6"/>
    <w:rsid w:val="00A820F1"/>
    <w:rsid w:val="00A82CC5"/>
    <w:rsid w:val="00A82DED"/>
    <w:rsid w:val="00A831F0"/>
    <w:rsid w:val="00A834DC"/>
    <w:rsid w:val="00A835BB"/>
    <w:rsid w:val="00A844A0"/>
    <w:rsid w:val="00A8466E"/>
    <w:rsid w:val="00A84A30"/>
    <w:rsid w:val="00A84C90"/>
    <w:rsid w:val="00A853B2"/>
    <w:rsid w:val="00A8631A"/>
    <w:rsid w:val="00A86320"/>
    <w:rsid w:val="00A866EC"/>
    <w:rsid w:val="00A8687C"/>
    <w:rsid w:val="00A86FEF"/>
    <w:rsid w:val="00A87457"/>
    <w:rsid w:val="00A901D5"/>
    <w:rsid w:val="00A90634"/>
    <w:rsid w:val="00A90695"/>
    <w:rsid w:val="00A90AA8"/>
    <w:rsid w:val="00A916CB"/>
    <w:rsid w:val="00A9185E"/>
    <w:rsid w:val="00A92518"/>
    <w:rsid w:val="00A92F06"/>
    <w:rsid w:val="00A9311C"/>
    <w:rsid w:val="00A9355B"/>
    <w:rsid w:val="00A939D7"/>
    <w:rsid w:val="00A93D66"/>
    <w:rsid w:val="00A93F61"/>
    <w:rsid w:val="00A94363"/>
    <w:rsid w:val="00A945C9"/>
    <w:rsid w:val="00A94CAF"/>
    <w:rsid w:val="00A9533F"/>
    <w:rsid w:val="00A95952"/>
    <w:rsid w:val="00A95ACB"/>
    <w:rsid w:val="00A95B89"/>
    <w:rsid w:val="00A95C3D"/>
    <w:rsid w:val="00A96160"/>
    <w:rsid w:val="00A9618E"/>
    <w:rsid w:val="00A96E8C"/>
    <w:rsid w:val="00A9702A"/>
    <w:rsid w:val="00A97453"/>
    <w:rsid w:val="00AA00DD"/>
    <w:rsid w:val="00AA01B4"/>
    <w:rsid w:val="00AA0E35"/>
    <w:rsid w:val="00AA0F8D"/>
    <w:rsid w:val="00AA109C"/>
    <w:rsid w:val="00AA159A"/>
    <w:rsid w:val="00AA175D"/>
    <w:rsid w:val="00AA1AB5"/>
    <w:rsid w:val="00AA1C59"/>
    <w:rsid w:val="00AA2B6E"/>
    <w:rsid w:val="00AA3076"/>
    <w:rsid w:val="00AA30D6"/>
    <w:rsid w:val="00AA356D"/>
    <w:rsid w:val="00AA36AE"/>
    <w:rsid w:val="00AA37EB"/>
    <w:rsid w:val="00AA3B1E"/>
    <w:rsid w:val="00AA3DD9"/>
    <w:rsid w:val="00AA3E35"/>
    <w:rsid w:val="00AA4417"/>
    <w:rsid w:val="00AA49B8"/>
    <w:rsid w:val="00AA4D2A"/>
    <w:rsid w:val="00AA4D62"/>
    <w:rsid w:val="00AA50D0"/>
    <w:rsid w:val="00AA5384"/>
    <w:rsid w:val="00AA5883"/>
    <w:rsid w:val="00AA5B5B"/>
    <w:rsid w:val="00AA6358"/>
    <w:rsid w:val="00AA687C"/>
    <w:rsid w:val="00AA689F"/>
    <w:rsid w:val="00AA690D"/>
    <w:rsid w:val="00AA69FF"/>
    <w:rsid w:val="00AA6B79"/>
    <w:rsid w:val="00AA6B8A"/>
    <w:rsid w:val="00AA6D41"/>
    <w:rsid w:val="00AA6E46"/>
    <w:rsid w:val="00AA6E51"/>
    <w:rsid w:val="00AA6F3A"/>
    <w:rsid w:val="00AA7012"/>
    <w:rsid w:val="00AA70C3"/>
    <w:rsid w:val="00AA71FC"/>
    <w:rsid w:val="00AA7BC5"/>
    <w:rsid w:val="00AB0313"/>
    <w:rsid w:val="00AB0646"/>
    <w:rsid w:val="00AB0BD1"/>
    <w:rsid w:val="00AB0D38"/>
    <w:rsid w:val="00AB0F3D"/>
    <w:rsid w:val="00AB1557"/>
    <w:rsid w:val="00AB15E5"/>
    <w:rsid w:val="00AB1918"/>
    <w:rsid w:val="00AB1D8A"/>
    <w:rsid w:val="00AB1E94"/>
    <w:rsid w:val="00AB24DD"/>
    <w:rsid w:val="00AB27F9"/>
    <w:rsid w:val="00AB2B9F"/>
    <w:rsid w:val="00AB2FF7"/>
    <w:rsid w:val="00AB3B56"/>
    <w:rsid w:val="00AB3FC8"/>
    <w:rsid w:val="00AB4227"/>
    <w:rsid w:val="00AB48A5"/>
    <w:rsid w:val="00AB48B6"/>
    <w:rsid w:val="00AB4FD2"/>
    <w:rsid w:val="00AB519C"/>
    <w:rsid w:val="00AB53EC"/>
    <w:rsid w:val="00AB5D0E"/>
    <w:rsid w:val="00AB5E1E"/>
    <w:rsid w:val="00AB64D2"/>
    <w:rsid w:val="00AB6969"/>
    <w:rsid w:val="00AB7C4A"/>
    <w:rsid w:val="00AB7D4C"/>
    <w:rsid w:val="00AC0556"/>
    <w:rsid w:val="00AC0BA0"/>
    <w:rsid w:val="00AC0C6A"/>
    <w:rsid w:val="00AC10E4"/>
    <w:rsid w:val="00AC13C0"/>
    <w:rsid w:val="00AC14FC"/>
    <w:rsid w:val="00AC2295"/>
    <w:rsid w:val="00AC2F2D"/>
    <w:rsid w:val="00AC331E"/>
    <w:rsid w:val="00AC349D"/>
    <w:rsid w:val="00AC354D"/>
    <w:rsid w:val="00AC363A"/>
    <w:rsid w:val="00AC3E15"/>
    <w:rsid w:val="00AC4430"/>
    <w:rsid w:val="00AC459C"/>
    <w:rsid w:val="00AC4E83"/>
    <w:rsid w:val="00AC50D2"/>
    <w:rsid w:val="00AC5270"/>
    <w:rsid w:val="00AC63BE"/>
    <w:rsid w:val="00AC7086"/>
    <w:rsid w:val="00AC7486"/>
    <w:rsid w:val="00AC7545"/>
    <w:rsid w:val="00AC7E12"/>
    <w:rsid w:val="00AD0F5E"/>
    <w:rsid w:val="00AD1337"/>
    <w:rsid w:val="00AD161C"/>
    <w:rsid w:val="00AD1DA7"/>
    <w:rsid w:val="00AD1ED7"/>
    <w:rsid w:val="00AD219B"/>
    <w:rsid w:val="00AD21F4"/>
    <w:rsid w:val="00AD2D90"/>
    <w:rsid w:val="00AD312C"/>
    <w:rsid w:val="00AD31A5"/>
    <w:rsid w:val="00AD34B5"/>
    <w:rsid w:val="00AD3524"/>
    <w:rsid w:val="00AD3584"/>
    <w:rsid w:val="00AD45B3"/>
    <w:rsid w:val="00AD45D5"/>
    <w:rsid w:val="00AD4DC8"/>
    <w:rsid w:val="00AD5F16"/>
    <w:rsid w:val="00AD5FD1"/>
    <w:rsid w:val="00AD6254"/>
    <w:rsid w:val="00AD675D"/>
    <w:rsid w:val="00AD67B0"/>
    <w:rsid w:val="00AD6AE8"/>
    <w:rsid w:val="00AD73CB"/>
    <w:rsid w:val="00AD7933"/>
    <w:rsid w:val="00AD7B95"/>
    <w:rsid w:val="00AD7CB3"/>
    <w:rsid w:val="00AD7E0B"/>
    <w:rsid w:val="00AD7F89"/>
    <w:rsid w:val="00AE006C"/>
    <w:rsid w:val="00AE029A"/>
    <w:rsid w:val="00AE0386"/>
    <w:rsid w:val="00AE0405"/>
    <w:rsid w:val="00AE1E5A"/>
    <w:rsid w:val="00AE26FA"/>
    <w:rsid w:val="00AE2899"/>
    <w:rsid w:val="00AE306D"/>
    <w:rsid w:val="00AE3C69"/>
    <w:rsid w:val="00AE40BC"/>
    <w:rsid w:val="00AE44D7"/>
    <w:rsid w:val="00AE4634"/>
    <w:rsid w:val="00AE482B"/>
    <w:rsid w:val="00AE4BCC"/>
    <w:rsid w:val="00AE51F0"/>
    <w:rsid w:val="00AE58AC"/>
    <w:rsid w:val="00AE5A71"/>
    <w:rsid w:val="00AE65CC"/>
    <w:rsid w:val="00AE7253"/>
    <w:rsid w:val="00AE7604"/>
    <w:rsid w:val="00AE7CB0"/>
    <w:rsid w:val="00AF01B5"/>
    <w:rsid w:val="00AF062C"/>
    <w:rsid w:val="00AF0F19"/>
    <w:rsid w:val="00AF12FD"/>
    <w:rsid w:val="00AF1796"/>
    <w:rsid w:val="00AF1C4B"/>
    <w:rsid w:val="00AF1C70"/>
    <w:rsid w:val="00AF23E6"/>
    <w:rsid w:val="00AF3325"/>
    <w:rsid w:val="00AF37A4"/>
    <w:rsid w:val="00AF4564"/>
    <w:rsid w:val="00AF4689"/>
    <w:rsid w:val="00AF48F9"/>
    <w:rsid w:val="00AF4A5C"/>
    <w:rsid w:val="00AF4AC0"/>
    <w:rsid w:val="00AF4AF1"/>
    <w:rsid w:val="00AF5091"/>
    <w:rsid w:val="00AF52CB"/>
    <w:rsid w:val="00AF5818"/>
    <w:rsid w:val="00AF59F6"/>
    <w:rsid w:val="00AF60F3"/>
    <w:rsid w:val="00AF60FE"/>
    <w:rsid w:val="00AF68C1"/>
    <w:rsid w:val="00AF6BB5"/>
    <w:rsid w:val="00AF6C8B"/>
    <w:rsid w:val="00AF6CA4"/>
    <w:rsid w:val="00AF6D65"/>
    <w:rsid w:val="00AF732D"/>
    <w:rsid w:val="00AF7D00"/>
    <w:rsid w:val="00B004AA"/>
    <w:rsid w:val="00B00E2A"/>
    <w:rsid w:val="00B01544"/>
    <w:rsid w:val="00B017F9"/>
    <w:rsid w:val="00B01F73"/>
    <w:rsid w:val="00B020D5"/>
    <w:rsid w:val="00B020FB"/>
    <w:rsid w:val="00B021C7"/>
    <w:rsid w:val="00B025AB"/>
    <w:rsid w:val="00B02DB1"/>
    <w:rsid w:val="00B02E85"/>
    <w:rsid w:val="00B04B5F"/>
    <w:rsid w:val="00B051EA"/>
    <w:rsid w:val="00B055AD"/>
    <w:rsid w:val="00B056F2"/>
    <w:rsid w:val="00B0593C"/>
    <w:rsid w:val="00B05D4F"/>
    <w:rsid w:val="00B06513"/>
    <w:rsid w:val="00B075A5"/>
    <w:rsid w:val="00B0769B"/>
    <w:rsid w:val="00B07D2B"/>
    <w:rsid w:val="00B10324"/>
    <w:rsid w:val="00B1077A"/>
    <w:rsid w:val="00B10EC6"/>
    <w:rsid w:val="00B10FD6"/>
    <w:rsid w:val="00B11113"/>
    <w:rsid w:val="00B1230D"/>
    <w:rsid w:val="00B12A93"/>
    <w:rsid w:val="00B12B4E"/>
    <w:rsid w:val="00B12DA2"/>
    <w:rsid w:val="00B13E99"/>
    <w:rsid w:val="00B13FD8"/>
    <w:rsid w:val="00B14645"/>
    <w:rsid w:val="00B1485C"/>
    <w:rsid w:val="00B1487A"/>
    <w:rsid w:val="00B15306"/>
    <w:rsid w:val="00B1554D"/>
    <w:rsid w:val="00B1606E"/>
    <w:rsid w:val="00B16DEB"/>
    <w:rsid w:val="00B16E99"/>
    <w:rsid w:val="00B17383"/>
    <w:rsid w:val="00B17F5D"/>
    <w:rsid w:val="00B2063C"/>
    <w:rsid w:val="00B20C10"/>
    <w:rsid w:val="00B21C00"/>
    <w:rsid w:val="00B21CA8"/>
    <w:rsid w:val="00B21F17"/>
    <w:rsid w:val="00B2200F"/>
    <w:rsid w:val="00B220AD"/>
    <w:rsid w:val="00B22152"/>
    <w:rsid w:val="00B222E6"/>
    <w:rsid w:val="00B22412"/>
    <w:rsid w:val="00B227D0"/>
    <w:rsid w:val="00B23885"/>
    <w:rsid w:val="00B23FE4"/>
    <w:rsid w:val="00B244E5"/>
    <w:rsid w:val="00B24A96"/>
    <w:rsid w:val="00B24EDC"/>
    <w:rsid w:val="00B24F20"/>
    <w:rsid w:val="00B250DF"/>
    <w:rsid w:val="00B255CE"/>
    <w:rsid w:val="00B2568A"/>
    <w:rsid w:val="00B25738"/>
    <w:rsid w:val="00B25CC5"/>
    <w:rsid w:val="00B26E1A"/>
    <w:rsid w:val="00B27309"/>
    <w:rsid w:val="00B27B34"/>
    <w:rsid w:val="00B30224"/>
    <w:rsid w:val="00B302B4"/>
    <w:rsid w:val="00B30449"/>
    <w:rsid w:val="00B30536"/>
    <w:rsid w:val="00B30902"/>
    <w:rsid w:val="00B30B59"/>
    <w:rsid w:val="00B30EB8"/>
    <w:rsid w:val="00B312DE"/>
    <w:rsid w:val="00B313DE"/>
    <w:rsid w:val="00B31A5C"/>
    <w:rsid w:val="00B31CE3"/>
    <w:rsid w:val="00B328D4"/>
    <w:rsid w:val="00B32A8C"/>
    <w:rsid w:val="00B330A7"/>
    <w:rsid w:val="00B337B4"/>
    <w:rsid w:val="00B33983"/>
    <w:rsid w:val="00B33D75"/>
    <w:rsid w:val="00B33EFF"/>
    <w:rsid w:val="00B342E4"/>
    <w:rsid w:val="00B34649"/>
    <w:rsid w:val="00B34A67"/>
    <w:rsid w:val="00B3581E"/>
    <w:rsid w:val="00B358B3"/>
    <w:rsid w:val="00B3656D"/>
    <w:rsid w:val="00B36BB9"/>
    <w:rsid w:val="00B36CD6"/>
    <w:rsid w:val="00B371D7"/>
    <w:rsid w:val="00B37900"/>
    <w:rsid w:val="00B37E84"/>
    <w:rsid w:val="00B401B1"/>
    <w:rsid w:val="00B40629"/>
    <w:rsid w:val="00B406B6"/>
    <w:rsid w:val="00B40E64"/>
    <w:rsid w:val="00B4211A"/>
    <w:rsid w:val="00B42633"/>
    <w:rsid w:val="00B42B68"/>
    <w:rsid w:val="00B42CC8"/>
    <w:rsid w:val="00B4331C"/>
    <w:rsid w:val="00B43C1C"/>
    <w:rsid w:val="00B43CE1"/>
    <w:rsid w:val="00B43E09"/>
    <w:rsid w:val="00B43ED3"/>
    <w:rsid w:val="00B44317"/>
    <w:rsid w:val="00B44588"/>
    <w:rsid w:val="00B446DB"/>
    <w:rsid w:val="00B4514A"/>
    <w:rsid w:val="00B458C1"/>
    <w:rsid w:val="00B45962"/>
    <w:rsid w:val="00B4597B"/>
    <w:rsid w:val="00B475B0"/>
    <w:rsid w:val="00B47B56"/>
    <w:rsid w:val="00B47F0B"/>
    <w:rsid w:val="00B50359"/>
    <w:rsid w:val="00B505AE"/>
    <w:rsid w:val="00B50CA8"/>
    <w:rsid w:val="00B50CB5"/>
    <w:rsid w:val="00B50E8F"/>
    <w:rsid w:val="00B510BE"/>
    <w:rsid w:val="00B5115A"/>
    <w:rsid w:val="00B51656"/>
    <w:rsid w:val="00B516D9"/>
    <w:rsid w:val="00B5174F"/>
    <w:rsid w:val="00B517EB"/>
    <w:rsid w:val="00B5212B"/>
    <w:rsid w:val="00B522E5"/>
    <w:rsid w:val="00B52866"/>
    <w:rsid w:val="00B52A1A"/>
    <w:rsid w:val="00B52C34"/>
    <w:rsid w:val="00B53C25"/>
    <w:rsid w:val="00B53FB9"/>
    <w:rsid w:val="00B5403A"/>
    <w:rsid w:val="00B540E8"/>
    <w:rsid w:val="00B54761"/>
    <w:rsid w:val="00B54DEF"/>
    <w:rsid w:val="00B54FD6"/>
    <w:rsid w:val="00B552E1"/>
    <w:rsid w:val="00B55B43"/>
    <w:rsid w:val="00B55B66"/>
    <w:rsid w:val="00B56775"/>
    <w:rsid w:val="00B567A5"/>
    <w:rsid w:val="00B567BA"/>
    <w:rsid w:val="00B56946"/>
    <w:rsid w:val="00B56BFE"/>
    <w:rsid w:val="00B56CDB"/>
    <w:rsid w:val="00B56D2E"/>
    <w:rsid w:val="00B56E1B"/>
    <w:rsid w:val="00B56F99"/>
    <w:rsid w:val="00B575BF"/>
    <w:rsid w:val="00B57DA7"/>
    <w:rsid w:val="00B6017C"/>
    <w:rsid w:val="00B60504"/>
    <w:rsid w:val="00B607E4"/>
    <w:rsid w:val="00B615B6"/>
    <w:rsid w:val="00B61664"/>
    <w:rsid w:val="00B62FAD"/>
    <w:rsid w:val="00B63004"/>
    <w:rsid w:val="00B63DBB"/>
    <w:rsid w:val="00B63E0B"/>
    <w:rsid w:val="00B63E4B"/>
    <w:rsid w:val="00B63F59"/>
    <w:rsid w:val="00B6412B"/>
    <w:rsid w:val="00B645F9"/>
    <w:rsid w:val="00B648A7"/>
    <w:rsid w:val="00B648AA"/>
    <w:rsid w:val="00B655A7"/>
    <w:rsid w:val="00B65647"/>
    <w:rsid w:val="00B65B34"/>
    <w:rsid w:val="00B65D52"/>
    <w:rsid w:val="00B666CA"/>
    <w:rsid w:val="00B66BB8"/>
    <w:rsid w:val="00B670D5"/>
    <w:rsid w:val="00B6749D"/>
    <w:rsid w:val="00B674C5"/>
    <w:rsid w:val="00B67F57"/>
    <w:rsid w:val="00B70172"/>
    <w:rsid w:val="00B70822"/>
    <w:rsid w:val="00B70E57"/>
    <w:rsid w:val="00B70F52"/>
    <w:rsid w:val="00B710EF"/>
    <w:rsid w:val="00B7143F"/>
    <w:rsid w:val="00B71AC7"/>
    <w:rsid w:val="00B71B81"/>
    <w:rsid w:val="00B72482"/>
    <w:rsid w:val="00B728D4"/>
    <w:rsid w:val="00B72D5A"/>
    <w:rsid w:val="00B72FC9"/>
    <w:rsid w:val="00B73085"/>
    <w:rsid w:val="00B7331A"/>
    <w:rsid w:val="00B734DE"/>
    <w:rsid w:val="00B73585"/>
    <w:rsid w:val="00B73F07"/>
    <w:rsid w:val="00B74167"/>
    <w:rsid w:val="00B748D0"/>
    <w:rsid w:val="00B74999"/>
    <w:rsid w:val="00B749AF"/>
    <w:rsid w:val="00B74D65"/>
    <w:rsid w:val="00B75130"/>
    <w:rsid w:val="00B75299"/>
    <w:rsid w:val="00B756BD"/>
    <w:rsid w:val="00B75796"/>
    <w:rsid w:val="00B75E43"/>
    <w:rsid w:val="00B765DB"/>
    <w:rsid w:val="00B777F3"/>
    <w:rsid w:val="00B77999"/>
    <w:rsid w:val="00B804E3"/>
    <w:rsid w:val="00B806B5"/>
    <w:rsid w:val="00B80B93"/>
    <w:rsid w:val="00B80E1B"/>
    <w:rsid w:val="00B81DF4"/>
    <w:rsid w:val="00B823D6"/>
    <w:rsid w:val="00B82814"/>
    <w:rsid w:val="00B82E29"/>
    <w:rsid w:val="00B82F36"/>
    <w:rsid w:val="00B83CE0"/>
    <w:rsid w:val="00B83FEF"/>
    <w:rsid w:val="00B840EF"/>
    <w:rsid w:val="00B8446F"/>
    <w:rsid w:val="00B84914"/>
    <w:rsid w:val="00B8498B"/>
    <w:rsid w:val="00B85204"/>
    <w:rsid w:val="00B85A35"/>
    <w:rsid w:val="00B85ACD"/>
    <w:rsid w:val="00B861B2"/>
    <w:rsid w:val="00B86F0F"/>
    <w:rsid w:val="00B87115"/>
    <w:rsid w:val="00B877CC"/>
    <w:rsid w:val="00B878A9"/>
    <w:rsid w:val="00B87980"/>
    <w:rsid w:val="00B87A73"/>
    <w:rsid w:val="00B87D84"/>
    <w:rsid w:val="00B87D99"/>
    <w:rsid w:val="00B87E1C"/>
    <w:rsid w:val="00B87E2D"/>
    <w:rsid w:val="00B9076C"/>
    <w:rsid w:val="00B90A47"/>
    <w:rsid w:val="00B90ED7"/>
    <w:rsid w:val="00B91C37"/>
    <w:rsid w:val="00B922BC"/>
    <w:rsid w:val="00B9269F"/>
    <w:rsid w:val="00B926DD"/>
    <w:rsid w:val="00B931F4"/>
    <w:rsid w:val="00B93553"/>
    <w:rsid w:val="00B935AB"/>
    <w:rsid w:val="00B93672"/>
    <w:rsid w:val="00B9399A"/>
    <w:rsid w:val="00B93D47"/>
    <w:rsid w:val="00B949B5"/>
    <w:rsid w:val="00B9586A"/>
    <w:rsid w:val="00B95991"/>
    <w:rsid w:val="00B9682C"/>
    <w:rsid w:val="00B96EB5"/>
    <w:rsid w:val="00B9725E"/>
    <w:rsid w:val="00B97D62"/>
    <w:rsid w:val="00BA038D"/>
    <w:rsid w:val="00BA1D8B"/>
    <w:rsid w:val="00BA1F0E"/>
    <w:rsid w:val="00BA24CE"/>
    <w:rsid w:val="00BA254A"/>
    <w:rsid w:val="00BA2551"/>
    <w:rsid w:val="00BA278F"/>
    <w:rsid w:val="00BA27C1"/>
    <w:rsid w:val="00BA2E19"/>
    <w:rsid w:val="00BA3173"/>
    <w:rsid w:val="00BA356F"/>
    <w:rsid w:val="00BA37E0"/>
    <w:rsid w:val="00BA3E2E"/>
    <w:rsid w:val="00BA48E5"/>
    <w:rsid w:val="00BA4975"/>
    <w:rsid w:val="00BA4BAC"/>
    <w:rsid w:val="00BA4F21"/>
    <w:rsid w:val="00BA53D5"/>
    <w:rsid w:val="00BA6438"/>
    <w:rsid w:val="00BA67CE"/>
    <w:rsid w:val="00BA6813"/>
    <w:rsid w:val="00BA7168"/>
    <w:rsid w:val="00BA7C5B"/>
    <w:rsid w:val="00BA7FBC"/>
    <w:rsid w:val="00BB02ED"/>
    <w:rsid w:val="00BB0759"/>
    <w:rsid w:val="00BB0D91"/>
    <w:rsid w:val="00BB0DB8"/>
    <w:rsid w:val="00BB0EDE"/>
    <w:rsid w:val="00BB1295"/>
    <w:rsid w:val="00BB17D9"/>
    <w:rsid w:val="00BB19CF"/>
    <w:rsid w:val="00BB1ED8"/>
    <w:rsid w:val="00BB2B76"/>
    <w:rsid w:val="00BB32D8"/>
    <w:rsid w:val="00BB33C3"/>
    <w:rsid w:val="00BB3417"/>
    <w:rsid w:val="00BB3679"/>
    <w:rsid w:val="00BB37B7"/>
    <w:rsid w:val="00BB40DD"/>
    <w:rsid w:val="00BB41DF"/>
    <w:rsid w:val="00BB4490"/>
    <w:rsid w:val="00BB4C64"/>
    <w:rsid w:val="00BB4E0A"/>
    <w:rsid w:val="00BB54FC"/>
    <w:rsid w:val="00BB5680"/>
    <w:rsid w:val="00BB5B82"/>
    <w:rsid w:val="00BB605F"/>
    <w:rsid w:val="00BB6BD9"/>
    <w:rsid w:val="00BB7449"/>
    <w:rsid w:val="00BB74A9"/>
    <w:rsid w:val="00BB75F0"/>
    <w:rsid w:val="00BB7A8C"/>
    <w:rsid w:val="00BB7E45"/>
    <w:rsid w:val="00BC08B7"/>
    <w:rsid w:val="00BC1618"/>
    <w:rsid w:val="00BC1A11"/>
    <w:rsid w:val="00BC206F"/>
    <w:rsid w:val="00BC2437"/>
    <w:rsid w:val="00BC26AB"/>
    <w:rsid w:val="00BC29D0"/>
    <w:rsid w:val="00BC3211"/>
    <w:rsid w:val="00BC3231"/>
    <w:rsid w:val="00BC3A5A"/>
    <w:rsid w:val="00BC3CBF"/>
    <w:rsid w:val="00BC3E16"/>
    <w:rsid w:val="00BC4005"/>
    <w:rsid w:val="00BC42F1"/>
    <w:rsid w:val="00BC43A4"/>
    <w:rsid w:val="00BC4418"/>
    <w:rsid w:val="00BC44F9"/>
    <w:rsid w:val="00BC4C50"/>
    <w:rsid w:val="00BC4FDE"/>
    <w:rsid w:val="00BC5107"/>
    <w:rsid w:val="00BC5524"/>
    <w:rsid w:val="00BC5B61"/>
    <w:rsid w:val="00BC5D1D"/>
    <w:rsid w:val="00BC5ECF"/>
    <w:rsid w:val="00BC609E"/>
    <w:rsid w:val="00BC65BE"/>
    <w:rsid w:val="00BC65F2"/>
    <w:rsid w:val="00BC75E5"/>
    <w:rsid w:val="00BD0246"/>
    <w:rsid w:val="00BD02A4"/>
    <w:rsid w:val="00BD0772"/>
    <w:rsid w:val="00BD07D2"/>
    <w:rsid w:val="00BD0DB3"/>
    <w:rsid w:val="00BD110F"/>
    <w:rsid w:val="00BD1FCD"/>
    <w:rsid w:val="00BD2159"/>
    <w:rsid w:val="00BD31CB"/>
    <w:rsid w:val="00BD32BC"/>
    <w:rsid w:val="00BD363F"/>
    <w:rsid w:val="00BD371A"/>
    <w:rsid w:val="00BD3FC0"/>
    <w:rsid w:val="00BD43FE"/>
    <w:rsid w:val="00BD4D31"/>
    <w:rsid w:val="00BD5C66"/>
    <w:rsid w:val="00BD5DAE"/>
    <w:rsid w:val="00BD5E0E"/>
    <w:rsid w:val="00BD642B"/>
    <w:rsid w:val="00BD6737"/>
    <w:rsid w:val="00BD68DD"/>
    <w:rsid w:val="00BD6C11"/>
    <w:rsid w:val="00BD6C7F"/>
    <w:rsid w:val="00BD6E26"/>
    <w:rsid w:val="00BD71F6"/>
    <w:rsid w:val="00BD726D"/>
    <w:rsid w:val="00BD7282"/>
    <w:rsid w:val="00BD72D8"/>
    <w:rsid w:val="00BD7EB9"/>
    <w:rsid w:val="00BE038F"/>
    <w:rsid w:val="00BE05EF"/>
    <w:rsid w:val="00BE073B"/>
    <w:rsid w:val="00BE0DE7"/>
    <w:rsid w:val="00BE0F0F"/>
    <w:rsid w:val="00BE2A40"/>
    <w:rsid w:val="00BE2B1A"/>
    <w:rsid w:val="00BE3031"/>
    <w:rsid w:val="00BE3413"/>
    <w:rsid w:val="00BE3568"/>
    <w:rsid w:val="00BE3621"/>
    <w:rsid w:val="00BE3A2E"/>
    <w:rsid w:val="00BE4558"/>
    <w:rsid w:val="00BE4CCB"/>
    <w:rsid w:val="00BE5017"/>
    <w:rsid w:val="00BE5B96"/>
    <w:rsid w:val="00BE6B45"/>
    <w:rsid w:val="00BE7238"/>
    <w:rsid w:val="00BE7321"/>
    <w:rsid w:val="00BE7A27"/>
    <w:rsid w:val="00BE7DD7"/>
    <w:rsid w:val="00BF0012"/>
    <w:rsid w:val="00BF0958"/>
    <w:rsid w:val="00BF0B4C"/>
    <w:rsid w:val="00BF0B57"/>
    <w:rsid w:val="00BF0D7D"/>
    <w:rsid w:val="00BF0E85"/>
    <w:rsid w:val="00BF104E"/>
    <w:rsid w:val="00BF1212"/>
    <w:rsid w:val="00BF1505"/>
    <w:rsid w:val="00BF1664"/>
    <w:rsid w:val="00BF1761"/>
    <w:rsid w:val="00BF1A0F"/>
    <w:rsid w:val="00BF2970"/>
    <w:rsid w:val="00BF2E65"/>
    <w:rsid w:val="00BF2EDD"/>
    <w:rsid w:val="00BF34AC"/>
    <w:rsid w:val="00BF35BE"/>
    <w:rsid w:val="00BF3C45"/>
    <w:rsid w:val="00BF3F98"/>
    <w:rsid w:val="00BF545C"/>
    <w:rsid w:val="00BF58A7"/>
    <w:rsid w:val="00BF5D6D"/>
    <w:rsid w:val="00BF5FC0"/>
    <w:rsid w:val="00BF6081"/>
    <w:rsid w:val="00BF632E"/>
    <w:rsid w:val="00BF7505"/>
    <w:rsid w:val="00BF7AF2"/>
    <w:rsid w:val="00BF7CA1"/>
    <w:rsid w:val="00C00628"/>
    <w:rsid w:val="00C00F1F"/>
    <w:rsid w:val="00C015BF"/>
    <w:rsid w:val="00C01BC7"/>
    <w:rsid w:val="00C01D66"/>
    <w:rsid w:val="00C021AE"/>
    <w:rsid w:val="00C021F2"/>
    <w:rsid w:val="00C03052"/>
    <w:rsid w:val="00C03234"/>
    <w:rsid w:val="00C03433"/>
    <w:rsid w:val="00C04B2D"/>
    <w:rsid w:val="00C04FF6"/>
    <w:rsid w:val="00C05DBB"/>
    <w:rsid w:val="00C06470"/>
    <w:rsid w:val="00C066A9"/>
    <w:rsid w:val="00C06892"/>
    <w:rsid w:val="00C06B13"/>
    <w:rsid w:val="00C06DB4"/>
    <w:rsid w:val="00C075A1"/>
    <w:rsid w:val="00C07A69"/>
    <w:rsid w:val="00C07F2D"/>
    <w:rsid w:val="00C10D47"/>
    <w:rsid w:val="00C11198"/>
    <w:rsid w:val="00C11277"/>
    <w:rsid w:val="00C115FD"/>
    <w:rsid w:val="00C11769"/>
    <w:rsid w:val="00C12242"/>
    <w:rsid w:val="00C12796"/>
    <w:rsid w:val="00C12875"/>
    <w:rsid w:val="00C1289B"/>
    <w:rsid w:val="00C12BC5"/>
    <w:rsid w:val="00C12E71"/>
    <w:rsid w:val="00C130C3"/>
    <w:rsid w:val="00C134B2"/>
    <w:rsid w:val="00C1415A"/>
    <w:rsid w:val="00C14ADB"/>
    <w:rsid w:val="00C14B60"/>
    <w:rsid w:val="00C1575B"/>
    <w:rsid w:val="00C161E3"/>
    <w:rsid w:val="00C1681E"/>
    <w:rsid w:val="00C168DB"/>
    <w:rsid w:val="00C17299"/>
    <w:rsid w:val="00C177E1"/>
    <w:rsid w:val="00C17E18"/>
    <w:rsid w:val="00C17E6A"/>
    <w:rsid w:val="00C2079A"/>
    <w:rsid w:val="00C21112"/>
    <w:rsid w:val="00C21B3E"/>
    <w:rsid w:val="00C2227C"/>
    <w:rsid w:val="00C22287"/>
    <w:rsid w:val="00C22E85"/>
    <w:rsid w:val="00C234C9"/>
    <w:rsid w:val="00C236DE"/>
    <w:rsid w:val="00C2399F"/>
    <w:rsid w:val="00C23F22"/>
    <w:rsid w:val="00C241BA"/>
    <w:rsid w:val="00C24AD7"/>
    <w:rsid w:val="00C24D04"/>
    <w:rsid w:val="00C25544"/>
    <w:rsid w:val="00C255B1"/>
    <w:rsid w:val="00C25B5E"/>
    <w:rsid w:val="00C25B88"/>
    <w:rsid w:val="00C25BBF"/>
    <w:rsid w:val="00C2659C"/>
    <w:rsid w:val="00C2673A"/>
    <w:rsid w:val="00C26A26"/>
    <w:rsid w:val="00C26C5E"/>
    <w:rsid w:val="00C27014"/>
    <w:rsid w:val="00C307AA"/>
    <w:rsid w:val="00C30D38"/>
    <w:rsid w:val="00C313D8"/>
    <w:rsid w:val="00C32473"/>
    <w:rsid w:val="00C3292F"/>
    <w:rsid w:val="00C32979"/>
    <w:rsid w:val="00C329CE"/>
    <w:rsid w:val="00C32D9D"/>
    <w:rsid w:val="00C3303F"/>
    <w:rsid w:val="00C334F2"/>
    <w:rsid w:val="00C33A45"/>
    <w:rsid w:val="00C33A81"/>
    <w:rsid w:val="00C3430C"/>
    <w:rsid w:val="00C35135"/>
    <w:rsid w:val="00C355BF"/>
    <w:rsid w:val="00C35A9B"/>
    <w:rsid w:val="00C35C3E"/>
    <w:rsid w:val="00C35FE1"/>
    <w:rsid w:val="00C36927"/>
    <w:rsid w:val="00C36973"/>
    <w:rsid w:val="00C3754A"/>
    <w:rsid w:val="00C40306"/>
    <w:rsid w:val="00C4045D"/>
    <w:rsid w:val="00C404FB"/>
    <w:rsid w:val="00C406A9"/>
    <w:rsid w:val="00C40B5E"/>
    <w:rsid w:val="00C40F98"/>
    <w:rsid w:val="00C41245"/>
    <w:rsid w:val="00C41680"/>
    <w:rsid w:val="00C416C4"/>
    <w:rsid w:val="00C41A18"/>
    <w:rsid w:val="00C427A4"/>
    <w:rsid w:val="00C42917"/>
    <w:rsid w:val="00C432DB"/>
    <w:rsid w:val="00C43996"/>
    <w:rsid w:val="00C43BAA"/>
    <w:rsid w:val="00C43DAE"/>
    <w:rsid w:val="00C44056"/>
    <w:rsid w:val="00C440E4"/>
    <w:rsid w:val="00C4493B"/>
    <w:rsid w:val="00C44B54"/>
    <w:rsid w:val="00C44FD4"/>
    <w:rsid w:val="00C450FD"/>
    <w:rsid w:val="00C45F5F"/>
    <w:rsid w:val="00C467EE"/>
    <w:rsid w:val="00C47407"/>
    <w:rsid w:val="00C512D2"/>
    <w:rsid w:val="00C515BD"/>
    <w:rsid w:val="00C51F2A"/>
    <w:rsid w:val="00C51F2C"/>
    <w:rsid w:val="00C52377"/>
    <w:rsid w:val="00C52AAF"/>
    <w:rsid w:val="00C52DE2"/>
    <w:rsid w:val="00C52E74"/>
    <w:rsid w:val="00C52FC8"/>
    <w:rsid w:val="00C53341"/>
    <w:rsid w:val="00C5366D"/>
    <w:rsid w:val="00C5377D"/>
    <w:rsid w:val="00C53786"/>
    <w:rsid w:val="00C54225"/>
    <w:rsid w:val="00C54267"/>
    <w:rsid w:val="00C5445C"/>
    <w:rsid w:val="00C548DE"/>
    <w:rsid w:val="00C54AA3"/>
    <w:rsid w:val="00C54E79"/>
    <w:rsid w:val="00C54FE6"/>
    <w:rsid w:val="00C5506A"/>
    <w:rsid w:val="00C55161"/>
    <w:rsid w:val="00C552EB"/>
    <w:rsid w:val="00C55CF0"/>
    <w:rsid w:val="00C560EE"/>
    <w:rsid w:val="00C56374"/>
    <w:rsid w:val="00C565A0"/>
    <w:rsid w:val="00C56804"/>
    <w:rsid w:val="00C56E93"/>
    <w:rsid w:val="00C57185"/>
    <w:rsid w:val="00C57C88"/>
    <w:rsid w:val="00C60748"/>
    <w:rsid w:val="00C60A97"/>
    <w:rsid w:val="00C60E8B"/>
    <w:rsid w:val="00C611D2"/>
    <w:rsid w:val="00C618B9"/>
    <w:rsid w:val="00C619D2"/>
    <w:rsid w:val="00C61AFA"/>
    <w:rsid w:val="00C62107"/>
    <w:rsid w:val="00C62272"/>
    <w:rsid w:val="00C6237A"/>
    <w:rsid w:val="00C623E2"/>
    <w:rsid w:val="00C6283A"/>
    <w:rsid w:val="00C62DF6"/>
    <w:rsid w:val="00C62FA3"/>
    <w:rsid w:val="00C6313F"/>
    <w:rsid w:val="00C631CE"/>
    <w:rsid w:val="00C6321C"/>
    <w:rsid w:val="00C64152"/>
    <w:rsid w:val="00C6415B"/>
    <w:rsid w:val="00C6423D"/>
    <w:rsid w:val="00C64B11"/>
    <w:rsid w:val="00C651F3"/>
    <w:rsid w:val="00C652B9"/>
    <w:rsid w:val="00C6536C"/>
    <w:rsid w:val="00C6578B"/>
    <w:rsid w:val="00C65B99"/>
    <w:rsid w:val="00C65DFF"/>
    <w:rsid w:val="00C6646B"/>
    <w:rsid w:val="00C66539"/>
    <w:rsid w:val="00C6653D"/>
    <w:rsid w:val="00C669B5"/>
    <w:rsid w:val="00C67142"/>
    <w:rsid w:val="00C675BB"/>
    <w:rsid w:val="00C7022F"/>
    <w:rsid w:val="00C70248"/>
    <w:rsid w:val="00C70D92"/>
    <w:rsid w:val="00C70E88"/>
    <w:rsid w:val="00C718DD"/>
    <w:rsid w:val="00C71CD7"/>
    <w:rsid w:val="00C71DA8"/>
    <w:rsid w:val="00C71F13"/>
    <w:rsid w:val="00C72E9E"/>
    <w:rsid w:val="00C7303C"/>
    <w:rsid w:val="00C738FC"/>
    <w:rsid w:val="00C745A8"/>
    <w:rsid w:val="00C7473D"/>
    <w:rsid w:val="00C74E4C"/>
    <w:rsid w:val="00C75BD4"/>
    <w:rsid w:val="00C75F5C"/>
    <w:rsid w:val="00C7619B"/>
    <w:rsid w:val="00C76257"/>
    <w:rsid w:val="00C76B64"/>
    <w:rsid w:val="00C76C68"/>
    <w:rsid w:val="00C76CED"/>
    <w:rsid w:val="00C76F7D"/>
    <w:rsid w:val="00C8004E"/>
    <w:rsid w:val="00C805D0"/>
    <w:rsid w:val="00C81313"/>
    <w:rsid w:val="00C82150"/>
    <w:rsid w:val="00C826F8"/>
    <w:rsid w:val="00C82915"/>
    <w:rsid w:val="00C82E29"/>
    <w:rsid w:val="00C83AD0"/>
    <w:rsid w:val="00C8443E"/>
    <w:rsid w:val="00C84D79"/>
    <w:rsid w:val="00C85953"/>
    <w:rsid w:val="00C867D2"/>
    <w:rsid w:val="00C86945"/>
    <w:rsid w:val="00C86A01"/>
    <w:rsid w:val="00C86A3A"/>
    <w:rsid w:val="00C86EA4"/>
    <w:rsid w:val="00C8735F"/>
    <w:rsid w:val="00C8765E"/>
    <w:rsid w:val="00C87B10"/>
    <w:rsid w:val="00C87B8B"/>
    <w:rsid w:val="00C87CE4"/>
    <w:rsid w:val="00C87D7D"/>
    <w:rsid w:val="00C87E35"/>
    <w:rsid w:val="00C90497"/>
    <w:rsid w:val="00C905C3"/>
    <w:rsid w:val="00C90FFB"/>
    <w:rsid w:val="00C914F8"/>
    <w:rsid w:val="00C91E55"/>
    <w:rsid w:val="00C91EF8"/>
    <w:rsid w:val="00C926F5"/>
    <w:rsid w:val="00C92A9F"/>
    <w:rsid w:val="00C92CD1"/>
    <w:rsid w:val="00C9395D"/>
    <w:rsid w:val="00C93FFE"/>
    <w:rsid w:val="00C943B3"/>
    <w:rsid w:val="00C94A8F"/>
    <w:rsid w:val="00C94D45"/>
    <w:rsid w:val="00C95002"/>
    <w:rsid w:val="00C956D6"/>
    <w:rsid w:val="00C95762"/>
    <w:rsid w:val="00C9649E"/>
    <w:rsid w:val="00C970B2"/>
    <w:rsid w:val="00C9717D"/>
    <w:rsid w:val="00C97203"/>
    <w:rsid w:val="00C9787B"/>
    <w:rsid w:val="00C97B51"/>
    <w:rsid w:val="00C97C37"/>
    <w:rsid w:val="00C97DB1"/>
    <w:rsid w:val="00CA01F0"/>
    <w:rsid w:val="00CA0D24"/>
    <w:rsid w:val="00CA0E05"/>
    <w:rsid w:val="00CA0F51"/>
    <w:rsid w:val="00CA0FA3"/>
    <w:rsid w:val="00CA11DB"/>
    <w:rsid w:val="00CA11FB"/>
    <w:rsid w:val="00CA14DB"/>
    <w:rsid w:val="00CA1D9A"/>
    <w:rsid w:val="00CA1E4E"/>
    <w:rsid w:val="00CA2025"/>
    <w:rsid w:val="00CA221C"/>
    <w:rsid w:val="00CA238A"/>
    <w:rsid w:val="00CA2777"/>
    <w:rsid w:val="00CA2D19"/>
    <w:rsid w:val="00CA2E9E"/>
    <w:rsid w:val="00CA3C22"/>
    <w:rsid w:val="00CA4020"/>
    <w:rsid w:val="00CA428B"/>
    <w:rsid w:val="00CA4447"/>
    <w:rsid w:val="00CA49DD"/>
    <w:rsid w:val="00CA52EF"/>
    <w:rsid w:val="00CA56E5"/>
    <w:rsid w:val="00CA5B52"/>
    <w:rsid w:val="00CA61E9"/>
    <w:rsid w:val="00CA67C5"/>
    <w:rsid w:val="00CA712C"/>
    <w:rsid w:val="00CA7205"/>
    <w:rsid w:val="00CA7C0D"/>
    <w:rsid w:val="00CA7CB7"/>
    <w:rsid w:val="00CB0413"/>
    <w:rsid w:val="00CB0927"/>
    <w:rsid w:val="00CB0E7C"/>
    <w:rsid w:val="00CB1097"/>
    <w:rsid w:val="00CB10AA"/>
    <w:rsid w:val="00CB12E2"/>
    <w:rsid w:val="00CB1AC8"/>
    <w:rsid w:val="00CB23C3"/>
    <w:rsid w:val="00CB23FE"/>
    <w:rsid w:val="00CB29D2"/>
    <w:rsid w:val="00CB3195"/>
    <w:rsid w:val="00CB3408"/>
    <w:rsid w:val="00CB44ED"/>
    <w:rsid w:val="00CB4535"/>
    <w:rsid w:val="00CB4AFE"/>
    <w:rsid w:val="00CB4BD3"/>
    <w:rsid w:val="00CB506A"/>
    <w:rsid w:val="00CB589A"/>
    <w:rsid w:val="00CB5B92"/>
    <w:rsid w:val="00CB5BF0"/>
    <w:rsid w:val="00CB6346"/>
    <w:rsid w:val="00CB6843"/>
    <w:rsid w:val="00CB6C6E"/>
    <w:rsid w:val="00CB6E53"/>
    <w:rsid w:val="00CB72EF"/>
    <w:rsid w:val="00CB7622"/>
    <w:rsid w:val="00CB76EB"/>
    <w:rsid w:val="00CC0058"/>
    <w:rsid w:val="00CC05E9"/>
    <w:rsid w:val="00CC05F1"/>
    <w:rsid w:val="00CC0C3D"/>
    <w:rsid w:val="00CC0D59"/>
    <w:rsid w:val="00CC1B24"/>
    <w:rsid w:val="00CC1B6A"/>
    <w:rsid w:val="00CC2344"/>
    <w:rsid w:val="00CC2356"/>
    <w:rsid w:val="00CC28CB"/>
    <w:rsid w:val="00CC2FDB"/>
    <w:rsid w:val="00CC3222"/>
    <w:rsid w:val="00CC3278"/>
    <w:rsid w:val="00CC328C"/>
    <w:rsid w:val="00CC35EE"/>
    <w:rsid w:val="00CC3603"/>
    <w:rsid w:val="00CC4022"/>
    <w:rsid w:val="00CC4193"/>
    <w:rsid w:val="00CC454F"/>
    <w:rsid w:val="00CC4C4B"/>
    <w:rsid w:val="00CC4F39"/>
    <w:rsid w:val="00CC52F0"/>
    <w:rsid w:val="00CC52F3"/>
    <w:rsid w:val="00CC5DB8"/>
    <w:rsid w:val="00CC5DD4"/>
    <w:rsid w:val="00CC60D3"/>
    <w:rsid w:val="00CC661B"/>
    <w:rsid w:val="00CC6647"/>
    <w:rsid w:val="00CC693B"/>
    <w:rsid w:val="00CC6AE3"/>
    <w:rsid w:val="00CC6C7B"/>
    <w:rsid w:val="00CC6DCD"/>
    <w:rsid w:val="00CC7503"/>
    <w:rsid w:val="00CC76BD"/>
    <w:rsid w:val="00CC783E"/>
    <w:rsid w:val="00CC7DF1"/>
    <w:rsid w:val="00CD11B5"/>
    <w:rsid w:val="00CD18C2"/>
    <w:rsid w:val="00CD1A71"/>
    <w:rsid w:val="00CD1ABE"/>
    <w:rsid w:val="00CD2030"/>
    <w:rsid w:val="00CD3355"/>
    <w:rsid w:val="00CD3373"/>
    <w:rsid w:val="00CD4076"/>
    <w:rsid w:val="00CD44F8"/>
    <w:rsid w:val="00CD4A7B"/>
    <w:rsid w:val="00CD51B7"/>
    <w:rsid w:val="00CD53FD"/>
    <w:rsid w:val="00CD5431"/>
    <w:rsid w:val="00CD5BAA"/>
    <w:rsid w:val="00CD5F91"/>
    <w:rsid w:val="00CD6797"/>
    <w:rsid w:val="00CD6A52"/>
    <w:rsid w:val="00CD6F35"/>
    <w:rsid w:val="00CD773A"/>
    <w:rsid w:val="00CD7944"/>
    <w:rsid w:val="00CD7BE9"/>
    <w:rsid w:val="00CE01D8"/>
    <w:rsid w:val="00CE0491"/>
    <w:rsid w:val="00CE080D"/>
    <w:rsid w:val="00CE092A"/>
    <w:rsid w:val="00CE115D"/>
    <w:rsid w:val="00CE1383"/>
    <w:rsid w:val="00CE1B71"/>
    <w:rsid w:val="00CE1B99"/>
    <w:rsid w:val="00CE20F7"/>
    <w:rsid w:val="00CE2DCF"/>
    <w:rsid w:val="00CE2DDA"/>
    <w:rsid w:val="00CE368F"/>
    <w:rsid w:val="00CE38C0"/>
    <w:rsid w:val="00CE4194"/>
    <w:rsid w:val="00CE41BD"/>
    <w:rsid w:val="00CE4600"/>
    <w:rsid w:val="00CE4B12"/>
    <w:rsid w:val="00CE4B8D"/>
    <w:rsid w:val="00CE5C7C"/>
    <w:rsid w:val="00CE6DC8"/>
    <w:rsid w:val="00CE712A"/>
    <w:rsid w:val="00CE7EA3"/>
    <w:rsid w:val="00CF0790"/>
    <w:rsid w:val="00CF0A03"/>
    <w:rsid w:val="00CF0D60"/>
    <w:rsid w:val="00CF0FBE"/>
    <w:rsid w:val="00CF1149"/>
    <w:rsid w:val="00CF1740"/>
    <w:rsid w:val="00CF1DF8"/>
    <w:rsid w:val="00CF3006"/>
    <w:rsid w:val="00CF3411"/>
    <w:rsid w:val="00CF34D6"/>
    <w:rsid w:val="00CF40A6"/>
    <w:rsid w:val="00CF40E6"/>
    <w:rsid w:val="00CF416C"/>
    <w:rsid w:val="00CF422B"/>
    <w:rsid w:val="00CF44F0"/>
    <w:rsid w:val="00CF4955"/>
    <w:rsid w:val="00CF4B70"/>
    <w:rsid w:val="00CF4E8C"/>
    <w:rsid w:val="00CF53B6"/>
    <w:rsid w:val="00CF5531"/>
    <w:rsid w:val="00CF56E7"/>
    <w:rsid w:val="00CF574C"/>
    <w:rsid w:val="00CF5847"/>
    <w:rsid w:val="00CF5C82"/>
    <w:rsid w:val="00CF5DDA"/>
    <w:rsid w:val="00CF5EA8"/>
    <w:rsid w:val="00CF5F0B"/>
    <w:rsid w:val="00CF61EF"/>
    <w:rsid w:val="00CF62E2"/>
    <w:rsid w:val="00CF62E3"/>
    <w:rsid w:val="00CF6701"/>
    <w:rsid w:val="00CF69E1"/>
    <w:rsid w:val="00CF78A3"/>
    <w:rsid w:val="00CF7C9A"/>
    <w:rsid w:val="00CF7F8B"/>
    <w:rsid w:val="00D007E1"/>
    <w:rsid w:val="00D00872"/>
    <w:rsid w:val="00D00A3F"/>
    <w:rsid w:val="00D00FEA"/>
    <w:rsid w:val="00D010FC"/>
    <w:rsid w:val="00D011BE"/>
    <w:rsid w:val="00D01829"/>
    <w:rsid w:val="00D01B3D"/>
    <w:rsid w:val="00D02013"/>
    <w:rsid w:val="00D026AD"/>
    <w:rsid w:val="00D02B17"/>
    <w:rsid w:val="00D03819"/>
    <w:rsid w:val="00D03834"/>
    <w:rsid w:val="00D03AA2"/>
    <w:rsid w:val="00D0406A"/>
    <w:rsid w:val="00D04278"/>
    <w:rsid w:val="00D04A5A"/>
    <w:rsid w:val="00D04D66"/>
    <w:rsid w:val="00D04F77"/>
    <w:rsid w:val="00D05379"/>
    <w:rsid w:val="00D05809"/>
    <w:rsid w:val="00D063BF"/>
    <w:rsid w:val="00D06884"/>
    <w:rsid w:val="00D070DD"/>
    <w:rsid w:val="00D07B56"/>
    <w:rsid w:val="00D07B59"/>
    <w:rsid w:val="00D07D02"/>
    <w:rsid w:val="00D105FA"/>
    <w:rsid w:val="00D10616"/>
    <w:rsid w:val="00D107C6"/>
    <w:rsid w:val="00D10BCC"/>
    <w:rsid w:val="00D11B86"/>
    <w:rsid w:val="00D11BDF"/>
    <w:rsid w:val="00D11D72"/>
    <w:rsid w:val="00D1225F"/>
    <w:rsid w:val="00D12A36"/>
    <w:rsid w:val="00D13379"/>
    <w:rsid w:val="00D1347A"/>
    <w:rsid w:val="00D13870"/>
    <w:rsid w:val="00D13E1A"/>
    <w:rsid w:val="00D14613"/>
    <w:rsid w:val="00D148D7"/>
    <w:rsid w:val="00D14989"/>
    <w:rsid w:val="00D14BF8"/>
    <w:rsid w:val="00D14C12"/>
    <w:rsid w:val="00D152D9"/>
    <w:rsid w:val="00D153F2"/>
    <w:rsid w:val="00D15763"/>
    <w:rsid w:val="00D15E71"/>
    <w:rsid w:val="00D16CB9"/>
    <w:rsid w:val="00D16F86"/>
    <w:rsid w:val="00D17CF4"/>
    <w:rsid w:val="00D17D71"/>
    <w:rsid w:val="00D17FF2"/>
    <w:rsid w:val="00D20837"/>
    <w:rsid w:val="00D20C09"/>
    <w:rsid w:val="00D21995"/>
    <w:rsid w:val="00D2206E"/>
    <w:rsid w:val="00D22358"/>
    <w:rsid w:val="00D2261F"/>
    <w:rsid w:val="00D230AB"/>
    <w:rsid w:val="00D23871"/>
    <w:rsid w:val="00D23BE4"/>
    <w:rsid w:val="00D23FC1"/>
    <w:rsid w:val="00D249C2"/>
    <w:rsid w:val="00D249E0"/>
    <w:rsid w:val="00D24B0D"/>
    <w:rsid w:val="00D2530D"/>
    <w:rsid w:val="00D25A09"/>
    <w:rsid w:val="00D2665F"/>
    <w:rsid w:val="00D26E3A"/>
    <w:rsid w:val="00D26E49"/>
    <w:rsid w:val="00D27006"/>
    <w:rsid w:val="00D279D3"/>
    <w:rsid w:val="00D27B64"/>
    <w:rsid w:val="00D302DD"/>
    <w:rsid w:val="00D305B6"/>
    <w:rsid w:val="00D310EC"/>
    <w:rsid w:val="00D31213"/>
    <w:rsid w:val="00D315CE"/>
    <w:rsid w:val="00D315F3"/>
    <w:rsid w:val="00D31F10"/>
    <w:rsid w:val="00D31FC7"/>
    <w:rsid w:val="00D32086"/>
    <w:rsid w:val="00D322C1"/>
    <w:rsid w:val="00D324B1"/>
    <w:rsid w:val="00D32922"/>
    <w:rsid w:val="00D329F5"/>
    <w:rsid w:val="00D32BEE"/>
    <w:rsid w:val="00D32EFB"/>
    <w:rsid w:val="00D33622"/>
    <w:rsid w:val="00D3387C"/>
    <w:rsid w:val="00D342CA"/>
    <w:rsid w:val="00D342E0"/>
    <w:rsid w:val="00D34E65"/>
    <w:rsid w:val="00D35036"/>
    <w:rsid w:val="00D3551C"/>
    <w:rsid w:val="00D35780"/>
    <w:rsid w:val="00D35AF0"/>
    <w:rsid w:val="00D35BFA"/>
    <w:rsid w:val="00D36978"/>
    <w:rsid w:val="00D36CEA"/>
    <w:rsid w:val="00D37166"/>
    <w:rsid w:val="00D3758A"/>
    <w:rsid w:val="00D3764D"/>
    <w:rsid w:val="00D37884"/>
    <w:rsid w:val="00D400C4"/>
    <w:rsid w:val="00D40CCD"/>
    <w:rsid w:val="00D40D18"/>
    <w:rsid w:val="00D415BC"/>
    <w:rsid w:val="00D4173E"/>
    <w:rsid w:val="00D41760"/>
    <w:rsid w:val="00D41A2D"/>
    <w:rsid w:val="00D41D05"/>
    <w:rsid w:val="00D421AE"/>
    <w:rsid w:val="00D422A3"/>
    <w:rsid w:val="00D4236D"/>
    <w:rsid w:val="00D4309D"/>
    <w:rsid w:val="00D43241"/>
    <w:rsid w:val="00D43457"/>
    <w:rsid w:val="00D435C7"/>
    <w:rsid w:val="00D4389B"/>
    <w:rsid w:val="00D43A45"/>
    <w:rsid w:val="00D43A97"/>
    <w:rsid w:val="00D43DE5"/>
    <w:rsid w:val="00D43E45"/>
    <w:rsid w:val="00D443ED"/>
    <w:rsid w:val="00D44559"/>
    <w:rsid w:val="00D44619"/>
    <w:rsid w:val="00D454CB"/>
    <w:rsid w:val="00D45682"/>
    <w:rsid w:val="00D458BB"/>
    <w:rsid w:val="00D45A40"/>
    <w:rsid w:val="00D46408"/>
    <w:rsid w:val="00D4650C"/>
    <w:rsid w:val="00D46905"/>
    <w:rsid w:val="00D47599"/>
    <w:rsid w:val="00D47660"/>
    <w:rsid w:val="00D47A9A"/>
    <w:rsid w:val="00D47C05"/>
    <w:rsid w:val="00D50A19"/>
    <w:rsid w:val="00D50D70"/>
    <w:rsid w:val="00D50EDB"/>
    <w:rsid w:val="00D516B7"/>
    <w:rsid w:val="00D51D77"/>
    <w:rsid w:val="00D5278C"/>
    <w:rsid w:val="00D5285E"/>
    <w:rsid w:val="00D52EF6"/>
    <w:rsid w:val="00D53110"/>
    <w:rsid w:val="00D53521"/>
    <w:rsid w:val="00D53581"/>
    <w:rsid w:val="00D54D34"/>
    <w:rsid w:val="00D550DB"/>
    <w:rsid w:val="00D550EF"/>
    <w:rsid w:val="00D55307"/>
    <w:rsid w:val="00D55D25"/>
    <w:rsid w:val="00D55D45"/>
    <w:rsid w:val="00D55F52"/>
    <w:rsid w:val="00D560BB"/>
    <w:rsid w:val="00D563AC"/>
    <w:rsid w:val="00D564F5"/>
    <w:rsid w:val="00D56863"/>
    <w:rsid w:val="00D57282"/>
    <w:rsid w:val="00D5743A"/>
    <w:rsid w:val="00D57B26"/>
    <w:rsid w:val="00D6124F"/>
    <w:rsid w:val="00D61495"/>
    <w:rsid w:val="00D61574"/>
    <w:rsid w:val="00D61643"/>
    <w:rsid w:val="00D62A6F"/>
    <w:rsid w:val="00D62FF7"/>
    <w:rsid w:val="00D639DA"/>
    <w:rsid w:val="00D64BF5"/>
    <w:rsid w:val="00D65208"/>
    <w:rsid w:val="00D65399"/>
    <w:rsid w:val="00D65847"/>
    <w:rsid w:val="00D66C5C"/>
    <w:rsid w:val="00D66F75"/>
    <w:rsid w:val="00D670C2"/>
    <w:rsid w:val="00D67842"/>
    <w:rsid w:val="00D67C33"/>
    <w:rsid w:val="00D67DB2"/>
    <w:rsid w:val="00D67E63"/>
    <w:rsid w:val="00D703F9"/>
    <w:rsid w:val="00D70636"/>
    <w:rsid w:val="00D7064F"/>
    <w:rsid w:val="00D70ED1"/>
    <w:rsid w:val="00D717E9"/>
    <w:rsid w:val="00D71C1A"/>
    <w:rsid w:val="00D720F8"/>
    <w:rsid w:val="00D7258B"/>
    <w:rsid w:val="00D726D1"/>
    <w:rsid w:val="00D72B5E"/>
    <w:rsid w:val="00D72E62"/>
    <w:rsid w:val="00D739E4"/>
    <w:rsid w:val="00D73A16"/>
    <w:rsid w:val="00D73A59"/>
    <w:rsid w:val="00D73CB8"/>
    <w:rsid w:val="00D741B7"/>
    <w:rsid w:val="00D74277"/>
    <w:rsid w:val="00D7430A"/>
    <w:rsid w:val="00D74338"/>
    <w:rsid w:val="00D74491"/>
    <w:rsid w:val="00D74D85"/>
    <w:rsid w:val="00D754BF"/>
    <w:rsid w:val="00D75657"/>
    <w:rsid w:val="00D75B2D"/>
    <w:rsid w:val="00D75F21"/>
    <w:rsid w:val="00D76311"/>
    <w:rsid w:val="00D768A5"/>
    <w:rsid w:val="00D768BB"/>
    <w:rsid w:val="00D76CA2"/>
    <w:rsid w:val="00D7782E"/>
    <w:rsid w:val="00D778A7"/>
    <w:rsid w:val="00D77ADB"/>
    <w:rsid w:val="00D77B63"/>
    <w:rsid w:val="00D77F65"/>
    <w:rsid w:val="00D8053B"/>
    <w:rsid w:val="00D805F0"/>
    <w:rsid w:val="00D8068F"/>
    <w:rsid w:val="00D80B1A"/>
    <w:rsid w:val="00D80C37"/>
    <w:rsid w:val="00D815AA"/>
    <w:rsid w:val="00D81815"/>
    <w:rsid w:val="00D81E6F"/>
    <w:rsid w:val="00D821E9"/>
    <w:rsid w:val="00D823E4"/>
    <w:rsid w:val="00D8248B"/>
    <w:rsid w:val="00D82F4F"/>
    <w:rsid w:val="00D84253"/>
    <w:rsid w:val="00D844F0"/>
    <w:rsid w:val="00D8464D"/>
    <w:rsid w:val="00D847A1"/>
    <w:rsid w:val="00D8493F"/>
    <w:rsid w:val="00D84BB6"/>
    <w:rsid w:val="00D851D5"/>
    <w:rsid w:val="00D85538"/>
    <w:rsid w:val="00D85546"/>
    <w:rsid w:val="00D856E8"/>
    <w:rsid w:val="00D85814"/>
    <w:rsid w:val="00D8634F"/>
    <w:rsid w:val="00D86388"/>
    <w:rsid w:val="00D86769"/>
    <w:rsid w:val="00D86AB8"/>
    <w:rsid w:val="00D86E2D"/>
    <w:rsid w:val="00D86E90"/>
    <w:rsid w:val="00D871CC"/>
    <w:rsid w:val="00D87607"/>
    <w:rsid w:val="00D87FEE"/>
    <w:rsid w:val="00D90271"/>
    <w:rsid w:val="00D9096A"/>
    <w:rsid w:val="00D90CAF"/>
    <w:rsid w:val="00D90D09"/>
    <w:rsid w:val="00D90E8F"/>
    <w:rsid w:val="00D90F73"/>
    <w:rsid w:val="00D91046"/>
    <w:rsid w:val="00D911BC"/>
    <w:rsid w:val="00D91497"/>
    <w:rsid w:val="00D920B0"/>
    <w:rsid w:val="00D925D8"/>
    <w:rsid w:val="00D92C95"/>
    <w:rsid w:val="00D92F95"/>
    <w:rsid w:val="00D93271"/>
    <w:rsid w:val="00D9339F"/>
    <w:rsid w:val="00D938E7"/>
    <w:rsid w:val="00D9403F"/>
    <w:rsid w:val="00D94459"/>
    <w:rsid w:val="00D94C3A"/>
    <w:rsid w:val="00D9500B"/>
    <w:rsid w:val="00D95095"/>
    <w:rsid w:val="00D951E9"/>
    <w:rsid w:val="00D952DD"/>
    <w:rsid w:val="00D95389"/>
    <w:rsid w:val="00D9540F"/>
    <w:rsid w:val="00D95D05"/>
    <w:rsid w:val="00D96C07"/>
    <w:rsid w:val="00D96FB4"/>
    <w:rsid w:val="00D97344"/>
    <w:rsid w:val="00DA01EC"/>
    <w:rsid w:val="00DA090F"/>
    <w:rsid w:val="00DA160F"/>
    <w:rsid w:val="00DA1875"/>
    <w:rsid w:val="00DA1B97"/>
    <w:rsid w:val="00DA1FE0"/>
    <w:rsid w:val="00DA217B"/>
    <w:rsid w:val="00DA2204"/>
    <w:rsid w:val="00DA2A04"/>
    <w:rsid w:val="00DA375E"/>
    <w:rsid w:val="00DA3EAE"/>
    <w:rsid w:val="00DA4046"/>
    <w:rsid w:val="00DA4077"/>
    <w:rsid w:val="00DA45B3"/>
    <w:rsid w:val="00DA55A8"/>
    <w:rsid w:val="00DA6045"/>
    <w:rsid w:val="00DA6790"/>
    <w:rsid w:val="00DA6975"/>
    <w:rsid w:val="00DA6AEF"/>
    <w:rsid w:val="00DA6AF0"/>
    <w:rsid w:val="00DA7654"/>
    <w:rsid w:val="00DA78A3"/>
    <w:rsid w:val="00DB04A2"/>
    <w:rsid w:val="00DB08D2"/>
    <w:rsid w:val="00DB0B2B"/>
    <w:rsid w:val="00DB1317"/>
    <w:rsid w:val="00DB196F"/>
    <w:rsid w:val="00DB1F2F"/>
    <w:rsid w:val="00DB2A5F"/>
    <w:rsid w:val="00DB2F54"/>
    <w:rsid w:val="00DB312B"/>
    <w:rsid w:val="00DB33ED"/>
    <w:rsid w:val="00DB37C8"/>
    <w:rsid w:val="00DB38B9"/>
    <w:rsid w:val="00DB3A49"/>
    <w:rsid w:val="00DB3A53"/>
    <w:rsid w:val="00DB4181"/>
    <w:rsid w:val="00DB57D9"/>
    <w:rsid w:val="00DB5D70"/>
    <w:rsid w:val="00DB629C"/>
    <w:rsid w:val="00DB63FE"/>
    <w:rsid w:val="00DB65CD"/>
    <w:rsid w:val="00DB6C25"/>
    <w:rsid w:val="00DB6D89"/>
    <w:rsid w:val="00DB6F00"/>
    <w:rsid w:val="00DB7043"/>
    <w:rsid w:val="00DB70CE"/>
    <w:rsid w:val="00DB7584"/>
    <w:rsid w:val="00DB78A2"/>
    <w:rsid w:val="00DB7C8C"/>
    <w:rsid w:val="00DC005D"/>
    <w:rsid w:val="00DC052A"/>
    <w:rsid w:val="00DC0633"/>
    <w:rsid w:val="00DC0B8C"/>
    <w:rsid w:val="00DC1086"/>
    <w:rsid w:val="00DC1E3E"/>
    <w:rsid w:val="00DC29A5"/>
    <w:rsid w:val="00DC32AD"/>
    <w:rsid w:val="00DC32C3"/>
    <w:rsid w:val="00DC373A"/>
    <w:rsid w:val="00DC48BB"/>
    <w:rsid w:val="00DC4E97"/>
    <w:rsid w:val="00DC509E"/>
    <w:rsid w:val="00DC5385"/>
    <w:rsid w:val="00DC5672"/>
    <w:rsid w:val="00DC626D"/>
    <w:rsid w:val="00DC6B0A"/>
    <w:rsid w:val="00DC6C67"/>
    <w:rsid w:val="00DC7164"/>
    <w:rsid w:val="00DC7239"/>
    <w:rsid w:val="00DC76CC"/>
    <w:rsid w:val="00DC7796"/>
    <w:rsid w:val="00DD0171"/>
    <w:rsid w:val="00DD021C"/>
    <w:rsid w:val="00DD07B1"/>
    <w:rsid w:val="00DD0926"/>
    <w:rsid w:val="00DD0BC9"/>
    <w:rsid w:val="00DD1503"/>
    <w:rsid w:val="00DD1DDB"/>
    <w:rsid w:val="00DD1E67"/>
    <w:rsid w:val="00DD2C11"/>
    <w:rsid w:val="00DD2F32"/>
    <w:rsid w:val="00DD3229"/>
    <w:rsid w:val="00DD3297"/>
    <w:rsid w:val="00DD3618"/>
    <w:rsid w:val="00DD3B38"/>
    <w:rsid w:val="00DD3CD2"/>
    <w:rsid w:val="00DD3E09"/>
    <w:rsid w:val="00DD3F95"/>
    <w:rsid w:val="00DD43CB"/>
    <w:rsid w:val="00DD456F"/>
    <w:rsid w:val="00DD459D"/>
    <w:rsid w:val="00DD4AB1"/>
    <w:rsid w:val="00DD576E"/>
    <w:rsid w:val="00DD58AC"/>
    <w:rsid w:val="00DD597B"/>
    <w:rsid w:val="00DD5E01"/>
    <w:rsid w:val="00DD5E87"/>
    <w:rsid w:val="00DD67F6"/>
    <w:rsid w:val="00DD692F"/>
    <w:rsid w:val="00DD6A3B"/>
    <w:rsid w:val="00DD744C"/>
    <w:rsid w:val="00DD745C"/>
    <w:rsid w:val="00DD7CBA"/>
    <w:rsid w:val="00DE0623"/>
    <w:rsid w:val="00DE06C0"/>
    <w:rsid w:val="00DE0B22"/>
    <w:rsid w:val="00DE0D18"/>
    <w:rsid w:val="00DE1BF8"/>
    <w:rsid w:val="00DE2155"/>
    <w:rsid w:val="00DE2B83"/>
    <w:rsid w:val="00DE31D8"/>
    <w:rsid w:val="00DE3338"/>
    <w:rsid w:val="00DE445D"/>
    <w:rsid w:val="00DE4657"/>
    <w:rsid w:val="00DE477E"/>
    <w:rsid w:val="00DE4C17"/>
    <w:rsid w:val="00DE4C48"/>
    <w:rsid w:val="00DE4DD2"/>
    <w:rsid w:val="00DE4FAB"/>
    <w:rsid w:val="00DE513B"/>
    <w:rsid w:val="00DE51D7"/>
    <w:rsid w:val="00DE5275"/>
    <w:rsid w:val="00DE567F"/>
    <w:rsid w:val="00DE57EC"/>
    <w:rsid w:val="00DE5D54"/>
    <w:rsid w:val="00DE6764"/>
    <w:rsid w:val="00DE789D"/>
    <w:rsid w:val="00DE7D9D"/>
    <w:rsid w:val="00DF0528"/>
    <w:rsid w:val="00DF0887"/>
    <w:rsid w:val="00DF0F69"/>
    <w:rsid w:val="00DF1026"/>
    <w:rsid w:val="00DF10C6"/>
    <w:rsid w:val="00DF1112"/>
    <w:rsid w:val="00DF1D19"/>
    <w:rsid w:val="00DF1DF6"/>
    <w:rsid w:val="00DF1E46"/>
    <w:rsid w:val="00DF26CC"/>
    <w:rsid w:val="00DF2B53"/>
    <w:rsid w:val="00DF2D54"/>
    <w:rsid w:val="00DF300F"/>
    <w:rsid w:val="00DF33E4"/>
    <w:rsid w:val="00DF4421"/>
    <w:rsid w:val="00DF4B11"/>
    <w:rsid w:val="00DF5403"/>
    <w:rsid w:val="00DF55D1"/>
    <w:rsid w:val="00DF6222"/>
    <w:rsid w:val="00DF66A6"/>
    <w:rsid w:val="00DF69DA"/>
    <w:rsid w:val="00DF6D75"/>
    <w:rsid w:val="00DF787D"/>
    <w:rsid w:val="00DF788A"/>
    <w:rsid w:val="00E01549"/>
    <w:rsid w:val="00E018D8"/>
    <w:rsid w:val="00E02008"/>
    <w:rsid w:val="00E02547"/>
    <w:rsid w:val="00E02614"/>
    <w:rsid w:val="00E02DF9"/>
    <w:rsid w:val="00E039D2"/>
    <w:rsid w:val="00E03BE2"/>
    <w:rsid w:val="00E0565D"/>
    <w:rsid w:val="00E05718"/>
    <w:rsid w:val="00E057B4"/>
    <w:rsid w:val="00E05DE8"/>
    <w:rsid w:val="00E06B50"/>
    <w:rsid w:val="00E0702C"/>
    <w:rsid w:val="00E075AE"/>
    <w:rsid w:val="00E07F09"/>
    <w:rsid w:val="00E1010F"/>
    <w:rsid w:val="00E10781"/>
    <w:rsid w:val="00E10A34"/>
    <w:rsid w:val="00E10CB6"/>
    <w:rsid w:val="00E10E7A"/>
    <w:rsid w:val="00E10EBD"/>
    <w:rsid w:val="00E10F13"/>
    <w:rsid w:val="00E11FAB"/>
    <w:rsid w:val="00E1222A"/>
    <w:rsid w:val="00E126AF"/>
    <w:rsid w:val="00E128B4"/>
    <w:rsid w:val="00E12995"/>
    <w:rsid w:val="00E13283"/>
    <w:rsid w:val="00E13412"/>
    <w:rsid w:val="00E1366E"/>
    <w:rsid w:val="00E140C8"/>
    <w:rsid w:val="00E14136"/>
    <w:rsid w:val="00E156D3"/>
    <w:rsid w:val="00E1583D"/>
    <w:rsid w:val="00E15A24"/>
    <w:rsid w:val="00E15B0E"/>
    <w:rsid w:val="00E15DF3"/>
    <w:rsid w:val="00E173E0"/>
    <w:rsid w:val="00E17839"/>
    <w:rsid w:val="00E20061"/>
    <w:rsid w:val="00E204B5"/>
    <w:rsid w:val="00E20A97"/>
    <w:rsid w:val="00E20DAB"/>
    <w:rsid w:val="00E210F3"/>
    <w:rsid w:val="00E212E6"/>
    <w:rsid w:val="00E2182F"/>
    <w:rsid w:val="00E218D5"/>
    <w:rsid w:val="00E21915"/>
    <w:rsid w:val="00E21B2B"/>
    <w:rsid w:val="00E2263A"/>
    <w:rsid w:val="00E22695"/>
    <w:rsid w:val="00E22E2E"/>
    <w:rsid w:val="00E239FC"/>
    <w:rsid w:val="00E23D48"/>
    <w:rsid w:val="00E24290"/>
    <w:rsid w:val="00E25730"/>
    <w:rsid w:val="00E2578E"/>
    <w:rsid w:val="00E25C15"/>
    <w:rsid w:val="00E2665A"/>
    <w:rsid w:val="00E26B60"/>
    <w:rsid w:val="00E26F18"/>
    <w:rsid w:val="00E2700D"/>
    <w:rsid w:val="00E27808"/>
    <w:rsid w:val="00E2791A"/>
    <w:rsid w:val="00E27B81"/>
    <w:rsid w:val="00E3030A"/>
    <w:rsid w:val="00E304BD"/>
    <w:rsid w:val="00E30F47"/>
    <w:rsid w:val="00E3132C"/>
    <w:rsid w:val="00E31C12"/>
    <w:rsid w:val="00E333FB"/>
    <w:rsid w:val="00E33671"/>
    <w:rsid w:val="00E34745"/>
    <w:rsid w:val="00E34CB0"/>
    <w:rsid w:val="00E35170"/>
    <w:rsid w:val="00E35EBF"/>
    <w:rsid w:val="00E360A2"/>
    <w:rsid w:val="00E3610F"/>
    <w:rsid w:val="00E36D44"/>
    <w:rsid w:val="00E36F01"/>
    <w:rsid w:val="00E400A4"/>
    <w:rsid w:val="00E4014A"/>
    <w:rsid w:val="00E402BB"/>
    <w:rsid w:val="00E40E0C"/>
    <w:rsid w:val="00E4107F"/>
    <w:rsid w:val="00E41EEB"/>
    <w:rsid w:val="00E420FF"/>
    <w:rsid w:val="00E4287E"/>
    <w:rsid w:val="00E432E0"/>
    <w:rsid w:val="00E435B0"/>
    <w:rsid w:val="00E43905"/>
    <w:rsid w:val="00E43C47"/>
    <w:rsid w:val="00E43FED"/>
    <w:rsid w:val="00E442F4"/>
    <w:rsid w:val="00E44679"/>
    <w:rsid w:val="00E44977"/>
    <w:rsid w:val="00E44BB2"/>
    <w:rsid w:val="00E44E60"/>
    <w:rsid w:val="00E462ED"/>
    <w:rsid w:val="00E46C25"/>
    <w:rsid w:val="00E47045"/>
    <w:rsid w:val="00E476B3"/>
    <w:rsid w:val="00E47DA0"/>
    <w:rsid w:val="00E47E39"/>
    <w:rsid w:val="00E506B2"/>
    <w:rsid w:val="00E50D66"/>
    <w:rsid w:val="00E50E9B"/>
    <w:rsid w:val="00E50EDC"/>
    <w:rsid w:val="00E51A0B"/>
    <w:rsid w:val="00E51CBF"/>
    <w:rsid w:val="00E52032"/>
    <w:rsid w:val="00E520E4"/>
    <w:rsid w:val="00E52B06"/>
    <w:rsid w:val="00E537DF"/>
    <w:rsid w:val="00E538AB"/>
    <w:rsid w:val="00E539F0"/>
    <w:rsid w:val="00E53CA3"/>
    <w:rsid w:val="00E5401D"/>
    <w:rsid w:val="00E54BC5"/>
    <w:rsid w:val="00E563A8"/>
    <w:rsid w:val="00E56787"/>
    <w:rsid w:val="00E5683C"/>
    <w:rsid w:val="00E5685C"/>
    <w:rsid w:val="00E56BBE"/>
    <w:rsid w:val="00E574C7"/>
    <w:rsid w:val="00E57BB0"/>
    <w:rsid w:val="00E600E0"/>
    <w:rsid w:val="00E60194"/>
    <w:rsid w:val="00E60DB4"/>
    <w:rsid w:val="00E61491"/>
    <w:rsid w:val="00E616CC"/>
    <w:rsid w:val="00E6176F"/>
    <w:rsid w:val="00E61C38"/>
    <w:rsid w:val="00E61F4A"/>
    <w:rsid w:val="00E6258A"/>
    <w:rsid w:val="00E628EA"/>
    <w:rsid w:val="00E63320"/>
    <w:rsid w:val="00E63385"/>
    <w:rsid w:val="00E638CB"/>
    <w:rsid w:val="00E63E72"/>
    <w:rsid w:val="00E642A5"/>
    <w:rsid w:val="00E64825"/>
    <w:rsid w:val="00E64BAD"/>
    <w:rsid w:val="00E65020"/>
    <w:rsid w:val="00E6540B"/>
    <w:rsid w:val="00E65AA7"/>
    <w:rsid w:val="00E65B53"/>
    <w:rsid w:val="00E65D01"/>
    <w:rsid w:val="00E6614F"/>
    <w:rsid w:val="00E66B1E"/>
    <w:rsid w:val="00E66D4E"/>
    <w:rsid w:val="00E66DB2"/>
    <w:rsid w:val="00E672FD"/>
    <w:rsid w:val="00E67455"/>
    <w:rsid w:val="00E678FE"/>
    <w:rsid w:val="00E7013C"/>
    <w:rsid w:val="00E70519"/>
    <w:rsid w:val="00E705DC"/>
    <w:rsid w:val="00E705E5"/>
    <w:rsid w:val="00E70753"/>
    <w:rsid w:val="00E70D06"/>
    <w:rsid w:val="00E70E21"/>
    <w:rsid w:val="00E710A5"/>
    <w:rsid w:val="00E7122E"/>
    <w:rsid w:val="00E71F41"/>
    <w:rsid w:val="00E72226"/>
    <w:rsid w:val="00E72468"/>
    <w:rsid w:val="00E72CF0"/>
    <w:rsid w:val="00E72D30"/>
    <w:rsid w:val="00E72EB2"/>
    <w:rsid w:val="00E7304A"/>
    <w:rsid w:val="00E73450"/>
    <w:rsid w:val="00E73E0C"/>
    <w:rsid w:val="00E73F46"/>
    <w:rsid w:val="00E73FB5"/>
    <w:rsid w:val="00E74081"/>
    <w:rsid w:val="00E74755"/>
    <w:rsid w:val="00E74758"/>
    <w:rsid w:val="00E74A48"/>
    <w:rsid w:val="00E7579B"/>
    <w:rsid w:val="00E75BA2"/>
    <w:rsid w:val="00E75D35"/>
    <w:rsid w:val="00E75E9F"/>
    <w:rsid w:val="00E7681F"/>
    <w:rsid w:val="00E76D60"/>
    <w:rsid w:val="00E772D6"/>
    <w:rsid w:val="00E77300"/>
    <w:rsid w:val="00E77560"/>
    <w:rsid w:val="00E77819"/>
    <w:rsid w:val="00E7797C"/>
    <w:rsid w:val="00E77C24"/>
    <w:rsid w:val="00E77CF3"/>
    <w:rsid w:val="00E803E2"/>
    <w:rsid w:val="00E80EF7"/>
    <w:rsid w:val="00E81406"/>
    <w:rsid w:val="00E81DC8"/>
    <w:rsid w:val="00E82677"/>
    <w:rsid w:val="00E82A0F"/>
    <w:rsid w:val="00E82BB4"/>
    <w:rsid w:val="00E82CEC"/>
    <w:rsid w:val="00E833C2"/>
    <w:rsid w:val="00E83A7D"/>
    <w:rsid w:val="00E83C34"/>
    <w:rsid w:val="00E83CAC"/>
    <w:rsid w:val="00E844B8"/>
    <w:rsid w:val="00E8477B"/>
    <w:rsid w:val="00E84B75"/>
    <w:rsid w:val="00E84CD3"/>
    <w:rsid w:val="00E84CED"/>
    <w:rsid w:val="00E84E5F"/>
    <w:rsid w:val="00E861AD"/>
    <w:rsid w:val="00E86327"/>
    <w:rsid w:val="00E86519"/>
    <w:rsid w:val="00E86732"/>
    <w:rsid w:val="00E868D5"/>
    <w:rsid w:val="00E87639"/>
    <w:rsid w:val="00E876E7"/>
    <w:rsid w:val="00E87794"/>
    <w:rsid w:val="00E8794D"/>
    <w:rsid w:val="00E87BC0"/>
    <w:rsid w:val="00E87D39"/>
    <w:rsid w:val="00E90F35"/>
    <w:rsid w:val="00E910E0"/>
    <w:rsid w:val="00E915E7"/>
    <w:rsid w:val="00E91896"/>
    <w:rsid w:val="00E91BBB"/>
    <w:rsid w:val="00E91F7B"/>
    <w:rsid w:val="00E92A14"/>
    <w:rsid w:val="00E93067"/>
    <w:rsid w:val="00E933C2"/>
    <w:rsid w:val="00E93723"/>
    <w:rsid w:val="00E93B2C"/>
    <w:rsid w:val="00E93E05"/>
    <w:rsid w:val="00E940D2"/>
    <w:rsid w:val="00E942D1"/>
    <w:rsid w:val="00E943D2"/>
    <w:rsid w:val="00E9442D"/>
    <w:rsid w:val="00E945CE"/>
    <w:rsid w:val="00E94A9C"/>
    <w:rsid w:val="00E94CFF"/>
    <w:rsid w:val="00E94EA4"/>
    <w:rsid w:val="00E95370"/>
    <w:rsid w:val="00E9561F"/>
    <w:rsid w:val="00E957C7"/>
    <w:rsid w:val="00E958B5"/>
    <w:rsid w:val="00E959A6"/>
    <w:rsid w:val="00E95A0A"/>
    <w:rsid w:val="00E966AA"/>
    <w:rsid w:val="00E9687E"/>
    <w:rsid w:val="00E96B70"/>
    <w:rsid w:val="00E96C55"/>
    <w:rsid w:val="00E96CCF"/>
    <w:rsid w:val="00E9751B"/>
    <w:rsid w:val="00E97911"/>
    <w:rsid w:val="00E97F57"/>
    <w:rsid w:val="00E97F6A"/>
    <w:rsid w:val="00EA0432"/>
    <w:rsid w:val="00EA086D"/>
    <w:rsid w:val="00EA127E"/>
    <w:rsid w:val="00EA1F78"/>
    <w:rsid w:val="00EA2021"/>
    <w:rsid w:val="00EA209D"/>
    <w:rsid w:val="00EA2661"/>
    <w:rsid w:val="00EA2AA2"/>
    <w:rsid w:val="00EA2B59"/>
    <w:rsid w:val="00EA42AE"/>
    <w:rsid w:val="00EA4508"/>
    <w:rsid w:val="00EA4B00"/>
    <w:rsid w:val="00EA4F89"/>
    <w:rsid w:val="00EA524B"/>
    <w:rsid w:val="00EA5F34"/>
    <w:rsid w:val="00EA6993"/>
    <w:rsid w:val="00EA6A60"/>
    <w:rsid w:val="00EA733C"/>
    <w:rsid w:val="00EA76A3"/>
    <w:rsid w:val="00EA7C91"/>
    <w:rsid w:val="00EB0142"/>
    <w:rsid w:val="00EB0253"/>
    <w:rsid w:val="00EB1367"/>
    <w:rsid w:val="00EB1693"/>
    <w:rsid w:val="00EB1A68"/>
    <w:rsid w:val="00EB1C33"/>
    <w:rsid w:val="00EB2161"/>
    <w:rsid w:val="00EB2238"/>
    <w:rsid w:val="00EB2949"/>
    <w:rsid w:val="00EB2A60"/>
    <w:rsid w:val="00EB2BD3"/>
    <w:rsid w:val="00EB2E20"/>
    <w:rsid w:val="00EB2F4F"/>
    <w:rsid w:val="00EB3012"/>
    <w:rsid w:val="00EB311C"/>
    <w:rsid w:val="00EB3474"/>
    <w:rsid w:val="00EB384E"/>
    <w:rsid w:val="00EB3FA0"/>
    <w:rsid w:val="00EB42D7"/>
    <w:rsid w:val="00EB4321"/>
    <w:rsid w:val="00EB4595"/>
    <w:rsid w:val="00EB48AC"/>
    <w:rsid w:val="00EB48B5"/>
    <w:rsid w:val="00EB49C8"/>
    <w:rsid w:val="00EB4BCC"/>
    <w:rsid w:val="00EB4D1A"/>
    <w:rsid w:val="00EB4F83"/>
    <w:rsid w:val="00EB4F8A"/>
    <w:rsid w:val="00EB54AB"/>
    <w:rsid w:val="00EB5F3F"/>
    <w:rsid w:val="00EB5F8F"/>
    <w:rsid w:val="00EB6C1D"/>
    <w:rsid w:val="00EB7485"/>
    <w:rsid w:val="00EB7A80"/>
    <w:rsid w:val="00EB7AF2"/>
    <w:rsid w:val="00EB7CF6"/>
    <w:rsid w:val="00EC0C0E"/>
    <w:rsid w:val="00EC0D1A"/>
    <w:rsid w:val="00EC105E"/>
    <w:rsid w:val="00EC10AB"/>
    <w:rsid w:val="00EC10D1"/>
    <w:rsid w:val="00EC112F"/>
    <w:rsid w:val="00EC1246"/>
    <w:rsid w:val="00EC1E5C"/>
    <w:rsid w:val="00EC394A"/>
    <w:rsid w:val="00EC408E"/>
    <w:rsid w:val="00EC6032"/>
    <w:rsid w:val="00EC67C8"/>
    <w:rsid w:val="00EC6881"/>
    <w:rsid w:val="00EC7535"/>
    <w:rsid w:val="00EC7AC0"/>
    <w:rsid w:val="00ED0319"/>
    <w:rsid w:val="00ED04BE"/>
    <w:rsid w:val="00ED0B60"/>
    <w:rsid w:val="00ED0C0D"/>
    <w:rsid w:val="00ED116A"/>
    <w:rsid w:val="00ED1BA2"/>
    <w:rsid w:val="00ED220C"/>
    <w:rsid w:val="00ED294C"/>
    <w:rsid w:val="00ED2AF9"/>
    <w:rsid w:val="00ED2ED1"/>
    <w:rsid w:val="00ED31B2"/>
    <w:rsid w:val="00ED3311"/>
    <w:rsid w:val="00ED342A"/>
    <w:rsid w:val="00ED3C0F"/>
    <w:rsid w:val="00ED3E6A"/>
    <w:rsid w:val="00ED49D7"/>
    <w:rsid w:val="00ED4C89"/>
    <w:rsid w:val="00ED4ED8"/>
    <w:rsid w:val="00ED5086"/>
    <w:rsid w:val="00ED5916"/>
    <w:rsid w:val="00ED5C19"/>
    <w:rsid w:val="00ED5DFC"/>
    <w:rsid w:val="00ED600C"/>
    <w:rsid w:val="00ED63CD"/>
    <w:rsid w:val="00ED66E4"/>
    <w:rsid w:val="00ED6995"/>
    <w:rsid w:val="00ED6D5A"/>
    <w:rsid w:val="00ED72E6"/>
    <w:rsid w:val="00ED737A"/>
    <w:rsid w:val="00ED7524"/>
    <w:rsid w:val="00ED75A6"/>
    <w:rsid w:val="00ED78F5"/>
    <w:rsid w:val="00ED7AC3"/>
    <w:rsid w:val="00ED7C7F"/>
    <w:rsid w:val="00ED7CAB"/>
    <w:rsid w:val="00ED7EAE"/>
    <w:rsid w:val="00EE00AB"/>
    <w:rsid w:val="00EE0463"/>
    <w:rsid w:val="00EE0C53"/>
    <w:rsid w:val="00EE0C7A"/>
    <w:rsid w:val="00EE1065"/>
    <w:rsid w:val="00EE1133"/>
    <w:rsid w:val="00EE1676"/>
    <w:rsid w:val="00EE1AC4"/>
    <w:rsid w:val="00EE2143"/>
    <w:rsid w:val="00EE2496"/>
    <w:rsid w:val="00EE2617"/>
    <w:rsid w:val="00EE272F"/>
    <w:rsid w:val="00EE338C"/>
    <w:rsid w:val="00EE3684"/>
    <w:rsid w:val="00EE433B"/>
    <w:rsid w:val="00EE477F"/>
    <w:rsid w:val="00EE47BC"/>
    <w:rsid w:val="00EE4E6A"/>
    <w:rsid w:val="00EE4E71"/>
    <w:rsid w:val="00EE51EC"/>
    <w:rsid w:val="00EE5712"/>
    <w:rsid w:val="00EE5744"/>
    <w:rsid w:val="00EE5A6A"/>
    <w:rsid w:val="00EE6D63"/>
    <w:rsid w:val="00EE70DF"/>
    <w:rsid w:val="00EE755E"/>
    <w:rsid w:val="00EE7827"/>
    <w:rsid w:val="00EE7ACC"/>
    <w:rsid w:val="00EF02A4"/>
    <w:rsid w:val="00EF07C0"/>
    <w:rsid w:val="00EF091C"/>
    <w:rsid w:val="00EF0959"/>
    <w:rsid w:val="00EF0B11"/>
    <w:rsid w:val="00EF0D59"/>
    <w:rsid w:val="00EF0EF2"/>
    <w:rsid w:val="00EF11BA"/>
    <w:rsid w:val="00EF160B"/>
    <w:rsid w:val="00EF29DD"/>
    <w:rsid w:val="00EF3145"/>
    <w:rsid w:val="00EF3401"/>
    <w:rsid w:val="00EF357E"/>
    <w:rsid w:val="00EF3947"/>
    <w:rsid w:val="00EF4095"/>
    <w:rsid w:val="00EF42EF"/>
    <w:rsid w:val="00EF49EA"/>
    <w:rsid w:val="00EF5417"/>
    <w:rsid w:val="00EF54ED"/>
    <w:rsid w:val="00EF56E2"/>
    <w:rsid w:val="00EF591A"/>
    <w:rsid w:val="00EF61AC"/>
    <w:rsid w:val="00EF6305"/>
    <w:rsid w:val="00EF6825"/>
    <w:rsid w:val="00EF6B40"/>
    <w:rsid w:val="00EF6E22"/>
    <w:rsid w:val="00EF6FA8"/>
    <w:rsid w:val="00EF7138"/>
    <w:rsid w:val="00EF72E7"/>
    <w:rsid w:val="00F000B1"/>
    <w:rsid w:val="00F002A2"/>
    <w:rsid w:val="00F004A7"/>
    <w:rsid w:val="00F005D6"/>
    <w:rsid w:val="00F008FD"/>
    <w:rsid w:val="00F00955"/>
    <w:rsid w:val="00F00AFA"/>
    <w:rsid w:val="00F00F7C"/>
    <w:rsid w:val="00F00FAD"/>
    <w:rsid w:val="00F01196"/>
    <w:rsid w:val="00F014DD"/>
    <w:rsid w:val="00F01BDB"/>
    <w:rsid w:val="00F01CEE"/>
    <w:rsid w:val="00F0228D"/>
    <w:rsid w:val="00F028A9"/>
    <w:rsid w:val="00F03214"/>
    <w:rsid w:val="00F034F9"/>
    <w:rsid w:val="00F03BBD"/>
    <w:rsid w:val="00F03C12"/>
    <w:rsid w:val="00F03E30"/>
    <w:rsid w:val="00F03F4C"/>
    <w:rsid w:val="00F04363"/>
    <w:rsid w:val="00F04AE7"/>
    <w:rsid w:val="00F0532C"/>
    <w:rsid w:val="00F05776"/>
    <w:rsid w:val="00F05924"/>
    <w:rsid w:val="00F05CBB"/>
    <w:rsid w:val="00F05E25"/>
    <w:rsid w:val="00F05E7B"/>
    <w:rsid w:val="00F05E98"/>
    <w:rsid w:val="00F06258"/>
    <w:rsid w:val="00F066E5"/>
    <w:rsid w:val="00F0772C"/>
    <w:rsid w:val="00F0778A"/>
    <w:rsid w:val="00F07DF7"/>
    <w:rsid w:val="00F07E90"/>
    <w:rsid w:val="00F10C67"/>
    <w:rsid w:val="00F10F46"/>
    <w:rsid w:val="00F11046"/>
    <w:rsid w:val="00F110DA"/>
    <w:rsid w:val="00F12B78"/>
    <w:rsid w:val="00F12F2B"/>
    <w:rsid w:val="00F13AA2"/>
    <w:rsid w:val="00F13EE2"/>
    <w:rsid w:val="00F1432A"/>
    <w:rsid w:val="00F146A4"/>
    <w:rsid w:val="00F15025"/>
    <w:rsid w:val="00F155F1"/>
    <w:rsid w:val="00F160C8"/>
    <w:rsid w:val="00F16226"/>
    <w:rsid w:val="00F16A6C"/>
    <w:rsid w:val="00F17736"/>
    <w:rsid w:val="00F1783D"/>
    <w:rsid w:val="00F17E1D"/>
    <w:rsid w:val="00F17EC8"/>
    <w:rsid w:val="00F20152"/>
    <w:rsid w:val="00F2056D"/>
    <w:rsid w:val="00F206A4"/>
    <w:rsid w:val="00F20A25"/>
    <w:rsid w:val="00F20B75"/>
    <w:rsid w:val="00F21350"/>
    <w:rsid w:val="00F217F0"/>
    <w:rsid w:val="00F21E69"/>
    <w:rsid w:val="00F22060"/>
    <w:rsid w:val="00F220F1"/>
    <w:rsid w:val="00F22138"/>
    <w:rsid w:val="00F22227"/>
    <w:rsid w:val="00F2235F"/>
    <w:rsid w:val="00F22510"/>
    <w:rsid w:val="00F24717"/>
    <w:rsid w:val="00F24ADA"/>
    <w:rsid w:val="00F24EEB"/>
    <w:rsid w:val="00F24F45"/>
    <w:rsid w:val="00F253F9"/>
    <w:rsid w:val="00F255E0"/>
    <w:rsid w:val="00F2570A"/>
    <w:rsid w:val="00F2578F"/>
    <w:rsid w:val="00F25C87"/>
    <w:rsid w:val="00F26861"/>
    <w:rsid w:val="00F26CF7"/>
    <w:rsid w:val="00F27812"/>
    <w:rsid w:val="00F278CA"/>
    <w:rsid w:val="00F27DB2"/>
    <w:rsid w:val="00F3068F"/>
    <w:rsid w:val="00F30DAB"/>
    <w:rsid w:val="00F31FFD"/>
    <w:rsid w:val="00F324B6"/>
    <w:rsid w:val="00F324CA"/>
    <w:rsid w:val="00F32634"/>
    <w:rsid w:val="00F32C8C"/>
    <w:rsid w:val="00F32F47"/>
    <w:rsid w:val="00F33077"/>
    <w:rsid w:val="00F335FA"/>
    <w:rsid w:val="00F3367B"/>
    <w:rsid w:val="00F33D32"/>
    <w:rsid w:val="00F3453F"/>
    <w:rsid w:val="00F34838"/>
    <w:rsid w:val="00F34987"/>
    <w:rsid w:val="00F34E3F"/>
    <w:rsid w:val="00F35181"/>
    <w:rsid w:val="00F356E5"/>
    <w:rsid w:val="00F35708"/>
    <w:rsid w:val="00F35A73"/>
    <w:rsid w:val="00F35E01"/>
    <w:rsid w:val="00F36150"/>
    <w:rsid w:val="00F36752"/>
    <w:rsid w:val="00F36D48"/>
    <w:rsid w:val="00F36DBF"/>
    <w:rsid w:val="00F377E5"/>
    <w:rsid w:val="00F37D13"/>
    <w:rsid w:val="00F4026D"/>
    <w:rsid w:val="00F411EB"/>
    <w:rsid w:val="00F4145A"/>
    <w:rsid w:val="00F416EC"/>
    <w:rsid w:val="00F418F7"/>
    <w:rsid w:val="00F41F8A"/>
    <w:rsid w:val="00F4237D"/>
    <w:rsid w:val="00F42B7F"/>
    <w:rsid w:val="00F42BB7"/>
    <w:rsid w:val="00F42C86"/>
    <w:rsid w:val="00F43D87"/>
    <w:rsid w:val="00F44334"/>
    <w:rsid w:val="00F44644"/>
    <w:rsid w:val="00F44792"/>
    <w:rsid w:val="00F4499E"/>
    <w:rsid w:val="00F458F2"/>
    <w:rsid w:val="00F45D1D"/>
    <w:rsid w:val="00F46737"/>
    <w:rsid w:val="00F46F96"/>
    <w:rsid w:val="00F474C1"/>
    <w:rsid w:val="00F477DD"/>
    <w:rsid w:val="00F50115"/>
    <w:rsid w:val="00F51187"/>
    <w:rsid w:val="00F51188"/>
    <w:rsid w:val="00F51C51"/>
    <w:rsid w:val="00F52264"/>
    <w:rsid w:val="00F5255D"/>
    <w:rsid w:val="00F52A0C"/>
    <w:rsid w:val="00F52B6F"/>
    <w:rsid w:val="00F52BF3"/>
    <w:rsid w:val="00F53093"/>
    <w:rsid w:val="00F5315C"/>
    <w:rsid w:val="00F538D6"/>
    <w:rsid w:val="00F539BC"/>
    <w:rsid w:val="00F5449D"/>
    <w:rsid w:val="00F545D8"/>
    <w:rsid w:val="00F5468C"/>
    <w:rsid w:val="00F5475C"/>
    <w:rsid w:val="00F54B53"/>
    <w:rsid w:val="00F54BEC"/>
    <w:rsid w:val="00F54E90"/>
    <w:rsid w:val="00F55147"/>
    <w:rsid w:val="00F55290"/>
    <w:rsid w:val="00F554A3"/>
    <w:rsid w:val="00F55DF0"/>
    <w:rsid w:val="00F561EA"/>
    <w:rsid w:val="00F5638B"/>
    <w:rsid w:val="00F56D23"/>
    <w:rsid w:val="00F57223"/>
    <w:rsid w:val="00F57262"/>
    <w:rsid w:val="00F5742D"/>
    <w:rsid w:val="00F574C0"/>
    <w:rsid w:val="00F5768A"/>
    <w:rsid w:val="00F576DC"/>
    <w:rsid w:val="00F577A2"/>
    <w:rsid w:val="00F57914"/>
    <w:rsid w:val="00F57C51"/>
    <w:rsid w:val="00F57EC9"/>
    <w:rsid w:val="00F600E2"/>
    <w:rsid w:val="00F602F9"/>
    <w:rsid w:val="00F607F2"/>
    <w:rsid w:val="00F60AFC"/>
    <w:rsid w:val="00F61A4D"/>
    <w:rsid w:val="00F61BBA"/>
    <w:rsid w:val="00F61BDE"/>
    <w:rsid w:val="00F61E52"/>
    <w:rsid w:val="00F62481"/>
    <w:rsid w:val="00F634EE"/>
    <w:rsid w:val="00F63932"/>
    <w:rsid w:val="00F63B92"/>
    <w:rsid w:val="00F6403B"/>
    <w:rsid w:val="00F643F2"/>
    <w:rsid w:val="00F644E0"/>
    <w:rsid w:val="00F645C6"/>
    <w:rsid w:val="00F64A15"/>
    <w:rsid w:val="00F65360"/>
    <w:rsid w:val="00F654C6"/>
    <w:rsid w:val="00F6564C"/>
    <w:rsid w:val="00F65891"/>
    <w:rsid w:val="00F65C93"/>
    <w:rsid w:val="00F66295"/>
    <w:rsid w:val="00F66BAE"/>
    <w:rsid w:val="00F66DA0"/>
    <w:rsid w:val="00F67331"/>
    <w:rsid w:val="00F67369"/>
    <w:rsid w:val="00F676F4"/>
    <w:rsid w:val="00F67F58"/>
    <w:rsid w:val="00F70315"/>
    <w:rsid w:val="00F70980"/>
    <w:rsid w:val="00F7130A"/>
    <w:rsid w:val="00F71447"/>
    <w:rsid w:val="00F717AA"/>
    <w:rsid w:val="00F717B1"/>
    <w:rsid w:val="00F719DC"/>
    <w:rsid w:val="00F71A32"/>
    <w:rsid w:val="00F71C3E"/>
    <w:rsid w:val="00F72474"/>
    <w:rsid w:val="00F72978"/>
    <w:rsid w:val="00F73669"/>
    <w:rsid w:val="00F73CE6"/>
    <w:rsid w:val="00F73CEF"/>
    <w:rsid w:val="00F73D94"/>
    <w:rsid w:val="00F74284"/>
    <w:rsid w:val="00F744BF"/>
    <w:rsid w:val="00F74759"/>
    <w:rsid w:val="00F749CB"/>
    <w:rsid w:val="00F74FC9"/>
    <w:rsid w:val="00F7560B"/>
    <w:rsid w:val="00F75732"/>
    <w:rsid w:val="00F75A8E"/>
    <w:rsid w:val="00F7628D"/>
    <w:rsid w:val="00F76C0C"/>
    <w:rsid w:val="00F76D89"/>
    <w:rsid w:val="00F77006"/>
    <w:rsid w:val="00F775FD"/>
    <w:rsid w:val="00F776A9"/>
    <w:rsid w:val="00F776C6"/>
    <w:rsid w:val="00F77C51"/>
    <w:rsid w:val="00F77F3E"/>
    <w:rsid w:val="00F80152"/>
    <w:rsid w:val="00F80498"/>
    <w:rsid w:val="00F80648"/>
    <w:rsid w:val="00F806C0"/>
    <w:rsid w:val="00F80A61"/>
    <w:rsid w:val="00F81171"/>
    <w:rsid w:val="00F8130B"/>
    <w:rsid w:val="00F81F9A"/>
    <w:rsid w:val="00F821CF"/>
    <w:rsid w:val="00F828E8"/>
    <w:rsid w:val="00F83116"/>
    <w:rsid w:val="00F83720"/>
    <w:rsid w:val="00F8373C"/>
    <w:rsid w:val="00F843D6"/>
    <w:rsid w:val="00F84608"/>
    <w:rsid w:val="00F8474A"/>
    <w:rsid w:val="00F8482B"/>
    <w:rsid w:val="00F84841"/>
    <w:rsid w:val="00F84A49"/>
    <w:rsid w:val="00F84C86"/>
    <w:rsid w:val="00F85038"/>
    <w:rsid w:val="00F8505A"/>
    <w:rsid w:val="00F8509A"/>
    <w:rsid w:val="00F86778"/>
    <w:rsid w:val="00F8705B"/>
    <w:rsid w:val="00F87997"/>
    <w:rsid w:val="00F87E3B"/>
    <w:rsid w:val="00F9029E"/>
    <w:rsid w:val="00F90483"/>
    <w:rsid w:val="00F9049B"/>
    <w:rsid w:val="00F905CC"/>
    <w:rsid w:val="00F91DA0"/>
    <w:rsid w:val="00F92D7E"/>
    <w:rsid w:val="00F930E2"/>
    <w:rsid w:val="00F9364A"/>
    <w:rsid w:val="00F93A5D"/>
    <w:rsid w:val="00F93EFF"/>
    <w:rsid w:val="00F940EF"/>
    <w:rsid w:val="00F944B1"/>
    <w:rsid w:val="00F9466D"/>
    <w:rsid w:val="00F9476B"/>
    <w:rsid w:val="00F95362"/>
    <w:rsid w:val="00F9580F"/>
    <w:rsid w:val="00F95A0D"/>
    <w:rsid w:val="00F95B36"/>
    <w:rsid w:val="00F95D6B"/>
    <w:rsid w:val="00F960EF"/>
    <w:rsid w:val="00F9666F"/>
    <w:rsid w:val="00F9687E"/>
    <w:rsid w:val="00F9754C"/>
    <w:rsid w:val="00F9759C"/>
    <w:rsid w:val="00F977CF"/>
    <w:rsid w:val="00F97E13"/>
    <w:rsid w:val="00F97E7D"/>
    <w:rsid w:val="00FA0248"/>
    <w:rsid w:val="00FA0527"/>
    <w:rsid w:val="00FA0793"/>
    <w:rsid w:val="00FA085C"/>
    <w:rsid w:val="00FA0896"/>
    <w:rsid w:val="00FA08B7"/>
    <w:rsid w:val="00FA132B"/>
    <w:rsid w:val="00FA13F4"/>
    <w:rsid w:val="00FA151A"/>
    <w:rsid w:val="00FA1759"/>
    <w:rsid w:val="00FA1895"/>
    <w:rsid w:val="00FA1CC8"/>
    <w:rsid w:val="00FA2287"/>
    <w:rsid w:val="00FA2FC1"/>
    <w:rsid w:val="00FA3A59"/>
    <w:rsid w:val="00FA3F18"/>
    <w:rsid w:val="00FA40A5"/>
    <w:rsid w:val="00FA421B"/>
    <w:rsid w:val="00FA47CD"/>
    <w:rsid w:val="00FA4A54"/>
    <w:rsid w:val="00FA4D72"/>
    <w:rsid w:val="00FA4F7A"/>
    <w:rsid w:val="00FA5536"/>
    <w:rsid w:val="00FA5857"/>
    <w:rsid w:val="00FA5966"/>
    <w:rsid w:val="00FA5C6C"/>
    <w:rsid w:val="00FA6321"/>
    <w:rsid w:val="00FA6454"/>
    <w:rsid w:val="00FA6972"/>
    <w:rsid w:val="00FA6A3C"/>
    <w:rsid w:val="00FA6D4B"/>
    <w:rsid w:val="00FA74D0"/>
    <w:rsid w:val="00FA779D"/>
    <w:rsid w:val="00FA7847"/>
    <w:rsid w:val="00FA7C37"/>
    <w:rsid w:val="00FB0571"/>
    <w:rsid w:val="00FB0EB5"/>
    <w:rsid w:val="00FB1150"/>
    <w:rsid w:val="00FB1875"/>
    <w:rsid w:val="00FB1C0B"/>
    <w:rsid w:val="00FB20EA"/>
    <w:rsid w:val="00FB210E"/>
    <w:rsid w:val="00FB22A3"/>
    <w:rsid w:val="00FB2300"/>
    <w:rsid w:val="00FB29E7"/>
    <w:rsid w:val="00FB2C33"/>
    <w:rsid w:val="00FB2EDB"/>
    <w:rsid w:val="00FB2F53"/>
    <w:rsid w:val="00FB3466"/>
    <w:rsid w:val="00FB395A"/>
    <w:rsid w:val="00FB3B9A"/>
    <w:rsid w:val="00FB42FF"/>
    <w:rsid w:val="00FB4C51"/>
    <w:rsid w:val="00FB50E9"/>
    <w:rsid w:val="00FB5C16"/>
    <w:rsid w:val="00FB5E80"/>
    <w:rsid w:val="00FB66B8"/>
    <w:rsid w:val="00FB7D6F"/>
    <w:rsid w:val="00FB7E1B"/>
    <w:rsid w:val="00FB7F3B"/>
    <w:rsid w:val="00FB7F93"/>
    <w:rsid w:val="00FB7FD7"/>
    <w:rsid w:val="00FC03F5"/>
    <w:rsid w:val="00FC07B1"/>
    <w:rsid w:val="00FC08DC"/>
    <w:rsid w:val="00FC1615"/>
    <w:rsid w:val="00FC16BC"/>
    <w:rsid w:val="00FC1AA8"/>
    <w:rsid w:val="00FC1EF1"/>
    <w:rsid w:val="00FC2797"/>
    <w:rsid w:val="00FC2B01"/>
    <w:rsid w:val="00FC3066"/>
    <w:rsid w:val="00FC3285"/>
    <w:rsid w:val="00FC333C"/>
    <w:rsid w:val="00FC428B"/>
    <w:rsid w:val="00FC43C0"/>
    <w:rsid w:val="00FC4525"/>
    <w:rsid w:val="00FC4543"/>
    <w:rsid w:val="00FC4CBB"/>
    <w:rsid w:val="00FC5121"/>
    <w:rsid w:val="00FC65C0"/>
    <w:rsid w:val="00FC6AF2"/>
    <w:rsid w:val="00FC7496"/>
    <w:rsid w:val="00FC77CF"/>
    <w:rsid w:val="00FC7D69"/>
    <w:rsid w:val="00FC7DE0"/>
    <w:rsid w:val="00FC7EE7"/>
    <w:rsid w:val="00FD0157"/>
    <w:rsid w:val="00FD0207"/>
    <w:rsid w:val="00FD0749"/>
    <w:rsid w:val="00FD0CDB"/>
    <w:rsid w:val="00FD1721"/>
    <w:rsid w:val="00FD1C57"/>
    <w:rsid w:val="00FD1C90"/>
    <w:rsid w:val="00FD20FA"/>
    <w:rsid w:val="00FD26C7"/>
    <w:rsid w:val="00FD2A98"/>
    <w:rsid w:val="00FD328D"/>
    <w:rsid w:val="00FD33CB"/>
    <w:rsid w:val="00FD351E"/>
    <w:rsid w:val="00FD4238"/>
    <w:rsid w:val="00FD4627"/>
    <w:rsid w:val="00FD4968"/>
    <w:rsid w:val="00FD5481"/>
    <w:rsid w:val="00FD5D16"/>
    <w:rsid w:val="00FD5DC4"/>
    <w:rsid w:val="00FD6043"/>
    <w:rsid w:val="00FD6190"/>
    <w:rsid w:val="00FD6423"/>
    <w:rsid w:val="00FD6AAA"/>
    <w:rsid w:val="00FD6BB8"/>
    <w:rsid w:val="00FD741D"/>
    <w:rsid w:val="00FD77B4"/>
    <w:rsid w:val="00FD7F16"/>
    <w:rsid w:val="00FE0025"/>
    <w:rsid w:val="00FE0045"/>
    <w:rsid w:val="00FE03ED"/>
    <w:rsid w:val="00FE06B3"/>
    <w:rsid w:val="00FE0758"/>
    <w:rsid w:val="00FE07DC"/>
    <w:rsid w:val="00FE0C85"/>
    <w:rsid w:val="00FE22E0"/>
    <w:rsid w:val="00FE2555"/>
    <w:rsid w:val="00FE25C3"/>
    <w:rsid w:val="00FE2675"/>
    <w:rsid w:val="00FE277D"/>
    <w:rsid w:val="00FE2FBA"/>
    <w:rsid w:val="00FE3809"/>
    <w:rsid w:val="00FE3FA4"/>
    <w:rsid w:val="00FE45C3"/>
    <w:rsid w:val="00FE4BF9"/>
    <w:rsid w:val="00FE4E5F"/>
    <w:rsid w:val="00FE4E6A"/>
    <w:rsid w:val="00FE5008"/>
    <w:rsid w:val="00FE5099"/>
    <w:rsid w:val="00FE52C1"/>
    <w:rsid w:val="00FE66F2"/>
    <w:rsid w:val="00FE6A24"/>
    <w:rsid w:val="00FE6DAD"/>
    <w:rsid w:val="00FE737F"/>
    <w:rsid w:val="00FE7BA4"/>
    <w:rsid w:val="00FF00D3"/>
    <w:rsid w:val="00FF0246"/>
    <w:rsid w:val="00FF0715"/>
    <w:rsid w:val="00FF0F3F"/>
    <w:rsid w:val="00FF1152"/>
    <w:rsid w:val="00FF21FE"/>
    <w:rsid w:val="00FF2B21"/>
    <w:rsid w:val="00FF324B"/>
    <w:rsid w:val="00FF3444"/>
    <w:rsid w:val="00FF3FD6"/>
    <w:rsid w:val="00FF435A"/>
    <w:rsid w:val="00FF45AC"/>
    <w:rsid w:val="00FF486B"/>
    <w:rsid w:val="00FF4CE4"/>
    <w:rsid w:val="00FF5556"/>
    <w:rsid w:val="00FF5BD6"/>
    <w:rsid w:val="00FF6B95"/>
    <w:rsid w:val="00FF724F"/>
    <w:rsid w:val="00FF777F"/>
    <w:rsid w:val="00FF7854"/>
    <w:rsid w:val="00FF7954"/>
    <w:rsid w:val="00FF799E"/>
    <w:rsid w:val="00FF79CF"/>
    <w:rsid w:val="00FF7D3C"/>
    <w:rsid w:val="02F511F0"/>
    <w:rsid w:val="35779E65"/>
    <w:rsid w:val="79993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88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iPriority="31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Normal Indent" w:locked="1" w:uiPriority="35"/>
    <w:lsdException w:name="footnote text" w:uiPriority="99"/>
    <w:lsdException w:name="header" w:uiPriority="99"/>
    <w:lsdException w:name="footer" w:uiPriority="99"/>
    <w:lsdException w:name="index heading" w:locked="1"/>
    <w:lsdException w:name="caption" w:semiHidden="0" w:uiPriority="35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lin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 Bullet" w:locked="1"/>
    <w:lsdException w:name="List Number" w:locked="1" w:semiHidden="0" w:unhideWhenUsed="0"/>
    <w:lsdException w:name="List 2" w:locked="1"/>
    <w:lsdException w:name="List 3" w:locked="1"/>
    <w:lsdException w:name="List 4" w:locked="1" w:semiHidden="0" w:unhideWhenUsed="0"/>
    <w:lsdException w:name="List 5" w:locked="1" w:semiHidden="0" w:unhideWhenUsed="0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semiHidden="0" w:uiPriority="10" w:unhideWhenUsed="0" w:qFormat="1"/>
    <w:lsdException w:name="Closing" w:locked="1"/>
    <w:lsdException w:name="Signature" w:locked="1"/>
    <w:lsdException w:name="Default Paragraph Font" w:uiPriority="1"/>
    <w:lsdException w:name="Body Text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semiHidden="0" w:uiPriority="11" w:unhideWhenUsed="0" w:qFormat="1"/>
    <w:lsdException w:name="Salutation" w:locked="1" w:semiHidden="0" w:unhideWhenUsed="0"/>
    <w:lsdException w:name="Date" w:locked="1" w:semiHidden="0" w:unhideWhenUsed="0"/>
    <w:lsdException w:name="Body Text First Indent" w:locked="1" w:semiHidden="0" w:unhideWhenUsed="0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uiPriority="99"/>
    <w:lsdException w:name="FollowedHyperlink" w:locked="1"/>
    <w:lsdException w:name="Strong" w:locked="1" w:semiHidden="0" w:uiPriority="22" w:unhideWhenUsed="0" w:qFormat="1"/>
    <w:lsdException w:name="Emphasis" w:semiHidden="0" w:uiPriority="20" w:unhideWhenUsed="0" w:qFormat="1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iPriority="99"/>
    <w:lsdException w:name="Table Grid" w:semiHidden="0" w:uiPriority="59" w:unhideWhenUsed="0"/>
    <w:lsdException w:name="Table Theme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uiPriority w:val="31"/>
    <w:qFormat/>
    <w:rsid w:val="00601F69"/>
    <w:pPr>
      <w:tabs>
        <w:tab w:val="left" w:pos="5103"/>
      </w:tabs>
      <w:spacing w:line="360" w:lineRule="auto"/>
      <w:ind w:firstLine="709"/>
      <w:jc w:val="both"/>
    </w:pPr>
    <w:rPr>
      <w:sz w:val="28"/>
      <w:szCs w:val="28"/>
    </w:rPr>
  </w:style>
  <w:style w:type="paragraph" w:styleId="10">
    <w:name w:val="heading 1"/>
    <w:basedOn w:val="a"/>
    <w:next w:val="a"/>
    <w:link w:val="11"/>
    <w:qFormat/>
    <w:rsid w:val="001431BE"/>
    <w:pPr>
      <w:keepNext/>
      <w:keepLines/>
      <w:numPr>
        <w:numId w:val="1"/>
      </w:numPr>
      <w:tabs>
        <w:tab w:val="clear" w:pos="5103"/>
        <w:tab w:val="clear" w:pos="5246"/>
        <w:tab w:val="left" w:pos="992"/>
        <w:tab w:val="num" w:pos="5387"/>
      </w:tabs>
      <w:spacing w:before="480" w:after="360"/>
      <w:ind w:left="5387"/>
      <w:outlineLvl w:val="0"/>
    </w:pPr>
    <w:rPr>
      <w:bCs/>
      <w:kern w:val="32"/>
      <w:sz w:val="36"/>
      <w:szCs w:val="20"/>
    </w:rPr>
  </w:style>
  <w:style w:type="paragraph" w:styleId="2">
    <w:name w:val="heading 2"/>
    <w:basedOn w:val="a"/>
    <w:next w:val="a"/>
    <w:link w:val="20"/>
    <w:qFormat/>
    <w:rsid w:val="007C4372"/>
    <w:pPr>
      <w:keepNext/>
      <w:keepLines/>
      <w:numPr>
        <w:ilvl w:val="1"/>
        <w:numId w:val="1"/>
      </w:numPr>
      <w:tabs>
        <w:tab w:val="clear" w:pos="5103"/>
        <w:tab w:val="left" w:pos="992"/>
      </w:tabs>
      <w:spacing w:before="360" w:after="280"/>
      <w:ind w:left="0" w:firstLine="709"/>
      <w:outlineLvl w:val="1"/>
    </w:pPr>
    <w:rPr>
      <w:bCs/>
      <w:iCs/>
      <w:sz w:val="32"/>
      <w:szCs w:val="18"/>
    </w:rPr>
  </w:style>
  <w:style w:type="paragraph" w:styleId="3">
    <w:name w:val="heading 3"/>
    <w:basedOn w:val="a"/>
    <w:next w:val="a"/>
    <w:link w:val="30"/>
    <w:qFormat/>
    <w:rsid w:val="00E57BB0"/>
    <w:pPr>
      <w:keepNext/>
      <w:numPr>
        <w:ilvl w:val="2"/>
        <w:numId w:val="1"/>
      </w:numPr>
      <w:tabs>
        <w:tab w:val="clear" w:pos="1278"/>
        <w:tab w:val="clear" w:pos="5103"/>
        <w:tab w:val="num" w:pos="1418"/>
      </w:tabs>
      <w:suppressAutoHyphens/>
      <w:spacing w:before="280" w:after="120"/>
      <w:ind w:left="0" w:firstLine="709"/>
      <w:outlineLvl w:val="2"/>
    </w:pPr>
    <w:rPr>
      <w:bCs/>
      <w:sz w:val="30"/>
      <w:szCs w:val="26"/>
    </w:rPr>
  </w:style>
  <w:style w:type="paragraph" w:styleId="4">
    <w:name w:val="heading 4"/>
    <w:basedOn w:val="a"/>
    <w:next w:val="a"/>
    <w:link w:val="40"/>
    <w:qFormat/>
    <w:rsid w:val="00E87BC0"/>
    <w:pPr>
      <w:keepNext/>
      <w:numPr>
        <w:ilvl w:val="3"/>
        <w:numId w:val="1"/>
      </w:numPr>
      <w:tabs>
        <w:tab w:val="clear" w:pos="5103"/>
      </w:tabs>
      <w:spacing w:before="360" w:after="480"/>
      <w:jc w:val="left"/>
      <w:outlineLvl w:val="3"/>
    </w:pPr>
    <w:rPr>
      <w:i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locked/>
    <w:rsid w:val="00E87BC0"/>
    <w:pPr>
      <w:spacing w:before="240" w:after="60" w:line="240" w:lineRule="auto"/>
      <w:ind w:firstLine="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locked/>
    <w:rsid w:val="00E87BC0"/>
    <w:pPr>
      <w:spacing w:before="240" w:after="60" w:line="240" w:lineRule="auto"/>
      <w:ind w:firstLine="0"/>
      <w:jc w:val="left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locked/>
    <w:rsid w:val="00E87BC0"/>
    <w:pPr>
      <w:spacing w:before="240" w:after="60" w:line="240" w:lineRule="auto"/>
      <w:ind w:firstLine="0"/>
      <w:jc w:val="left"/>
      <w:outlineLvl w:val="6"/>
    </w:pPr>
    <w:rPr>
      <w:rFonts w:ascii="Arial" w:hAnsi="Arial"/>
      <w:sz w:val="20"/>
      <w:szCs w:val="20"/>
      <w:lang w:val="en-US"/>
    </w:rPr>
  </w:style>
  <w:style w:type="paragraph" w:styleId="8">
    <w:name w:val="heading 8"/>
    <w:basedOn w:val="a"/>
    <w:next w:val="a"/>
    <w:link w:val="80"/>
    <w:uiPriority w:val="9"/>
    <w:qFormat/>
    <w:locked/>
    <w:rsid w:val="00E87BC0"/>
    <w:pPr>
      <w:spacing w:before="240" w:after="60" w:line="240" w:lineRule="auto"/>
      <w:ind w:firstLine="0"/>
      <w:jc w:val="left"/>
      <w:outlineLvl w:val="7"/>
    </w:pPr>
    <w:rPr>
      <w:rFonts w:ascii="Arial" w:hAnsi="Arial"/>
      <w:i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"/>
    <w:qFormat/>
    <w:locked/>
    <w:rsid w:val="00E87BC0"/>
    <w:pPr>
      <w:spacing w:before="240" w:after="60" w:line="240" w:lineRule="auto"/>
      <w:ind w:firstLine="0"/>
      <w:jc w:val="left"/>
      <w:outlineLvl w:val="8"/>
    </w:pPr>
    <w:rPr>
      <w:rFonts w:ascii="Arial" w:hAnsi="Arial"/>
      <w:b/>
      <w:i/>
      <w:sz w:val="1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1431BE"/>
    <w:rPr>
      <w:bCs/>
      <w:kern w:val="32"/>
      <w:sz w:val="36"/>
    </w:rPr>
  </w:style>
  <w:style w:type="character" w:customStyle="1" w:styleId="30">
    <w:name w:val="Заголовок 3 Знак"/>
    <w:link w:val="3"/>
    <w:rsid w:val="00E57BB0"/>
    <w:rPr>
      <w:bCs/>
      <w:sz w:val="30"/>
      <w:szCs w:val="26"/>
    </w:rPr>
  </w:style>
  <w:style w:type="character" w:styleId="a3">
    <w:name w:val="annotation reference"/>
    <w:semiHidden/>
    <w:locked/>
    <w:rsid w:val="00AB53EC"/>
    <w:rPr>
      <w:sz w:val="16"/>
      <w:szCs w:val="16"/>
    </w:rPr>
  </w:style>
  <w:style w:type="paragraph" w:styleId="a4">
    <w:name w:val="footer"/>
    <w:basedOn w:val="a"/>
    <w:link w:val="a5"/>
    <w:uiPriority w:val="99"/>
    <w:rsid w:val="00E87BC0"/>
    <w:pPr>
      <w:tabs>
        <w:tab w:val="center" w:pos="4677"/>
        <w:tab w:val="right" w:pos="9355"/>
      </w:tabs>
      <w:jc w:val="center"/>
    </w:pPr>
  </w:style>
  <w:style w:type="paragraph" w:styleId="a6">
    <w:name w:val="header"/>
    <w:basedOn w:val="a"/>
    <w:link w:val="a7"/>
    <w:uiPriority w:val="99"/>
    <w:rsid w:val="00E87BC0"/>
    <w:pPr>
      <w:tabs>
        <w:tab w:val="center" w:pos="4677"/>
        <w:tab w:val="right" w:pos="9355"/>
      </w:tabs>
    </w:pPr>
  </w:style>
  <w:style w:type="paragraph" w:styleId="12">
    <w:name w:val="toc 1"/>
    <w:basedOn w:val="a"/>
    <w:next w:val="a"/>
    <w:link w:val="13"/>
    <w:autoRedefine/>
    <w:uiPriority w:val="39"/>
    <w:rsid w:val="0040236E"/>
    <w:pPr>
      <w:tabs>
        <w:tab w:val="clear" w:pos="5103"/>
        <w:tab w:val="left" w:pos="426"/>
        <w:tab w:val="right" w:leader="dot" w:pos="9639"/>
      </w:tabs>
      <w:ind w:left="142" w:right="-143" w:firstLine="0"/>
      <w:jc w:val="left"/>
    </w:pPr>
    <w:rPr>
      <w:bCs/>
      <w:noProof/>
      <w:color w:val="000000"/>
    </w:rPr>
  </w:style>
  <w:style w:type="paragraph" w:styleId="21">
    <w:name w:val="toc 2"/>
    <w:basedOn w:val="a"/>
    <w:next w:val="a"/>
    <w:autoRedefine/>
    <w:uiPriority w:val="39"/>
    <w:rsid w:val="00BF2EDD"/>
    <w:pPr>
      <w:tabs>
        <w:tab w:val="clear" w:pos="5103"/>
        <w:tab w:val="left" w:pos="426"/>
        <w:tab w:val="left" w:pos="1120"/>
        <w:tab w:val="right" w:leader="dot" w:pos="9639"/>
      </w:tabs>
      <w:ind w:left="567" w:firstLine="0"/>
      <w:jc w:val="left"/>
    </w:pPr>
    <w:rPr>
      <w:szCs w:val="20"/>
    </w:rPr>
  </w:style>
  <w:style w:type="paragraph" w:styleId="31">
    <w:name w:val="toc 3"/>
    <w:basedOn w:val="a"/>
    <w:next w:val="a"/>
    <w:autoRedefine/>
    <w:uiPriority w:val="39"/>
    <w:rsid w:val="00664029"/>
    <w:pPr>
      <w:tabs>
        <w:tab w:val="clear" w:pos="5103"/>
        <w:tab w:val="left" w:pos="1680"/>
        <w:tab w:val="right" w:leader="dot" w:pos="9639"/>
      </w:tabs>
      <w:ind w:left="709" w:firstLine="0"/>
      <w:jc w:val="left"/>
    </w:pPr>
    <w:rPr>
      <w:iCs/>
      <w:szCs w:val="20"/>
    </w:rPr>
  </w:style>
  <w:style w:type="paragraph" w:styleId="41">
    <w:name w:val="toc 4"/>
    <w:basedOn w:val="a"/>
    <w:next w:val="a"/>
    <w:autoRedefine/>
    <w:locked/>
    <w:rsid w:val="00B510BE"/>
    <w:pPr>
      <w:ind w:left="840"/>
      <w:jc w:val="left"/>
    </w:pPr>
    <w:rPr>
      <w:sz w:val="18"/>
      <w:szCs w:val="18"/>
    </w:rPr>
  </w:style>
  <w:style w:type="paragraph" w:styleId="51">
    <w:name w:val="toc 5"/>
    <w:basedOn w:val="a"/>
    <w:next w:val="a"/>
    <w:autoRedefine/>
    <w:semiHidden/>
    <w:locked/>
    <w:rsid w:val="00B510BE"/>
    <w:pPr>
      <w:ind w:left="1120"/>
      <w:jc w:val="left"/>
    </w:pPr>
    <w:rPr>
      <w:sz w:val="18"/>
      <w:szCs w:val="18"/>
    </w:rPr>
  </w:style>
  <w:style w:type="paragraph" w:styleId="61">
    <w:name w:val="toc 6"/>
    <w:basedOn w:val="a"/>
    <w:next w:val="a"/>
    <w:autoRedefine/>
    <w:semiHidden/>
    <w:locked/>
    <w:rsid w:val="00B510BE"/>
    <w:pPr>
      <w:ind w:left="1400"/>
      <w:jc w:val="left"/>
    </w:pPr>
    <w:rPr>
      <w:sz w:val="18"/>
      <w:szCs w:val="18"/>
    </w:rPr>
  </w:style>
  <w:style w:type="paragraph" w:styleId="71">
    <w:name w:val="toc 7"/>
    <w:basedOn w:val="a"/>
    <w:next w:val="a"/>
    <w:autoRedefine/>
    <w:semiHidden/>
    <w:locked/>
    <w:rsid w:val="00B510BE"/>
    <w:pPr>
      <w:ind w:left="1680"/>
      <w:jc w:val="left"/>
    </w:pPr>
    <w:rPr>
      <w:sz w:val="18"/>
      <w:szCs w:val="18"/>
    </w:rPr>
  </w:style>
  <w:style w:type="paragraph" w:styleId="81">
    <w:name w:val="toc 8"/>
    <w:basedOn w:val="a"/>
    <w:next w:val="a"/>
    <w:autoRedefine/>
    <w:semiHidden/>
    <w:locked/>
    <w:rsid w:val="00B510BE"/>
    <w:pPr>
      <w:ind w:left="1960"/>
      <w:jc w:val="left"/>
    </w:pPr>
    <w:rPr>
      <w:sz w:val="18"/>
      <w:szCs w:val="18"/>
    </w:rPr>
  </w:style>
  <w:style w:type="paragraph" w:styleId="91">
    <w:name w:val="toc 9"/>
    <w:basedOn w:val="a"/>
    <w:next w:val="a"/>
    <w:autoRedefine/>
    <w:semiHidden/>
    <w:locked/>
    <w:rsid w:val="00B510BE"/>
    <w:pPr>
      <w:ind w:left="2240"/>
      <w:jc w:val="left"/>
    </w:pPr>
    <w:rPr>
      <w:sz w:val="18"/>
      <w:szCs w:val="18"/>
    </w:rPr>
  </w:style>
  <w:style w:type="character" w:customStyle="1" w:styleId="120">
    <w:name w:val="Обычный 12 пт"/>
    <w:uiPriority w:val="33"/>
    <w:qFormat/>
    <w:rsid w:val="00E87BC0"/>
    <w:rPr>
      <w:sz w:val="24"/>
    </w:rPr>
  </w:style>
  <w:style w:type="paragraph" w:styleId="a8">
    <w:name w:val="Document Map"/>
    <w:basedOn w:val="a"/>
    <w:link w:val="a9"/>
    <w:semiHidden/>
    <w:locked/>
    <w:rsid w:val="00F416EC"/>
    <w:pPr>
      <w:shd w:val="clear" w:color="auto" w:fill="000080"/>
    </w:pPr>
    <w:rPr>
      <w:rFonts w:ascii="Tahoma" w:hAnsi="Tahoma"/>
      <w:sz w:val="20"/>
      <w:szCs w:val="20"/>
    </w:rPr>
  </w:style>
  <w:style w:type="paragraph" w:styleId="aa">
    <w:name w:val="Balloon Text"/>
    <w:basedOn w:val="a"/>
    <w:link w:val="ab"/>
    <w:uiPriority w:val="99"/>
    <w:semiHidden/>
    <w:locked/>
    <w:rsid w:val="00F416EC"/>
    <w:rPr>
      <w:rFonts w:ascii="Tahoma" w:hAnsi="Tahoma"/>
      <w:sz w:val="16"/>
      <w:szCs w:val="16"/>
    </w:rPr>
  </w:style>
  <w:style w:type="paragraph" w:customStyle="1" w:styleId="ac">
    <w:name w:val="Название должности"/>
    <w:aliases w:val="12 пт.,по левому краю"/>
    <w:basedOn w:val="a"/>
    <w:uiPriority w:val="49"/>
    <w:qFormat/>
    <w:rsid w:val="00E87BC0"/>
    <w:pPr>
      <w:spacing w:line="240" w:lineRule="auto"/>
      <w:ind w:left="114" w:firstLine="0"/>
      <w:jc w:val="left"/>
    </w:pPr>
    <w:rPr>
      <w:sz w:val="24"/>
      <w:szCs w:val="20"/>
    </w:rPr>
  </w:style>
  <w:style w:type="paragraph" w:customStyle="1" w:styleId="ad">
    <w:name w:val="Изображение"/>
    <w:basedOn w:val="a"/>
    <w:next w:val="a"/>
    <w:uiPriority w:val="39"/>
    <w:qFormat/>
    <w:rsid w:val="00E87BC0"/>
    <w:pPr>
      <w:keepNext/>
      <w:ind w:firstLine="0"/>
      <w:jc w:val="center"/>
    </w:pPr>
    <w:rPr>
      <w:szCs w:val="20"/>
    </w:rPr>
  </w:style>
  <w:style w:type="paragraph" w:styleId="ae">
    <w:name w:val="annotation text"/>
    <w:basedOn w:val="a"/>
    <w:link w:val="af"/>
    <w:semiHidden/>
    <w:locked/>
    <w:rsid w:val="00AB53EC"/>
    <w:rPr>
      <w:sz w:val="20"/>
      <w:szCs w:val="20"/>
    </w:rPr>
  </w:style>
  <w:style w:type="paragraph" w:styleId="af0">
    <w:name w:val="annotation subject"/>
    <w:basedOn w:val="ae"/>
    <w:next w:val="ae"/>
    <w:link w:val="af1"/>
    <w:semiHidden/>
    <w:locked/>
    <w:rsid w:val="00AB53EC"/>
    <w:rPr>
      <w:b/>
      <w:bCs/>
    </w:rPr>
  </w:style>
  <w:style w:type="table" w:styleId="af2">
    <w:name w:val="Table Grid"/>
    <w:basedOn w:val="a1"/>
    <w:uiPriority w:val="59"/>
    <w:rsid w:val="00E87BC0"/>
    <w:pPr>
      <w:spacing w:before="120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aliases w:val="Название рисунка,Название таблицы,Название рис."/>
    <w:basedOn w:val="a"/>
    <w:next w:val="a"/>
    <w:link w:val="af4"/>
    <w:autoRedefine/>
    <w:uiPriority w:val="35"/>
    <w:qFormat/>
    <w:rsid w:val="00E87BC0"/>
    <w:pPr>
      <w:keepLines/>
      <w:jc w:val="center"/>
    </w:pPr>
    <w:rPr>
      <w:rFonts w:eastAsia="ArialMT"/>
      <w:bCs/>
      <w:position w:val="-28"/>
      <w:sz w:val="20"/>
      <w:szCs w:val="20"/>
    </w:rPr>
  </w:style>
  <w:style w:type="character" w:customStyle="1" w:styleId="af4">
    <w:name w:val="Название объекта Знак"/>
    <w:aliases w:val="Название рисунка Знак,Название таблицы Знак1,Название рис. Знак"/>
    <w:link w:val="af3"/>
    <w:uiPriority w:val="35"/>
    <w:locked/>
    <w:rsid w:val="000E7EE5"/>
    <w:rPr>
      <w:rFonts w:eastAsia="ArialMT"/>
      <w:bCs/>
      <w:position w:val="-28"/>
    </w:rPr>
  </w:style>
  <w:style w:type="character" w:styleId="af5">
    <w:name w:val="Hyperlink"/>
    <w:uiPriority w:val="99"/>
    <w:rsid w:val="00E87BC0"/>
    <w:rPr>
      <w:color w:val="0000FF"/>
      <w:u w:val="single"/>
    </w:rPr>
  </w:style>
  <w:style w:type="paragraph" w:customStyle="1" w:styleId="af6">
    <w:name w:val="Текст в таблице"/>
    <w:aliases w:val="14 пт,по левому краю без отступа"/>
    <w:basedOn w:val="a"/>
    <w:uiPriority w:val="37"/>
    <w:qFormat/>
    <w:rsid w:val="00E87BC0"/>
    <w:pPr>
      <w:ind w:firstLine="0"/>
      <w:jc w:val="left"/>
    </w:pPr>
  </w:style>
  <w:style w:type="paragraph" w:styleId="af7">
    <w:name w:val="footnote text"/>
    <w:basedOn w:val="a"/>
    <w:link w:val="af8"/>
    <w:uiPriority w:val="99"/>
    <w:unhideWhenUsed/>
    <w:rsid w:val="00E87BC0"/>
    <w:pPr>
      <w:spacing w:line="240" w:lineRule="auto"/>
      <w:ind w:firstLine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E87BC0"/>
    <w:rPr>
      <w:rFonts w:ascii="Calibri" w:eastAsia="Calibri" w:hAnsi="Calibri"/>
      <w:sz w:val="20"/>
      <w:szCs w:val="20"/>
      <w:lang w:eastAsia="en-US"/>
    </w:rPr>
  </w:style>
  <w:style w:type="character" w:styleId="af9">
    <w:name w:val="footnote reference"/>
    <w:uiPriority w:val="99"/>
    <w:unhideWhenUsed/>
    <w:locked/>
    <w:rsid w:val="00E87BC0"/>
    <w:rPr>
      <w:vertAlign w:val="superscript"/>
    </w:rPr>
  </w:style>
  <w:style w:type="paragraph" w:styleId="afa">
    <w:name w:val="TOC Heading"/>
    <w:basedOn w:val="10"/>
    <w:next w:val="a"/>
    <w:uiPriority w:val="39"/>
    <w:qFormat/>
    <w:rsid w:val="00E87BC0"/>
    <w:pPr>
      <w:numPr>
        <w:numId w:val="0"/>
      </w:numPr>
      <w:spacing w:after="0" w:line="276" w:lineRule="auto"/>
      <w:outlineLvl w:val="9"/>
    </w:pPr>
    <w:rPr>
      <w:rFonts w:ascii="Cambria" w:hAnsi="Cambria"/>
      <w:caps/>
      <w:color w:val="365F91"/>
      <w:kern w:val="0"/>
      <w:lang w:eastAsia="en-US"/>
    </w:rPr>
  </w:style>
  <w:style w:type="paragraph" w:customStyle="1" w:styleId="14">
    <w:name w:val="Абзац списка1"/>
    <w:basedOn w:val="a"/>
    <w:link w:val="ListParagraphChar"/>
    <w:rsid w:val="00E87BC0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14"/>
    <w:locked/>
    <w:rsid w:val="00E87BC0"/>
    <w:rPr>
      <w:rFonts w:ascii="Calibri" w:eastAsia="Calibri" w:hAnsi="Calibri"/>
      <w:sz w:val="22"/>
      <w:szCs w:val="22"/>
    </w:rPr>
  </w:style>
  <w:style w:type="character" w:styleId="afb">
    <w:name w:val="Emphasis"/>
    <w:uiPriority w:val="20"/>
    <w:qFormat/>
    <w:rsid w:val="00E87BC0"/>
    <w:rPr>
      <w:i/>
      <w:iCs/>
    </w:rPr>
  </w:style>
  <w:style w:type="paragraph" w:styleId="afc">
    <w:name w:val="Title"/>
    <w:basedOn w:val="a"/>
    <w:link w:val="afd"/>
    <w:uiPriority w:val="10"/>
    <w:qFormat/>
    <w:locked/>
    <w:rsid w:val="00E87BC0"/>
    <w:pPr>
      <w:spacing w:line="240" w:lineRule="auto"/>
      <w:ind w:firstLine="0"/>
      <w:jc w:val="center"/>
    </w:pPr>
    <w:rPr>
      <w:sz w:val="20"/>
      <w:szCs w:val="20"/>
    </w:rPr>
  </w:style>
  <w:style w:type="character" w:styleId="afe">
    <w:name w:val="page number"/>
    <w:basedOn w:val="a0"/>
    <w:rsid w:val="00E87BC0"/>
  </w:style>
  <w:style w:type="paragraph" w:styleId="aff">
    <w:name w:val="List Paragraph"/>
    <w:basedOn w:val="a"/>
    <w:link w:val="aff0"/>
    <w:qFormat/>
    <w:rsid w:val="00C86A01"/>
    <w:pPr>
      <w:tabs>
        <w:tab w:val="clear" w:pos="5103"/>
        <w:tab w:val="left" w:pos="992"/>
      </w:tabs>
      <w:ind w:firstLine="0"/>
    </w:pPr>
    <w:rPr>
      <w:szCs w:val="24"/>
    </w:rPr>
  </w:style>
  <w:style w:type="paragraph" w:customStyle="1" w:styleId="aff1">
    <w:name w:val="Безотрывный"/>
    <w:basedOn w:val="a"/>
    <w:next w:val="a"/>
    <w:rsid w:val="00E87BC0"/>
    <w:pPr>
      <w:keepNext/>
      <w:spacing w:after="60"/>
    </w:pPr>
    <w:rPr>
      <w:rFonts w:eastAsia="Calibri"/>
      <w:sz w:val="24"/>
      <w:szCs w:val="24"/>
    </w:rPr>
  </w:style>
  <w:style w:type="paragraph" w:customStyle="1" w:styleId="aff2">
    <w:name w:val="Заголовок таблицы"/>
    <w:basedOn w:val="a"/>
    <w:rsid w:val="00E87BC0"/>
    <w:pPr>
      <w:spacing w:after="60" w:line="240" w:lineRule="auto"/>
      <w:ind w:firstLine="0"/>
      <w:jc w:val="center"/>
    </w:pPr>
    <w:rPr>
      <w:rFonts w:eastAsia="Calibri" w:cs="Tahoma"/>
      <w:b/>
      <w:sz w:val="24"/>
      <w:szCs w:val="18"/>
      <w:lang w:eastAsia="de-DE"/>
    </w:rPr>
  </w:style>
  <w:style w:type="character" w:customStyle="1" w:styleId="aff3">
    <w:name w:val="Название таблицы Знак"/>
    <w:aliases w:val="Название рис. Знак Знак"/>
    <w:locked/>
    <w:rsid w:val="00E87BC0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uiPriority w:val="9"/>
    <w:rsid w:val="007C4372"/>
    <w:rPr>
      <w:bCs/>
      <w:iCs/>
      <w:sz w:val="32"/>
      <w:szCs w:val="18"/>
    </w:rPr>
  </w:style>
  <w:style w:type="character" w:customStyle="1" w:styleId="40">
    <w:name w:val="Заголовок 4 Знак"/>
    <w:link w:val="4"/>
    <w:uiPriority w:val="9"/>
    <w:rsid w:val="00E87BC0"/>
    <w:rPr>
      <w:i/>
    </w:rPr>
  </w:style>
  <w:style w:type="character" w:customStyle="1" w:styleId="50">
    <w:name w:val="Заголовок 5 Знак"/>
    <w:link w:val="5"/>
    <w:uiPriority w:val="9"/>
    <w:rsid w:val="00E87BC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E87BC0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E87BC0"/>
    <w:rPr>
      <w:rFonts w:ascii="Arial" w:hAnsi="Arial"/>
      <w:sz w:val="20"/>
      <w:szCs w:val="20"/>
      <w:lang w:val="en-US"/>
    </w:rPr>
  </w:style>
  <w:style w:type="character" w:customStyle="1" w:styleId="80">
    <w:name w:val="Заголовок 8 Знак"/>
    <w:link w:val="8"/>
    <w:uiPriority w:val="9"/>
    <w:rsid w:val="00E87BC0"/>
    <w:rPr>
      <w:rFonts w:ascii="Arial" w:hAnsi="Arial"/>
      <w:i/>
      <w:sz w:val="20"/>
      <w:szCs w:val="20"/>
      <w:lang w:val="en-US"/>
    </w:rPr>
  </w:style>
  <w:style w:type="character" w:customStyle="1" w:styleId="90">
    <w:name w:val="Заголовок 9 Знак"/>
    <w:link w:val="9"/>
    <w:uiPriority w:val="9"/>
    <w:rsid w:val="00E87BC0"/>
    <w:rPr>
      <w:rFonts w:ascii="Arial" w:hAnsi="Arial"/>
      <w:b/>
      <w:i/>
      <w:sz w:val="18"/>
      <w:szCs w:val="20"/>
      <w:lang w:val="en-US"/>
    </w:rPr>
  </w:style>
  <w:style w:type="character" w:customStyle="1" w:styleId="a5">
    <w:name w:val="Нижний колонтитул Знак"/>
    <w:basedOn w:val="a0"/>
    <w:link w:val="a4"/>
    <w:uiPriority w:val="99"/>
    <w:rsid w:val="00E87BC0"/>
  </w:style>
  <w:style w:type="character" w:customStyle="1" w:styleId="a7">
    <w:name w:val="Верхний колонтитул Знак"/>
    <w:basedOn w:val="a0"/>
    <w:link w:val="a6"/>
    <w:uiPriority w:val="99"/>
    <w:rsid w:val="00E87BC0"/>
  </w:style>
  <w:style w:type="character" w:customStyle="1" w:styleId="a9">
    <w:name w:val="Схема документа Знак"/>
    <w:link w:val="a8"/>
    <w:semiHidden/>
    <w:rsid w:val="00757D1A"/>
    <w:rPr>
      <w:rFonts w:ascii="Tahoma" w:hAnsi="Tahoma" w:cs="Tahoma"/>
      <w:shd w:val="clear" w:color="auto" w:fill="000080"/>
    </w:rPr>
  </w:style>
  <w:style w:type="character" w:customStyle="1" w:styleId="ab">
    <w:name w:val="Текст выноски Знак"/>
    <w:link w:val="aa"/>
    <w:uiPriority w:val="99"/>
    <w:semiHidden/>
    <w:rsid w:val="00757D1A"/>
    <w:rPr>
      <w:rFonts w:ascii="Tahoma" w:hAnsi="Tahoma" w:cs="Tahoma"/>
      <w:sz w:val="16"/>
      <w:szCs w:val="16"/>
    </w:rPr>
  </w:style>
  <w:style w:type="character" w:customStyle="1" w:styleId="af">
    <w:name w:val="Текст примечания Знак"/>
    <w:basedOn w:val="a0"/>
    <w:link w:val="ae"/>
    <w:semiHidden/>
    <w:rsid w:val="00757D1A"/>
  </w:style>
  <w:style w:type="character" w:customStyle="1" w:styleId="af1">
    <w:name w:val="Тема примечания Знак"/>
    <w:link w:val="af0"/>
    <w:semiHidden/>
    <w:rsid w:val="00757D1A"/>
    <w:rPr>
      <w:b/>
      <w:bCs/>
    </w:rPr>
  </w:style>
  <w:style w:type="character" w:customStyle="1" w:styleId="afd">
    <w:name w:val="Название Знак"/>
    <w:link w:val="afc"/>
    <w:uiPriority w:val="10"/>
    <w:rsid w:val="00E87BC0"/>
    <w:rPr>
      <w:snapToGrid w:val="0"/>
      <w:szCs w:val="20"/>
    </w:rPr>
  </w:style>
  <w:style w:type="paragraph" w:styleId="aff4">
    <w:name w:val="Revision"/>
    <w:hidden/>
    <w:uiPriority w:val="99"/>
    <w:semiHidden/>
    <w:rsid w:val="00C8004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15">
    <w:name w:val="Заголовок 1 без нумерации"/>
    <w:basedOn w:val="10"/>
    <w:next w:val="a"/>
    <w:qFormat/>
    <w:rsid w:val="00E87BC0"/>
    <w:pPr>
      <w:pageBreakBefore/>
      <w:numPr>
        <w:numId w:val="0"/>
      </w:numPr>
      <w:spacing w:after="480"/>
      <w:jc w:val="center"/>
    </w:pPr>
    <w:rPr>
      <w:caps/>
      <w:sz w:val="28"/>
    </w:rPr>
  </w:style>
  <w:style w:type="paragraph" w:customStyle="1" w:styleId="aff5">
    <w:name w:val="Название таблиц"/>
    <w:basedOn w:val="a"/>
    <w:next w:val="a"/>
    <w:link w:val="aff6"/>
    <w:uiPriority w:val="39"/>
    <w:qFormat/>
    <w:rsid w:val="00E87BC0"/>
    <w:pPr>
      <w:ind w:firstLine="0"/>
      <w:jc w:val="left"/>
    </w:pPr>
  </w:style>
  <w:style w:type="character" w:customStyle="1" w:styleId="aff6">
    <w:name w:val="Название таблиц Знак"/>
    <w:basedOn w:val="a0"/>
    <w:link w:val="aff5"/>
    <w:uiPriority w:val="39"/>
    <w:rsid w:val="00E87BC0"/>
  </w:style>
  <w:style w:type="character" w:styleId="aff7">
    <w:name w:val="Placeholder Text"/>
    <w:uiPriority w:val="99"/>
    <w:semiHidden/>
    <w:rsid w:val="00187771"/>
    <w:rPr>
      <w:color w:val="808080"/>
    </w:rPr>
  </w:style>
  <w:style w:type="paragraph" w:customStyle="1" w:styleId="aff8">
    <w:name w:val="Пояснительный текст к рисунку"/>
    <w:basedOn w:val="a"/>
    <w:next w:val="af3"/>
    <w:autoRedefine/>
    <w:uiPriority w:val="43"/>
    <w:qFormat/>
    <w:rsid w:val="00E87BC0"/>
    <w:pPr>
      <w:jc w:val="center"/>
    </w:pPr>
    <w:rPr>
      <w:sz w:val="24"/>
    </w:rPr>
  </w:style>
  <w:style w:type="paragraph" w:customStyle="1" w:styleId="aff9">
    <w:name w:val="По правому краю"/>
    <w:basedOn w:val="a"/>
    <w:next w:val="a"/>
    <w:uiPriority w:val="54"/>
    <w:qFormat/>
    <w:rsid w:val="00E87BC0"/>
    <w:pPr>
      <w:jc w:val="right"/>
    </w:pPr>
  </w:style>
  <w:style w:type="paragraph" w:customStyle="1" w:styleId="affa">
    <w:name w:val="По центру"/>
    <w:basedOn w:val="a"/>
    <w:uiPriority w:val="49"/>
    <w:qFormat/>
    <w:rsid w:val="00E87BC0"/>
    <w:pPr>
      <w:ind w:firstLine="0"/>
      <w:jc w:val="center"/>
    </w:pPr>
  </w:style>
  <w:style w:type="paragraph" w:customStyle="1" w:styleId="affb">
    <w:name w:val="Ошибка"/>
    <w:basedOn w:val="a"/>
    <w:next w:val="a"/>
    <w:uiPriority w:val="59"/>
    <w:qFormat/>
    <w:rsid w:val="00E87BC0"/>
    <w:rPr>
      <w:color w:val="FF0000"/>
    </w:rPr>
  </w:style>
  <w:style w:type="paragraph" w:styleId="affc">
    <w:name w:val="Normal (Web)"/>
    <w:aliases w:val="Обычный (Web)"/>
    <w:basedOn w:val="a"/>
    <w:link w:val="affd"/>
    <w:locked/>
    <w:rsid w:val="00E87BC0"/>
    <w:rPr>
      <w:sz w:val="24"/>
      <w:szCs w:val="24"/>
    </w:rPr>
  </w:style>
  <w:style w:type="paragraph" w:styleId="HTML">
    <w:name w:val="HTML Preformatted"/>
    <w:basedOn w:val="a"/>
    <w:link w:val="HTML0"/>
    <w:locked/>
    <w:rsid w:val="00E87BC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link w:val="HTML"/>
    <w:rsid w:val="00E87BC0"/>
    <w:rPr>
      <w:rFonts w:ascii="Consolas" w:hAnsi="Consolas" w:cs="Consolas"/>
      <w:sz w:val="20"/>
      <w:szCs w:val="20"/>
    </w:rPr>
  </w:style>
  <w:style w:type="paragraph" w:customStyle="1" w:styleId="affe">
    <w:name w:val="Тема работы"/>
    <w:basedOn w:val="a"/>
    <w:next w:val="a"/>
    <w:uiPriority w:val="57"/>
    <w:qFormat/>
    <w:rsid w:val="00E87BC0"/>
    <w:pPr>
      <w:ind w:firstLine="0"/>
      <w:jc w:val="center"/>
    </w:pPr>
    <w:rPr>
      <w:caps/>
    </w:rPr>
  </w:style>
  <w:style w:type="character" w:customStyle="1" w:styleId="22">
    <w:name w:val="Основной текст (2)_"/>
    <w:link w:val="210"/>
    <w:locked/>
    <w:rsid w:val="0065681F"/>
    <w:rPr>
      <w:sz w:val="26"/>
      <w:shd w:val="clear" w:color="auto" w:fill="FFFFFF"/>
    </w:rPr>
  </w:style>
  <w:style w:type="paragraph" w:customStyle="1" w:styleId="210">
    <w:name w:val="Основной текст (2)1"/>
    <w:basedOn w:val="a"/>
    <w:link w:val="22"/>
    <w:rsid w:val="0065681F"/>
    <w:pPr>
      <w:widowControl w:val="0"/>
      <w:shd w:val="clear" w:color="auto" w:fill="FFFFFF"/>
      <w:tabs>
        <w:tab w:val="clear" w:pos="5103"/>
      </w:tabs>
      <w:spacing w:before="180" w:line="322" w:lineRule="exact"/>
      <w:ind w:hanging="180"/>
      <w:jc w:val="left"/>
    </w:pPr>
    <w:rPr>
      <w:sz w:val="26"/>
      <w:szCs w:val="20"/>
      <w:shd w:val="clear" w:color="auto" w:fill="FFFFFF"/>
    </w:rPr>
  </w:style>
  <w:style w:type="paragraph" w:customStyle="1" w:styleId="16">
    <w:name w:val="1 Уровень"/>
    <w:basedOn w:val="a"/>
    <w:rsid w:val="0065681F"/>
    <w:pPr>
      <w:widowControl w:val="0"/>
      <w:tabs>
        <w:tab w:val="clear" w:pos="5103"/>
      </w:tabs>
      <w:autoSpaceDE w:val="0"/>
      <w:autoSpaceDN w:val="0"/>
      <w:adjustRightInd w:val="0"/>
      <w:spacing w:line="240" w:lineRule="auto"/>
      <w:ind w:firstLine="0"/>
    </w:pPr>
    <w:rPr>
      <w:sz w:val="24"/>
      <w:szCs w:val="24"/>
    </w:rPr>
  </w:style>
  <w:style w:type="paragraph" w:customStyle="1" w:styleId="17">
    <w:name w:val="ЗАГОЛОВОК 1_НеНум"/>
    <w:basedOn w:val="10"/>
    <w:next w:val="a"/>
    <w:rsid w:val="0065681F"/>
    <w:pPr>
      <w:keepLines w:val="0"/>
      <w:pageBreakBefore/>
      <w:numPr>
        <w:numId w:val="0"/>
      </w:numPr>
      <w:suppressAutoHyphens/>
      <w:spacing w:before="240" w:after="60"/>
      <w:jc w:val="left"/>
    </w:pPr>
    <w:rPr>
      <w:rFonts w:cs="Arial"/>
      <w:b/>
      <w:caps/>
      <w:sz w:val="32"/>
      <w:szCs w:val="32"/>
    </w:rPr>
  </w:style>
  <w:style w:type="paragraph" w:customStyle="1" w:styleId="Default">
    <w:name w:val="Default"/>
    <w:rsid w:val="001957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3">
    <w:name w:val="Основной текст (2)"/>
    <w:basedOn w:val="a"/>
    <w:rsid w:val="00B9399A"/>
    <w:pPr>
      <w:shd w:val="clear" w:color="auto" w:fill="FFFFFF"/>
      <w:tabs>
        <w:tab w:val="clear" w:pos="5103"/>
      </w:tabs>
      <w:spacing w:after="300" w:line="240" w:lineRule="atLeast"/>
      <w:ind w:firstLine="0"/>
      <w:jc w:val="left"/>
    </w:pPr>
    <w:rPr>
      <w:rFonts w:eastAsia="Calibri"/>
      <w:sz w:val="23"/>
      <w:szCs w:val="23"/>
      <w:lang w:eastAsia="en-US"/>
    </w:rPr>
  </w:style>
  <w:style w:type="character" w:customStyle="1" w:styleId="apple-converted-space">
    <w:name w:val="apple-converted-space"/>
    <w:basedOn w:val="a0"/>
    <w:rsid w:val="0010400F"/>
  </w:style>
  <w:style w:type="paragraph" w:customStyle="1" w:styleId="p4">
    <w:name w:val="p4"/>
    <w:basedOn w:val="a"/>
    <w:rsid w:val="0014599E"/>
    <w:pPr>
      <w:tabs>
        <w:tab w:val="clear" w:pos="5103"/>
      </w:tabs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table" w:customStyle="1" w:styleId="110">
    <w:name w:val="Средний список 11"/>
    <w:basedOn w:val="a1"/>
    <w:uiPriority w:val="65"/>
    <w:rsid w:val="0075398B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P22 Kilkenny Pro" w:eastAsia="Times New Roman" w:hAnsi="P22 Kilkenny Pro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customStyle="1" w:styleId="732">
    <w:name w:val="ГОСТ 7.32"/>
    <w:basedOn w:val="a"/>
    <w:qFormat/>
    <w:rsid w:val="0027255D"/>
    <w:pPr>
      <w:tabs>
        <w:tab w:val="clear" w:pos="5103"/>
      </w:tabs>
      <w:ind w:firstLine="567"/>
    </w:pPr>
    <w:rPr>
      <w:rFonts w:eastAsia="Calibri"/>
      <w:lang w:eastAsia="en-US"/>
    </w:rPr>
  </w:style>
  <w:style w:type="paragraph" w:customStyle="1" w:styleId="afff">
    <w:name w:val="Таблица"/>
    <w:basedOn w:val="a"/>
    <w:link w:val="afff0"/>
    <w:uiPriority w:val="31"/>
    <w:qFormat/>
    <w:rsid w:val="003E0478"/>
    <w:pPr>
      <w:widowControl w:val="0"/>
      <w:tabs>
        <w:tab w:val="left" w:pos="851"/>
      </w:tabs>
      <w:ind w:firstLine="0"/>
      <w:jc w:val="center"/>
    </w:pPr>
    <w:rPr>
      <w:color w:val="000000"/>
      <w:sz w:val="20"/>
      <w:szCs w:val="20"/>
      <w:lang w:eastAsia="en-US"/>
    </w:rPr>
  </w:style>
  <w:style w:type="character" w:styleId="afff1">
    <w:name w:val="Strong"/>
    <w:uiPriority w:val="22"/>
    <w:qFormat/>
    <w:locked/>
    <w:rsid w:val="00842CD1"/>
    <w:rPr>
      <w:b/>
      <w:bCs/>
    </w:rPr>
  </w:style>
  <w:style w:type="character" w:customStyle="1" w:styleId="afff0">
    <w:name w:val="Таблица Знак"/>
    <w:link w:val="afff"/>
    <w:uiPriority w:val="31"/>
    <w:rsid w:val="003E0478"/>
    <w:rPr>
      <w:rFonts w:eastAsia="Times New Roman"/>
      <w:color w:val="000000"/>
      <w:lang w:eastAsia="en-US"/>
    </w:rPr>
  </w:style>
  <w:style w:type="character" w:customStyle="1" w:styleId="140">
    <w:name w:val="Обычный 14 пт"/>
    <w:uiPriority w:val="33"/>
    <w:qFormat/>
    <w:rsid w:val="001D1D6B"/>
    <w:rPr>
      <w:rFonts w:ascii="Times New Roman" w:hAnsi="Times New Roman"/>
      <w:sz w:val="28"/>
    </w:rPr>
  </w:style>
  <w:style w:type="paragraph" w:styleId="afff2">
    <w:name w:val="Subtitle"/>
    <w:basedOn w:val="a"/>
    <w:next w:val="a"/>
    <w:link w:val="afff3"/>
    <w:uiPriority w:val="11"/>
    <w:qFormat/>
    <w:locked/>
    <w:rsid w:val="006B1D1F"/>
    <w:pPr>
      <w:numPr>
        <w:ilvl w:val="1"/>
      </w:numPr>
      <w:tabs>
        <w:tab w:val="clear" w:pos="5103"/>
      </w:tabs>
      <w:spacing w:after="160" w:line="259" w:lineRule="auto"/>
      <w:ind w:firstLine="709"/>
      <w:jc w:val="left"/>
    </w:pPr>
    <w:rPr>
      <w:rFonts w:ascii="Calibri" w:hAnsi="Calibri"/>
      <w:color w:val="5A5A5A"/>
      <w:spacing w:val="15"/>
      <w:sz w:val="22"/>
      <w:szCs w:val="22"/>
      <w:lang w:eastAsia="en-US"/>
    </w:rPr>
  </w:style>
  <w:style w:type="character" w:customStyle="1" w:styleId="afff3">
    <w:name w:val="Подзаголовок Знак"/>
    <w:link w:val="afff2"/>
    <w:uiPriority w:val="11"/>
    <w:rsid w:val="006B1D1F"/>
    <w:rPr>
      <w:rFonts w:ascii="Calibri" w:hAnsi="Calibri"/>
      <w:color w:val="5A5A5A"/>
      <w:spacing w:val="15"/>
      <w:sz w:val="22"/>
      <w:szCs w:val="22"/>
      <w:lang w:eastAsia="en-US"/>
    </w:rPr>
  </w:style>
  <w:style w:type="paragraph" w:styleId="24">
    <w:name w:val="List 2"/>
    <w:basedOn w:val="a"/>
    <w:locked/>
    <w:rsid w:val="006B1D1F"/>
    <w:pPr>
      <w:ind w:left="566" w:hanging="283"/>
      <w:contextualSpacing/>
    </w:pPr>
  </w:style>
  <w:style w:type="table" w:customStyle="1" w:styleId="18">
    <w:name w:val="Сетка таблицы1"/>
    <w:basedOn w:val="a1"/>
    <w:next w:val="af2"/>
    <w:uiPriority w:val="59"/>
    <w:rsid w:val="00823D9C"/>
    <w:pPr>
      <w:widowControl w:val="0"/>
    </w:pPr>
    <w:rPr>
      <w:sz w:val="24"/>
      <w:szCs w:val="24"/>
      <w:lang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Содержимое таблицы"/>
    <w:basedOn w:val="a"/>
    <w:rsid w:val="00E563A8"/>
    <w:pPr>
      <w:suppressLineNumbers/>
      <w:tabs>
        <w:tab w:val="clear" w:pos="5103"/>
      </w:tabs>
      <w:suppressAutoHyphens/>
      <w:spacing w:line="240" w:lineRule="auto"/>
      <w:ind w:firstLine="0"/>
      <w:jc w:val="left"/>
    </w:pPr>
    <w:rPr>
      <w:sz w:val="24"/>
      <w:szCs w:val="24"/>
      <w:lang w:eastAsia="ar-SA"/>
    </w:rPr>
  </w:style>
  <w:style w:type="character" w:customStyle="1" w:styleId="32">
    <w:name w:val="Заголовок №3_"/>
    <w:link w:val="33"/>
    <w:rsid w:val="00676802"/>
    <w:rPr>
      <w:shd w:val="clear" w:color="auto" w:fill="FFFFFF"/>
    </w:rPr>
  </w:style>
  <w:style w:type="character" w:customStyle="1" w:styleId="13">
    <w:name w:val="Оглавление 1 Знак"/>
    <w:link w:val="12"/>
    <w:uiPriority w:val="39"/>
    <w:rsid w:val="0040236E"/>
    <w:rPr>
      <w:bCs/>
      <w:noProof/>
      <w:color w:val="000000"/>
      <w:sz w:val="28"/>
      <w:szCs w:val="28"/>
    </w:rPr>
  </w:style>
  <w:style w:type="character" w:customStyle="1" w:styleId="34">
    <w:name w:val="Оглавление (3)_"/>
    <w:link w:val="35"/>
    <w:rsid w:val="00676802"/>
    <w:rPr>
      <w:shd w:val="clear" w:color="auto" w:fill="FFFFFF"/>
    </w:rPr>
  </w:style>
  <w:style w:type="character" w:customStyle="1" w:styleId="72">
    <w:name w:val="Основной текст (7)"/>
    <w:rsid w:val="0067680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lang w:val="en-US" w:eastAsia="en-US" w:bidi="en-US"/>
    </w:rPr>
  </w:style>
  <w:style w:type="paragraph" w:customStyle="1" w:styleId="33">
    <w:name w:val="Заголовок №3"/>
    <w:basedOn w:val="a"/>
    <w:link w:val="32"/>
    <w:rsid w:val="00676802"/>
    <w:pPr>
      <w:widowControl w:val="0"/>
      <w:shd w:val="clear" w:color="auto" w:fill="FFFFFF"/>
      <w:tabs>
        <w:tab w:val="clear" w:pos="5103"/>
      </w:tabs>
      <w:spacing w:after="720" w:line="0" w:lineRule="atLeast"/>
      <w:ind w:firstLine="0"/>
      <w:jc w:val="center"/>
      <w:outlineLvl w:val="2"/>
    </w:pPr>
    <w:rPr>
      <w:sz w:val="20"/>
      <w:szCs w:val="20"/>
    </w:rPr>
  </w:style>
  <w:style w:type="paragraph" w:customStyle="1" w:styleId="35">
    <w:name w:val="Оглавление (3)"/>
    <w:basedOn w:val="a"/>
    <w:link w:val="34"/>
    <w:rsid w:val="00676802"/>
    <w:pPr>
      <w:widowControl w:val="0"/>
      <w:shd w:val="clear" w:color="auto" w:fill="FFFFFF"/>
      <w:tabs>
        <w:tab w:val="clear" w:pos="5103"/>
      </w:tabs>
      <w:spacing w:before="300" w:line="485" w:lineRule="exact"/>
      <w:ind w:firstLine="0"/>
    </w:pPr>
    <w:rPr>
      <w:sz w:val="20"/>
      <w:szCs w:val="20"/>
    </w:rPr>
  </w:style>
  <w:style w:type="character" w:customStyle="1" w:styleId="3Exact">
    <w:name w:val="Подпись к картинке (3) Exact"/>
    <w:link w:val="36"/>
    <w:rsid w:val="00676802"/>
    <w:rPr>
      <w:shd w:val="clear" w:color="auto" w:fill="FFFFFF"/>
    </w:rPr>
  </w:style>
  <w:style w:type="paragraph" w:customStyle="1" w:styleId="36">
    <w:name w:val="Подпись к картинке (3)"/>
    <w:basedOn w:val="a"/>
    <w:link w:val="3Exact"/>
    <w:rsid w:val="00676802"/>
    <w:pPr>
      <w:widowControl w:val="0"/>
      <w:shd w:val="clear" w:color="auto" w:fill="FFFFFF"/>
      <w:tabs>
        <w:tab w:val="clear" w:pos="5103"/>
      </w:tabs>
      <w:spacing w:line="0" w:lineRule="atLeast"/>
      <w:ind w:firstLine="0"/>
      <w:jc w:val="left"/>
    </w:pPr>
    <w:rPr>
      <w:sz w:val="20"/>
      <w:szCs w:val="20"/>
    </w:rPr>
  </w:style>
  <w:style w:type="character" w:customStyle="1" w:styleId="25">
    <w:name w:val="Заголовок №2_"/>
    <w:link w:val="26"/>
    <w:rsid w:val="00AE2899"/>
    <w:rPr>
      <w:sz w:val="30"/>
      <w:szCs w:val="30"/>
      <w:shd w:val="clear" w:color="auto" w:fill="FFFFFF"/>
    </w:rPr>
  </w:style>
  <w:style w:type="paragraph" w:customStyle="1" w:styleId="26">
    <w:name w:val="Заголовок №2"/>
    <w:basedOn w:val="a"/>
    <w:link w:val="25"/>
    <w:rsid w:val="00AE2899"/>
    <w:pPr>
      <w:widowControl w:val="0"/>
      <w:shd w:val="clear" w:color="auto" w:fill="FFFFFF"/>
      <w:tabs>
        <w:tab w:val="clear" w:pos="5103"/>
      </w:tabs>
      <w:spacing w:before="660" w:line="552" w:lineRule="exact"/>
      <w:ind w:firstLine="780"/>
      <w:jc w:val="left"/>
      <w:outlineLvl w:val="1"/>
    </w:pPr>
    <w:rPr>
      <w:sz w:val="30"/>
      <w:szCs w:val="30"/>
    </w:rPr>
  </w:style>
  <w:style w:type="numbering" w:customStyle="1" w:styleId="1">
    <w:name w:val="Стиль1"/>
    <w:rsid w:val="00B21F17"/>
    <w:pPr>
      <w:numPr>
        <w:numId w:val="2"/>
      </w:numPr>
    </w:pPr>
  </w:style>
  <w:style w:type="character" w:customStyle="1" w:styleId="mw-headline">
    <w:name w:val="mw-headline"/>
    <w:rsid w:val="00E3132C"/>
  </w:style>
  <w:style w:type="character" w:customStyle="1" w:styleId="mw-editsection">
    <w:name w:val="mw-editsection"/>
    <w:rsid w:val="00E3132C"/>
  </w:style>
  <w:style w:type="character" w:customStyle="1" w:styleId="mw-editsection-bracket">
    <w:name w:val="mw-editsection-bracket"/>
    <w:rsid w:val="00E3132C"/>
  </w:style>
  <w:style w:type="character" w:customStyle="1" w:styleId="mw-editsection-divider">
    <w:name w:val="mw-editsection-divider"/>
    <w:rsid w:val="00E3132C"/>
  </w:style>
  <w:style w:type="paragraph" w:customStyle="1" w:styleId="xl64">
    <w:name w:val="xl64"/>
    <w:basedOn w:val="a"/>
    <w:rsid w:val="00931E0E"/>
    <w:pPr>
      <w:pBdr>
        <w:left w:val="single" w:sz="6" w:space="0" w:color="auto"/>
        <w:right w:val="single" w:sz="6" w:space="0" w:color="auto"/>
      </w:pBdr>
      <w:tabs>
        <w:tab w:val="clear" w:pos="5103"/>
      </w:tabs>
      <w:spacing w:before="100" w:after="100" w:line="240" w:lineRule="auto"/>
      <w:ind w:firstLine="0"/>
      <w:jc w:val="center"/>
    </w:pPr>
    <w:rPr>
      <w:rFonts w:ascii="Bookman Old Style" w:hAnsi="Bookman Old Style"/>
      <w:b/>
      <w:bCs/>
      <w:sz w:val="16"/>
      <w:szCs w:val="16"/>
    </w:rPr>
  </w:style>
  <w:style w:type="paragraph" w:customStyle="1" w:styleId="27">
    <w:name w:val="Стиль2"/>
    <w:basedOn w:val="10"/>
    <w:link w:val="28"/>
    <w:uiPriority w:val="31"/>
    <w:qFormat/>
    <w:rsid w:val="001431BE"/>
  </w:style>
  <w:style w:type="character" w:styleId="afff5">
    <w:name w:val="FollowedHyperlink"/>
    <w:semiHidden/>
    <w:unhideWhenUsed/>
    <w:locked/>
    <w:rsid w:val="00585929"/>
    <w:rPr>
      <w:color w:val="800080"/>
      <w:u w:val="single"/>
    </w:rPr>
  </w:style>
  <w:style w:type="character" w:customStyle="1" w:styleId="28">
    <w:name w:val="Стиль2 Знак"/>
    <w:basedOn w:val="11"/>
    <w:link w:val="27"/>
    <w:uiPriority w:val="31"/>
    <w:rsid w:val="001431BE"/>
    <w:rPr>
      <w:bCs/>
      <w:kern w:val="32"/>
      <w:sz w:val="36"/>
    </w:rPr>
  </w:style>
  <w:style w:type="character" w:customStyle="1" w:styleId="42">
    <w:name w:val="Основной текст (4)_"/>
    <w:rsid w:val="000217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3">
    <w:name w:val="Основной текст (4)"/>
    <w:rsid w:val="000217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single"/>
      <w:lang w:val="ru-RU" w:eastAsia="ru-RU" w:bidi="ru-RU"/>
    </w:rPr>
  </w:style>
  <w:style w:type="paragraph" w:customStyle="1" w:styleId="-">
    <w:name w:val="Таблица - текст основной"/>
    <w:basedOn w:val="afff6"/>
    <w:link w:val="-0"/>
    <w:qFormat/>
    <w:rsid w:val="00AE4634"/>
    <w:pPr>
      <w:tabs>
        <w:tab w:val="clear" w:pos="5103"/>
      </w:tabs>
      <w:suppressAutoHyphens/>
      <w:spacing w:before="40" w:after="0" w:line="276" w:lineRule="auto"/>
      <w:ind w:firstLine="0"/>
      <w:jc w:val="left"/>
    </w:pPr>
    <w:rPr>
      <w:rFonts w:ascii="Arial" w:eastAsia="Calibri" w:hAnsi="Arial" w:cs="Arial"/>
      <w:color w:val="000000"/>
      <w:sz w:val="20"/>
      <w:szCs w:val="20"/>
      <w:lang w:eastAsia="en-US"/>
    </w:rPr>
  </w:style>
  <w:style w:type="character" w:customStyle="1" w:styleId="-0">
    <w:name w:val="Таблица - текст основной Знак"/>
    <w:basedOn w:val="a0"/>
    <w:link w:val="-"/>
    <w:rsid w:val="00AE4634"/>
    <w:rPr>
      <w:rFonts w:ascii="Arial" w:eastAsia="Calibri" w:hAnsi="Arial" w:cs="Arial"/>
      <w:color w:val="000000"/>
      <w:lang w:eastAsia="en-US"/>
    </w:rPr>
  </w:style>
  <w:style w:type="paragraph" w:customStyle="1" w:styleId="-1">
    <w:name w:val="Таблица - шапка"/>
    <w:basedOn w:val="a"/>
    <w:link w:val="-2"/>
    <w:qFormat/>
    <w:rsid w:val="00AE4634"/>
    <w:pPr>
      <w:tabs>
        <w:tab w:val="clear" w:pos="5103"/>
      </w:tabs>
      <w:suppressAutoHyphens/>
      <w:spacing w:before="60" w:after="60" w:line="240" w:lineRule="auto"/>
      <w:ind w:firstLine="0"/>
      <w:jc w:val="center"/>
    </w:pPr>
    <w:rPr>
      <w:rFonts w:ascii="Arial" w:eastAsia="Calibri" w:hAnsi="Arial" w:cs="Arial"/>
      <w:b/>
      <w:sz w:val="20"/>
      <w:szCs w:val="20"/>
      <w:lang w:eastAsia="en-US"/>
    </w:rPr>
  </w:style>
  <w:style w:type="paragraph" w:styleId="afff6">
    <w:name w:val="Body Text"/>
    <w:basedOn w:val="a"/>
    <w:link w:val="afff7"/>
    <w:uiPriority w:val="99"/>
    <w:semiHidden/>
    <w:unhideWhenUsed/>
    <w:rsid w:val="00AE4634"/>
    <w:pPr>
      <w:spacing w:after="120"/>
    </w:pPr>
  </w:style>
  <w:style w:type="character" w:customStyle="1" w:styleId="afff7">
    <w:name w:val="Основной текст Знак"/>
    <w:basedOn w:val="a0"/>
    <w:link w:val="afff6"/>
    <w:uiPriority w:val="99"/>
    <w:semiHidden/>
    <w:rsid w:val="00AE4634"/>
    <w:rPr>
      <w:sz w:val="28"/>
      <w:szCs w:val="28"/>
    </w:rPr>
  </w:style>
  <w:style w:type="table" w:customStyle="1" w:styleId="29">
    <w:name w:val="Сетка таблицы2"/>
    <w:basedOn w:val="a1"/>
    <w:next w:val="af2"/>
    <w:uiPriority w:val="59"/>
    <w:rsid w:val="00F2213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3">
    <w:name w:val="Таблица - Текст основной"/>
    <w:basedOn w:val="a"/>
    <w:link w:val="-4"/>
    <w:qFormat/>
    <w:rsid w:val="00F22138"/>
    <w:pPr>
      <w:tabs>
        <w:tab w:val="clear" w:pos="5103"/>
      </w:tabs>
      <w:suppressAutoHyphens/>
      <w:spacing w:before="20" w:after="20" w:line="240" w:lineRule="auto"/>
      <w:ind w:firstLine="0"/>
      <w:jc w:val="left"/>
    </w:pPr>
    <w:rPr>
      <w:rFonts w:ascii="Arial" w:hAnsi="Arial"/>
      <w:sz w:val="20"/>
      <w:szCs w:val="20"/>
    </w:rPr>
  </w:style>
  <w:style w:type="character" w:customStyle="1" w:styleId="-4">
    <w:name w:val="Таблица - Текст основной Знак"/>
    <w:link w:val="-3"/>
    <w:rsid w:val="00F22138"/>
    <w:rPr>
      <w:rFonts w:ascii="Arial" w:hAnsi="Arial"/>
    </w:rPr>
  </w:style>
  <w:style w:type="paragraph" w:customStyle="1" w:styleId="-5">
    <w:name w:val="Таблица - Числа (выравнены по точке)"/>
    <w:basedOn w:val="-3"/>
    <w:qFormat/>
    <w:rsid w:val="00F22138"/>
    <w:pPr>
      <w:tabs>
        <w:tab w:val="decimal" w:pos="1134"/>
      </w:tabs>
    </w:pPr>
  </w:style>
  <w:style w:type="numbering" w:customStyle="1" w:styleId="19">
    <w:name w:val="Нет списка1"/>
    <w:next w:val="a2"/>
    <w:uiPriority w:val="99"/>
    <w:semiHidden/>
    <w:unhideWhenUsed/>
    <w:rsid w:val="00B97D62"/>
  </w:style>
  <w:style w:type="table" w:customStyle="1" w:styleId="37">
    <w:name w:val="Сетка таблицы3"/>
    <w:basedOn w:val="a1"/>
    <w:next w:val="af2"/>
    <w:uiPriority w:val="39"/>
    <w:rsid w:val="00B97D62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8">
    <w:name w:val="No Spacing"/>
    <w:uiPriority w:val="1"/>
    <w:qFormat/>
    <w:rsid w:val="00B97D62"/>
    <w:rPr>
      <w:rFonts w:ascii="Calibri" w:hAnsi="Calibri"/>
      <w:sz w:val="22"/>
      <w:szCs w:val="22"/>
      <w:lang w:val="en-US" w:eastAsia="en-US" w:bidi="en-US"/>
    </w:rPr>
  </w:style>
  <w:style w:type="paragraph" w:styleId="2a">
    <w:name w:val="Quote"/>
    <w:basedOn w:val="a"/>
    <w:next w:val="a"/>
    <w:link w:val="2b"/>
    <w:uiPriority w:val="29"/>
    <w:qFormat/>
    <w:rsid w:val="00B97D62"/>
    <w:pPr>
      <w:tabs>
        <w:tab w:val="clear" w:pos="5103"/>
      </w:tabs>
      <w:spacing w:after="200" w:line="276" w:lineRule="auto"/>
      <w:ind w:firstLine="0"/>
      <w:jc w:val="left"/>
    </w:pPr>
    <w:rPr>
      <w:rFonts w:ascii="Calibri" w:hAnsi="Calibri"/>
      <w:i/>
      <w:iCs/>
      <w:color w:val="000000"/>
      <w:sz w:val="22"/>
      <w:szCs w:val="22"/>
      <w:lang w:val="en-US" w:eastAsia="en-US" w:bidi="en-US"/>
    </w:rPr>
  </w:style>
  <w:style w:type="character" w:customStyle="1" w:styleId="2b">
    <w:name w:val="Цитата 2 Знак"/>
    <w:basedOn w:val="a0"/>
    <w:link w:val="2a"/>
    <w:uiPriority w:val="29"/>
    <w:rsid w:val="00B97D62"/>
    <w:rPr>
      <w:rFonts w:ascii="Calibri" w:hAnsi="Calibri"/>
      <w:i/>
      <w:iCs/>
      <w:color w:val="000000"/>
      <w:sz w:val="22"/>
      <w:szCs w:val="22"/>
      <w:lang w:val="en-US" w:eastAsia="en-US" w:bidi="en-US"/>
    </w:rPr>
  </w:style>
  <w:style w:type="paragraph" w:styleId="afff9">
    <w:name w:val="Intense Quote"/>
    <w:basedOn w:val="a"/>
    <w:next w:val="a"/>
    <w:link w:val="afffa"/>
    <w:uiPriority w:val="30"/>
    <w:qFormat/>
    <w:rsid w:val="00B97D62"/>
    <w:pPr>
      <w:pBdr>
        <w:bottom w:val="single" w:sz="4" w:space="4" w:color="4F81BD"/>
      </w:pBdr>
      <w:tabs>
        <w:tab w:val="clear" w:pos="5103"/>
      </w:tabs>
      <w:spacing w:before="200" w:after="280" w:line="276" w:lineRule="auto"/>
      <w:ind w:left="936" w:right="936" w:firstLine="0"/>
      <w:jc w:val="left"/>
    </w:pPr>
    <w:rPr>
      <w:rFonts w:ascii="Calibri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afffa">
    <w:name w:val="Выделенная цитата Знак"/>
    <w:basedOn w:val="a0"/>
    <w:link w:val="afff9"/>
    <w:uiPriority w:val="30"/>
    <w:rsid w:val="00B97D62"/>
    <w:rPr>
      <w:rFonts w:ascii="Calibri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styleId="afffb">
    <w:name w:val="Subtle Emphasis"/>
    <w:basedOn w:val="a0"/>
    <w:uiPriority w:val="19"/>
    <w:qFormat/>
    <w:rsid w:val="00B97D62"/>
    <w:rPr>
      <w:i/>
      <w:iCs/>
      <w:color w:val="808080"/>
    </w:rPr>
  </w:style>
  <w:style w:type="character" w:styleId="afffc">
    <w:name w:val="Intense Emphasis"/>
    <w:basedOn w:val="a0"/>
    <w:uiPriority w:val="21"/>
    <w:qFormat/>
    <w:rsid w:val="00B97D62"/>
    <w:rPr>
      <w:b/>
      <w:bCs/>
      <w:i/>
      <w:iCs/>
      <w:color w:val="4F81BD"/>
    </w:rPr>
  </w:style>
  <w:style w:type="character" w:styleId="afffd">
    <w:name w:val="Subtle Reference"/>
    <w:basedOn w:val="a0"/>
    <w:uiPriority w:val="31"/>
    <w:qFormat/>
    <w:rsid w:val="00B97D62"/>
    <w:rPr>
      <w:smallCaps/>
      <w:color w:val="C0504D"/>
      <w:u w:val="single"/>
    </w:rPr>
  </w:style>
  <w:style w:type="character" w:styleId="afffe">
    <w:name w:val="Intense Reference"/>
    <w:basedOn w:val="a0"/>
    <w:uiPriority w:val="32"/>
    <w:qFormat/>
    <w:rsid w:val="00B97D62"/>
    <w:rPr>
      <w:b/>
      <w:bCs/>
      <w:smallCaps/>
      <w:color w:val="C0504D"/>
      <w:spacing w:val="5"/>
      <w:u w:val="single"/>
    </w:rPr>
  </w:style>
  <w:style w:type="character" w:styleId="affff">
    <w:name w:val="Book Title"/>
    <w:basedOn w:val="a0"/>
    <w:uiPriority w:val="33"/>
    <w:qFormat/>
    <w:rsid w:val="00B97D62"/>
    <w:rPr>
      <w:b/>
      <w:bCs/>
      <w:smallCaps/>
      <w:spacing w:val="5"/>
    </w:rPr>
  </w:style>
  <w:style w:type="table" w:customStyle="1" w:styleId="310">
    <w:name w:val="Сетка таблицы31"/>
    <w:basedOn w:val="a1"/>
    <w:next w:val="af2"/>
    <w:uiPriority w:val="39"/>
    <w:rsid w:val="00A7601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CF69E1"/>
  </w:style>
  <w:style w:type="paragraph" w:styleId="2c">
    <w:name w:val="Body Text Indent 2"/>
    <w:aliases w:val="Основной текст с отступом 2 Знак Знак, Знак Знак Знак Знак Знак,Знак Знак Знак Знак Знак,Знак Знак Знак Знак Знак Знак,Знак Знак Знак Знак Знак Знак Знак"/>
    <w:basedOn w:val="a"/>
    <w:link w:val="2d"/>
    <w:locked/>
    <w:rsid w:val="00A7003E"/>
    <w:pPr>
      <w:tabs>
        <w:tab w:val="clear" w:pos="5103"/>
      </w:tabs>
      <w:spacing w:after="120" w:line="480" w:lineRule="auto"/>
      <w:ind w:left="283" w:firstLine="0"/>
      <w:jc w:val="left"/>
    </w:pPr>
    <w:rPr>
      <w:sz w:val="24"/>
      <w:szCs w:val="24"/>
    </w:rPr>
  </w:style>
  <w:style w:type="character" w:customStyle="1" w:styleId="2d">
    <w:name w:val="Основной текст с отступом 2 Знак"/>
    <w:aliases w:val="Основной текст с отступом 2 Знак Знак Знак, Знак Знак Знак Знак Знак Знак,Знак Знак Знак Знак Знак Знак1,Знак Знак Знак Знак Знак Знак Знак1,Знак Знак Знак Знак Знак Знак Знак Знак"/>
    <w:basedOn w:val="a0"/>
    <w:link w:val="2c"/>
    <w:rsid w:val="00A7003E"/>
    <w:rPr>
      <w:sz w:val="24"/>
      <w:szCs w:val="24"/>
    </w:rPr>
  </w:style>
  <w:style w:type="paragraph" w:customStyle="1" w:styleId="msolistparagraph0">
    <w:name w:val="msolistparagraph"/>
    <w:basedOn w:val="a"/>
    <w:rsid w:val="00A7003E"/>
    <w:pPr>
      <w:tabs>
        <w:tab w:val="clear" w:pos="5103"/>
      </w:tabs>
      <w:spacing w:after="60" w:line="240" w:lineRule="auto"/>
      <w:ind w:left="720"/>
    </w:pPr>
    <w:rPr>
      <w:szCs w:val="20"/>
    </w:rPr>
  </w:style>
  <w:style w:type="character" w:customStyle="1" w:styleId="-2">
    <w:name w:val="Таблица - шапка Знак"/>
    <w:link w:val="-1"/>
    <w:rsid w:val="007E240E"/>
    <w:rPr>
      <w:rFonts w:ascii="Arial" w:eastAsia="Calibri" w:hAnsi="Arial" w:cs="Arial"/>
      <w:b/>
      <w:lang w:eastAsia="en-US"/>
    </w:rPr>
  </w:style>
  <w:style w:type="character" w:customStyle="1" w:styleId="affd">
    <w:name w:val="Обычный (веб) Знак"/>
    <w:aliases w:val="Обычный (Web) Знак"/>
    <w:basedOn w:val="a0"/>
    <w:link w:val="affc"/>
    <w:rsid w:val="00D05379"/>
    <w:rPr>
      <w:sz w:val="24"/>
      <w:szCs w:val="24"/>
    </w:rPr>
  </w:style>
  <w:style w:type="paragraph" w:customStyle="1" w:styleId="p92">
    <w:name w:val="p92"/>
    <w:basedOn w:val="a"/>
    <w:rsid w:val="00D05379"/>
    <w:pPr>
      <w:tabs>
        <w:tab w:val="clear" w:pos="5103"/>
      </w:tabs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p93">
    <w:name w:val="p93"/>
    <w:basedOn w:val="a"/>
    <w:rsid w:val="00D05379"/>
    <w:pPr>
      <w:tabs>
        <w:tab w:val="clear" w:pos="5103"/>
      </w:tabs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ConsPlusNonformat">
    <w:name w:val="ConsPlusNonformat"/>
    <w:rsid w:val="000E1D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0">
    <w:name w:val="Основной"/>
    <w:basedOn w:val="a"/>
    <w:link w:val="affff1"/>
    <w:rsid w:val="00E239FC"/>
    <w:pPr>
      <w:tabs>
        <w:tab w:val="clear" w:pos="5103"/>
      </w:tabs>
      <w:ind w:firstLine="720"/>
    </w:pPr>
    <w:rPr>
      <w:sz w:val="24"/>
      <w:szCs w:val="24"/>
    </w:rPr>
  </w:style>
  <w:style w:type="character" w:customStyle="1" w:styleId="affff1">
    <w:name w:val="Основной Знак"/>
    <w:link w:val="affff0"/>
    <w:rsid w:val="00E239FC"/>
    <w:rPr>
      <w:sz w:val="24"/>
      <w:szCs w:val="24"/>
    </w:rPr>
  </w:style>
  <w:style w:type="character" w:customStyle="1" w:styleId="pinkbg">
    <w:name w:val="pinkbg"/>
    <w:basedOn w:val="a0"/>
    <w:rsid w:val="00E01549"/>
  </w:style>
  <w:style w:type="character" w:customStyle="1" w:styleId="aff0">
    <w:name w:val="Абзац списка Знак"/>
    <w:link w:val="aff"/>
    <w:rsid w:val="00964768"/>
    <w:rPr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3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48371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642227942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2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7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186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1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4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8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06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01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21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1121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07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05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402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004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95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9506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7944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44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36228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868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470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065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89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9590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72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4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28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540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8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6365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1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6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31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0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26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11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44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082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8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721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777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0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4" w:space="6" w:color="C0C0C0"/>
                                                                        <w:left w:val="single" w:sz="4" w:space="6" w:color="C0C0C0"/>
                                                                        <w:bottom w:val="single" w:sz="4" w:space="6" w:color="C0C0C0"/>
                                                                        <w:right w:val="single" w:sz="4" w:space="6" w:color="C0C0C0"/>
                                                                      </w:divBdr>
                                                                      <w:divsChild>
                                                                        <w:div w:id="913733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79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7773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4572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154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86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705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3005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1492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273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80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0430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4" w:space="0" w:color="C0C0C0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660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457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mailto:AlfaDorProekt@mail.ru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lfadorproekt2008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&#1064;&#1072;&#1073;&#1083;&#1086;&#1085;%20&#1086;&#1090;&#1095;&#1077;&#1090;&#1086;&#1074;%20&#1086;%20&#1053;&#1048;&#1056;%20&#8212;%20&#1082;&#1086;&#1087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897B1AB-F4AE-405F-B75F-0C56DD2A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отчетов о НИР — копия</Template>
  <TotalTime>3404</TotalTime>
  <Pages>38</Pages>
  <Words>5946</Words>
  <Characters>42306</Characters>
  <Application>Microsoft Office Word</Application>
  <DocSecurity>0</DocSecurity>
  <Lines>352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48156</CharactersWithSpaces>
  <SharedDoc>false</SharedDoc>
  <HLinks>
    <vt:vector size="210" baseType="variant">
      <vt:variant>
        <vt:i4>4784188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https://ru.wikipedia.org/wiki/%D0%9B%D1%83%D0%B3%D0%BE%D0%B2%D0%B0%D1%8F_(%D0%BF%D0%BB%D0%B0%D1%82%D1%84%D0%BE%D1%80%D0%BC%D0%B0)</vt:lpwstr>
      </vt:variant>
      <vt:variant>
        <vt:lpwstr/>
      </vt:variant>
      <vt:variant>
        <vt:i4>4390932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https://ru.wikipedia.org/wiki/%D0%9B%D0%BE%D0%B1%D0%BD%D1%8F</vt:lpwstr>
      </vt:variant>
      <vt:variant>
        <vt:lpwstr/>
      </vt:variant>
      <vt:variant>
        <vt:i4>7209060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https://ru.wikipedia.org/wiki/%D0%9B%D1%83%D0%B3%D0%BE%D0%B2%D0%B0%D1%8F_(%D0%BC%D0%B8%D0%BA%D1%80%D0%BE%D1%80%D0%B0%D0%B9%D0%BE%D0%BD_%D0%9B%D0%BE%D0%B1%D0%BD%D0%B8)</vt:lpwstr>
      </vt:variant>
      <vt:variant>
        <vt:lpwstr/>
      </vt:variant>
      <vt:variant>
        <vt:i4>1245210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https://ru.wikipedia.org/wiki/%D0%A1%D0%B0%D0%B2%D1%91%D0%BB%D0%BE%D0%B2%D1%81%D0%BA%D0%BE%D0%B5_%D0%BD%D0%B0%D0%BF%D1%80%D0%B0%D0%B2%D0%BB%D0%B5%D0%BD%D0%B8%D0%B5_%D0%9C%D0%96%D0%94</vt:lpwstr>
      </vt:variant>
      <vt:variant>
        <vt:lpwstr/>
      </vt:variant>
      <vt:variant>
        <vt:i4>4784246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https://ru.wikipedia.org/wiki/%D0%9E%D1%81%D1%82%D0%B0%D0%BD%D0%BE%D0%B2%D0%BE%D1%87%D0%BD%D1%8B%D0%B9_%D0%BF%D1%83%D0%BD%D0%BA%D1%82</vt:lpwstr>
      </vt:variant>
      <vt:variant>
        <vt:lpwstr/>
      </vt:variant>
      <vt:variant>
        <vt:i4>4784188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https://ru.wikipedia.org/wiki/%D0%9B%D1%83%D0%B3%D0%BE%D0%B2%D0%B0%D1%8F_(%D0%BF%D0%BB%D0%B0%D1%82%D1%84%D0%BE%D1%80%D0%BC%D0%B0)</vt:lpwstr>
      </vt:variant>
      <vt:variant>
        <vt:lpwstr/>
      </vt:variant>
      <vt:variant>
        <vt:i4>4390932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https://ru.wikipedia.org/wiki/%D0%9B%D0%BE%D0%B1%D0%BD%D1%8F</vt:lpwstr>
      </vt:variant>
      <vt:variant>
        <vt:lpwstr/>
      </vt:variant>
      <vt:variant>
        <vt:i4>1245210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https://ru.wikipedia.org/wiki/%D0%A1%D0%B0%D0%B2%D1%91%D0%BB%D0%BE%D0%B2%D1%81%D0%BA%D0%BE%D0%B5_%D0%BD%D0%B0%D0%BF%D1%80%D0%B0%D0%B2%D0%BB%D0%B5%D0%BD%D0%B8%D0%B5_%D0%9C%D0%96%D0%94</vt:lpwstr>
      </vt:variant>
      <vt:variant>
        <vt:lpwstr/>
      </vt:variant>
      <vt:variant>
        <vt:i4>4784246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https://ru.wikipedia.org/wiki/%D0%9E%D1%81%D1%82%D0%B0%D0%BD%D0%BE%D0%B2%D0%BE%D1%87%D0%BD%D1%8B%D0%B9_%D0%BF%D1%83%D0%BD%D0%BA%D1%82</vt:lpwstr>
      </vt:variant>
      <vt:variant>
        <vt:lpwstr/>
      </vt:variant>
      <vt:variant>
        <vt:i4>4784188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https://ru.wikipedia.org/wiki/%D0%9B%D1%83%D0%B3%D0%BE%D0%B2%D0%B0%D1%8F_(%D0%BF%D0%BB%D0%B0%D1%82%D1%84%D0%BE%D1%80%D0%BC%D0%B0)</vt:lpwstr>
      </vt:variant>
      <vt:variant>
        <vt:lpwstr/>
      </vt:variant>
      <vt:variant>
        <vt:i4>1245210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https://ru.wikipedia.org/wiki/%D0%A1%D0%B0%D0%B2%D1%91%D0%BB%D0%BE%D0%B2%D1%81%D0%BA%D0%BE%D0%B5_%D0%BD%D0%B0%D0%BF%D1%80%D0%B0%D0%B2%D0%BB%D0%B5%D0%BD%D0%B8%D0%B5_%D0%9C%D0%96%D0%94</vt:lpwstr>
      </vt:variant>
      <vt:variant>
        <vt:lpwstr/>
      </vt:variant>
      <vt:variant>
        <vt:i4>1114232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https://ru.wikipedia.org/wiki/%D0%A1%D0%B0%D0%B2%D1%91%D0%BB%D0%BE%D0%B2%D1%81%D0%BA%D0%B8%D0%B9_%D0%B2%D0%BE%D0%BA%D0%B7%D0%B0%D0%BB</vt:lpwstr>
      </vt:variant>
      <vt:variant>
        <vt:lpwstr/>
      </vt:variant>
      <vt:variant>
        <vt:i4>3276818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https://ru.wikipedia.org/wiki/%D0%A1%D0%B0%D0%B2%D1%91%D0%BB%D0%BE%D0%B2%D0%BE_(%D1%81%D1%82%D0%B0%D0%BD%D1%86%D0%B8%D1%8F)</vt:lpwstr>
      </vt:variant>
      <vt:variant>
        <vt:lpwstr/>
      </vt:variant>
      <vt:variant>
        <vt:i4>1376316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https://ru.wikipedia.org/wiki/%D0%9B%D0%BE%D0%B1%D0%BD%D1%8F_(%D1%81%D1%82%D0%B0%D0%BD%D1%86%D0%B8%D1%8F)</vt:lpwstr>
      </vt:variant>
      <vt:variant>
        <vt:lpwstr/>
      </vt:variant>
      <vt:variant>
        <vt:i4>4587561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https://ru.wikipedia.org/wiki/%D0%9C%D0%BE%D1%81%D0%BA%D0%BE%D0%B2%D1%81%D0%BA%D0%B0%D1%8F_%D0%BA%D0%BE%D0%BB%D1%8C%D1%86%D0%B5%D0%B2%D0%B0%D1%8F_%D0%B0%D0%B2%D1%82%D0%BE%D0%BC%D0%BE%D0%B1%D0%B8%D0%BB%D1%8C%D0%BD%D0%B0%D1%8F_%D0%B4%D0%BE%D1%80%D0%BE%D0%B3%D0%B0</vt:lpwstr>
      </vt:variant>
      <vt:variant>
        <vt:lpwstr/>
      </vt:variant>
      <vt:variant>
        <vt:i4>6422627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https://ru.wikipedia.org/wiki/%D0%9C%D0%BE%D1%81%D0%BA%D0%B2%D0%B0</vt:lpwstr>
      </vt:variant>
      <vt:variant>
        <vt:lpwstr/>
      </vt:variant>
      <vt:variant>
        <vt:i4>3997755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https://ru.wikipedia.org/wiki/%D0%A0%D0%BE%D1%81%D1%81%D0%B8%D1%8F</vt:lpwstr>
      </vt:variant>
      <vt:variant>
        <vt:lpwstr/>
      </vt:variant>
      <vt:variant>
        <vt:i4>1900664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https://ru.wikipedia.org/wiki/%D0%9C%D0%BE%D1%81%D0%BA%D0%BE%D0%B2%D1%81%D0%BA%D0%B0%D1%8F_%D0%BE%D0%B1%D0%BB%D0%B0%D1%81%D1%82%D1%8C</vt:lpwstr>
      </vt:variant>
      <vt:variant>
        <vt:lpwstr/>
      </vt:variant>
      <vt:variant>
        <vt:i4>2031730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https://ru.wikipedia.org/wiki/Tetra_Pak</vt:lpwstr>
      </vt:variant>
      <vt:variant>
        <vt:lpwstr/>
      </vt:variant>
      <vt:variant>
        <vt:i4>262168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https://ru.wikipedia.org/w/index.php?title=%D0%9B%D0%BE%D0%B1%D0%BD%D0%B5%D0%BD%D1%81%D0%BA%D0%B8%D0%B9_%D0%BB%D0%B8%D1%84%D1%82%D0%BE%D1%81%D1%82%D1%80%D0%BE%D0%B8%D1%82%D0%B5%D0%BB%D1%8C%D0%BD%D1%8B%D0%B9_%D0%B7%D0%B0%D0%B2%D0%BE%D0%B4&amp;action=edit&amp;redlink=1</vt:lpwstr>
      </vt:variant>
      <vt:variant>
        <vt:lpwstr/>
      </vt:variant>
      <vt:variant>
        <vt:i4>4718671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https://ru.wikipedia.org/wiki/%D0%96%D0%91%D0%98</vt:lpwstr>
      </vt:variant>
      <vt:variant>
        <vt:lpwstr/>
      </vt:variant>
      <vt:variant>
        <vt:i4>1835069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_Toc432688367</vt:lpwstr>
      </vt:variant>
      <vt:variant>
        <vt:i4>1835069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_Toc432688366</vt:lpwstr>
      </vt:variant>
      <vt:variant>
        <vt:i4>1835069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_Toc432688365</vt:lpwstr>
      </vt:variant>
      <vt:variant>
        <vt:i4>1835069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_Toc432688364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_Toc432688363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_Toc432688362</vt:lpwstr>
      </vt:variant>
      <vt:variant>
        <vt:i4>1835069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_Toc432688361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_Toc432688360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_Toc432688359</vt:lpwstr>
      </vt:variant>
      <vt:variant>
        <vt:i4>2031677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_Toc432688358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_Toc432688357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_Toc432688356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_Toc432688355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_Toc432688354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комп</dc:creator>
  <cp:lastModifiedBy>user</cp:lastModifiedBy>
  <cp:revision>166</cp:revision>
  <cp:lastPrinted>2019-03-21T10:00:00Z</cp:lastPrinted>
  <dcterms:created xsi:type="dcterms:W3CDTF">2018-08-07T07:48:00Z</dcterms:created>
  <dcterms:modified xsi:type="dcterms:W3CDTF">2019-07-12T07:50:00Z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UseMTPrefs">
    <vt:lpwstr>1</vt:lpwstr>
  </property>
  <property fmtid="{D5CDD505-2E9C-101B-9397-08002B2CF9AE}" pid="5" name="MTPreferences">
    <vt:lpwstr>[Styles]_x000d_
Text=Euclid_x000d_
Function=Euclid_x000d_
Variable=Euclid,I_x000d_
LCGreek=Euclid Symbol,I_x000d_
UCGreek=Euclid Symbol_x000d_
Symbol=Euclid Symbol_x000d_
Vector=Euclid,B_x000d_
Number=Euclid_x000d_
User1=Courier New_x000d_
User2=Times New Roman_x000d_
MTExtra=Euclid Extra_x000d_
_x000d_
[Sizes]_x000d_
Full=10 pt_x000d_
Script=</vt:lpwstr>
  </property>
  <property fmtid="{D5CDD505-2E9C-101B-9397-08002B2CF9AE}" pid="6" name="MTPreferences 1">
    <vt:lpwstr>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SubSupGap=8 %_x000d_
LimHeight=25 </vt:lpwstr>
  </property>
  <property fmtid="{D5CDD505-2E9C-101B-9397-08002B2CF9AE}" pid="7" name="MTPreferences 2">
    <vt:lpwstr>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VertRadGap=17 %_x000d_
Hor</vt:lpwstr>
  </property>
  <property fmtid="{D5CDD505-2E9C-101B-9397-08002B2CF9AE}" pid="8" name="MTPreferences 3">
    <vt:lpwstr>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9" name="MTPreferenceSource">
    <vt:lpwstr>EUCLID 10.EQP</vt:lpwstr>
  </property>
  <property fmtid="{D5CDD505-2E9C-101B-9397-08002B2CF9AE}" pid="10" name="MTWinEqns">
    <vt:bool>true</vt:bool>
  </property>
  <property fmtid="{D5CDD505-2E9C-101B-9397-08002B2CF9AE}" pid="11" name="ContentTypeId">
    <vt:lpwstr>0x010100CE4BA78E91F92042902D635199964534</vt:lpwstr>
  </property>
  <property fmtid="{D5CDD505-2E9C-101B-9397-08002B2CF9AE}" pid="12" name="SharedWithUsers">
    <vt:lpwstr/>
  </property>
  <property fmtid="{D5CDD505-2E9C-101B-9397-08002B2CF9AE}" pid="13" name="_DocHome">
    <vt:i4>-2056796259</vt:i4>
  </property>
</Properties>
</file>